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1F707" w14:textId="5ADCFCB6" w:rsidR="00026ED1" w:rsidRPr="009A5E69" w:rsidRDefault="00026ED1" w:rsidP="00026ED1">
      <w:pPr>
        <w:pStyle w:val="BodyText1"/>
        <w:rPr>
          <w:rFonts w:asciiTheme="minorHAnsi" w:hAnsiTheme="minorHAnsi" w:cstheme="minorHAnsi"/>
          <w:b/>
          <w:bCs/>
          <w:color w:val="008C38" w:themeColor="accent1"/>
          <w:lang w:val="pt-BR"/>
        </w:rPr>
      </w:pPr>
      <w:bookmarkStart w:id="0" w:name="_Toc137124266"/>
      <w:r w:rsidRPr="009A5E69">
        <w:rPr>
          <w:rFonts w:asciiTheme="minorHAnsi" w:hAnsiTheme="minorHAnsi" w:cstheme="minorHAnsi"/>
          <w:b/>
          <w:bCs/>
          <w:color w:val="008C38" w:themeColor="accent1"/>
          <w:lang w:val="pt-BR"/>
        </w:rPr>
        <w:t>CARTA DE SOLICITAÇÃO DE USO COMPARTILHADO DE INFRAESTRUTURAS</w:t>
      </w:r>
    </w:p>
    <w:p w14:paraId="0A348D47" w14:textId="091F9132" w:rsidR="00026ED1" w:rsidRPr="009A5E69" w:rsidRDefault="00026ED1" w:rsidP="00026ED1">
      <w:pPr>
        <w:pStyle w:val="BodyText1"/>
        <w:jc w:val="both"/>
        <w:rPr>
          <w:rFonts w:asciiTheme="minorHAnsi" w:hAnsiTheme="minorHAnsi" w:cstheme="minorHAnsi"/>
          <w:lang w:val="pt-BR"/>
        </w:rPr>
      </w:pPr>
      <w:r w:rsidRPr="009A5E69">
        <w:rPr>
          <w:rFonts w:asciiTheme="minorHAnsi" w:hAnsiTheme="minorHAnsi" w:cstheme="minorHAnsi"/>
          <w:lang w:val="pt-BR"/>
        </w:rPr>
        <w:t xml:space="preserve">Solicito à Neoenergia Elektro a análise do Projeto de Compartilhamento de Infraestrutura </w:t>
      </w:r>
      <w:r w:rsidRPr="00F96408">
        <w:rPr>
          <w:rFonts w:asciiTheme="minorHAnsi" w:hAnsiTheme="minorHAnsi" w:cstheme="minorHAnsi"/>
          <w:lang w:val="pt-BR"/>
        </w:rPr>
        <w:t>conforme os dados abaixo:</w:t>
      </w:r>
    </w:p>
    <w:p w14:paraId="42CED939" w14:textId="011B96E2" w:rsidR="00026ED1" w:rsidRPr="00026ED1" w:rsidRDefault="00026ED1" w:rsidP="00026ED1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 w:rsidRPr="00026ED1">
        <w:rPr>
          <w:rFonts w:asciiTheme="minorHAnsi" w:hAnsiTheme="minorHAnsi" w:cstheme="minorHAnsi"/>
          <w:color w:val="008C38" w:themeColor="accent1"/>
        </w:rPr>
        <w:t>DADOS DA EMPRESA</w:t>
      </w:r>
    </w:p>
    <w:tbl>
      <w:tblPr>
        <w:tblStyle w:val="Iberdro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414"/>
        <w:gridCol w:w="1133"/>
        <w:gridCol w:w="1915"/>
        <w:gridCol w:w="778"/>
        <w:gridCol w:w="569"/>
        <w:gridCol w:w="1418"/>
        <w:gridCol w:w="1267"/>
      </w:tblGrid>
      <w:tr w:rsidR="00F71B58" w:rsidRPr="00D708E6" w14:paraId="3A90171A" w14:textId="77777777" w:rsidTr="00457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pct"/>
            <w:gridSpan w:val="5"/>
            <w:tcBorders>
              <w:left w:val="none" w:sz="0" w:space="0" w:color="auto"/>
            </w:tcBorders>
          </w:tcPr>
          <w:p w14:paraId="7AC2CEF6" w14:textId="77777777" w:rsidR="00F71B58" w:rsidRDefault="00F71B58" w:rsidP="000F4421">
            <w:pPr>
              <w:pStyle w:val="BodyText1"/>
              <w:spacing w:after="40" w:line="259" w:lineRule="auto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caps w:val="0"/>
                <w:sz w:val="16"/>
                <w:szCs w:val="20"/>
                <w:lang w:val="pt-BR"/>
              </w:rPr>
              <w:t>NOME/RAZÃO SOCIAL:</w:t>
            </w:r>
          </w:p>
          <w:p w14:paraId="208A607E" w14:textId="77777777" w:rsidR="00F71B58" w:rsidRPr="000F4421" w:rsidRDefault="00F71B58" w:rsidP="000F4421">
            <w:pPr>
              <w:pStyle w:val="BodyText1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1581" w:type="pct"/>
            <w:gridSpan w:val="2"/>
          </w:tcPr>
          <w:p w14:paraId="23E79DF4" w14:textId="77777777" w:rsidR="00F71B58" w:rsidRPr="00F71B58" w:rsidRDefault="00F71B58" w:rsidP="000F4421">
            <w:pPr>
              <w:spacing w:after="4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0"/>
                <w:lang w:val="pt-BR"/>
              </w:rPr>
            </w:pPr>
            <w:r w:rsidRPr="00F71B58">
              <w:rPr>
                <w:rFonts w:cstheme="minorHAnsi"/>
                <w:caps w:val="0"/>
                <w:sz w:val="16"/>
                <w:szCs w:val="20"/>
                <w:lang w:val="pt-BR"/>
              </w:rPr>
              <w:t>CNPJ:</w:t>
            </w:r>
          </w:p>
          <w:p w14:paraId="45D2944D" w14:textId="3B66702B" w:rsidR="00F71B58" w:rsidRPr="00D708E6" w:rsidRDefault="00F71B58" w:rsidP="00D708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aps w:val="0"/>
                <w:lang w:val="pt-BR"/>
              </w:rPr>
            </w:pPr>
          </w:p>
        </w:tc>
      </w:tr>
      <w:tr w:rsidR="00026ED1" w:rsidRPr="00D708E6" w14:paraId="73422191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none" w:sz="0" w:space="0" w:color="auto"/>
            </w:tcBorders>
          </w:tcPr>
          <w:p w14:paraId="4D360F09" w14:textId="18A6E244" w:rsidR="00026ED1" w:rsidRPr="00F96408" w:rsidRDefault="00F96408" w:rsidP="000F4421">
            <w:pPr>
              <w:pStyle w:val="BodyText1"/>
              <w:spacing w:after="40" w:line="259" w:lineRule="auto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ENDEREÇO:</w:t>
            </w:r>
          </w:p>
          <w:p w14:paraId="44D32513" w14:textId="02C538B6" w:rsidR="00026ED1" w:rsidRPr="00D708E6" w:rsidRDefault="00026ED1" w:rsidP="00026ED1">
            <w:pPr>
              <w:pStyle w:val="BodyText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CD13F1" w:rsidRPr="00D708E6" w14:paraId="0BEDE44D" w14:textId="77777777" w:rsidTr="00457B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pct"/>
            <w:tcBorders>
              <w:left w:val="none" w:sz="0" w:space="0" w:color="auto"/>
              <w:right w:val="none" w:sz="0" w:space="0" w:color="auto"/>
            </w:tcBorders>
          </w:tcPr>
          <w:p w14:paraId="5644D53F" w14:textId="0690F737" w:rsidR="00026ED1" w:rsidRPr="00F96408" w:rsidRDefault="00F96408" w:rsidP="000F4421">
            <w:pPr>
              <w:pStyle w:val="BodyText1"/>
              <w:spacing w:after="40" w:line="259" w:lineRule="auto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CEP:</w:t>
            </w:r>
          </w:p>
          <w:p w14:paraId="4FC3E35C" w14:textId="631D4E38" w:rsidR="00026ED1" w:rsidRPr="00D708E6" w:rsidRDefault="00026ED1" w:rsidP="00026ED1">
            <w:pPr>
              <w:pStyle w:val="BodyText1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1794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70DD7D81" w14:textId="02E6AA9D" w:rsidR="00026ED1" w:rsidRPr="00F96408" w:rsidRDefault="00F96408" w:rsidP="000F4421">
            <w:pPr>
              <w:pStyle w:val="BodyText1"/>
              <w:spacing w:after="4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BAIRRO:</w:t>
            </w:r>
          </w:p>
          <w:p w14:paraId="28F631CA" w14:textId="764EABB6" w:rsidR="00026ED1" w:rsidRPr="00D708E6" w:rsidRDefault="00026ED1" w:rsidP="00026ED1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1628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614CBA49" w14:textId="404998D9" w:rsidR="00026ED1" w:rsidRPr="00F96408" w:rsidRDefault="00F96408" w:rsidP="000F4421">
            <w:pPr>
              <w:pStyle w:val="BodyText1"/>
              <w:spacing w:after="4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MUNICIPIO:</w:t>
            </w:r>
          </w:p>
          <w:p w14:paraId="07E0E568" w14:textId="431E4F24" w:rsidR="00026ED1" w:rsidRPr="00D708E6" w:rsidRDefault="00026ED1" w:rsidP="00026ED1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746" w:type="pct"/>
            <w:tcBorders>
              <w:left w:val="none" w:sz="0" w:space="0" w:color="auto"/>
            </w:tcBorders>
          </w:tcPr>
          <w:p w14:paraId="3B5B575F" w14:textId="43538482" w:rsidR="00026ED1" w:rsidRPr="00F96408" w:rsidRDefault="00F96408" w:rsidP="000F4421">
            <w:pPr>
              <w:pStyle w:val="BodyText1"/>
              <w:spacing w:after="4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ESTADO (UF):</w:t>
            </w:r>
          </w:p>
          <w:p w14:paraId="4B0EA572" w14:textId="7CCEF2D0" w:rsidR="00026ED1" w:rsidRPr="00D708E6" w:rsidRDefault="00026ED1" w:rsidP="00026ED1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CD13F1" w:rsidRPr="00D708E6" w14:paraId="2A82F302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9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73B6F8A7" w14:textId="54B45E3D" w:rsidR="00026ED1" w:rsidRPr="00F96408" w:rsidRDefault="00F96408" w:rsidP="000F4421">
            <w:pPr>
              <w:pStyle w:val="BodyText1"/>
              <w:spacing w:after="40" w:line="259" w:lineRule="auto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CONTATO COMERCIAL:</w:t>
            </w:r>
          </w:p>
          <w:p w14:paraId="6911FB67" w14:textId="2A46147E" w:rsidR="00026ED1" w:rsidRPr="00D708E6" w:rsidRDefault="00026ED1" w:rsidP="00026ED1">
            <w:pPr>
              <w:pStyle w:val="BodyText1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1585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7D1D9353" w14:textId="020CCDD3" w:rsidR="00026ED1" w:rsidRPr="00F96408" w:rsidRDefault="00F96408" w:rsidP="000F4421">
            <w:pPr>
              <w:pStyle w:val="BodyText1"/>
              <w:spacing w:after="4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TELEFONE:</w:t>
            </w:r>
          </w:p>
          <w:p w14:paraId="71E6904E" w14:textId="5D8CF439" w:rsidR="00026ED1" w:rsidRPr="00D708E6" w:rsidRDefault="00026ED1" w:rsidP="00CD13F1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1915" w:type="pct"/>
            <w:gridSpan w:val="3"/>
            <w:tcBorders>
              <w:left w:val="none" w:sz="0" w:space="0" w:color="auto"/>
            </w:tcBorders>
          </w:tcPr>
          <w:p w14:paraId="04663A06" w14:textId="7769DD0C" w:rsidR="00026ED1" w:rsidRPr="00F96408" w:rsidRDefault="00F96408" w:rsidP="000F4421">
            <w:pPr>
              <w:pStyle w:val="BodyText1"/>
              <w:spacing w:after="4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E-MAIL:</w:t>
            </w:r>
          </w:p>
          <w:p w14:paraId="405C284D" w14:textId="03820F5E" w:rsidR="00026ED1" w:rsidRPr="00D708E6" w:rsidRDefault="00026ED1" w:rsidP="00026ED1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pt-BR"/>
              </w:rPr>
            </w:pPr>
          </w:p>
        </w:tc>
      </w:tr>
    </w:tbl>
    <w:p w14:paraId="65C1C4C5" w14:textId="77777777" w:rsidR="00026ED1" w:rsidRPr="00CD13F1" w:rsidRDefault="00026ED1" w:rsidP="00CD13F1">
      <w:pPr>
        <w:pStyle w:val="BodyText1"/>
        <w:rPr>
          <w:rFonts w:asciiTheme="minorHAnsi" w:hAnsiTheme="minorHAnsi" w:cstheme="minorHAnsi"/>
          <w:lang w:val="pt-BR"/>
        </w:rPr>
      </w:pPr>
    </w:p>
    <w:p w14:paraId="21FB849A" w14:textId="6F3DBCAB" w:rsidR="00026ED1" w:rsidRPr="00026ED1" w:rsidRDefault="00026ED1" w:rsidP="00026ED1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 w:rsidRPr="00026ED1">
        <w:rPr>
          <w:rFonts w:asciiTheme="minorHAnsi" w:hAnsiTheme="minorHAnsi" w:cstheme="minorHAnsi"/>
          <w:color w:val="008C38" w:themeColor="accent1"/>
        </w:rPr>
        <w:t>DADOS DOS REPRESENTANTES LEGAIS</w:t>
      </w:r>
    </w:p>
    <w:tbl>
      <w:tblPr>
        <w:tblStyle w:val="Iberdro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0"/>
        <w:gridCol w:w="2407"/>
        <w:gridCol w:w="569"/>
        <w:gridCol w:w="2688"/>
      </w:tblGrid>
      <w:tr w:rsidR="00026ED1" w14:paraId="0264C69B" w14:textId="77777777" w:rsidTr="00457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left w:val="none" w:sz="0" w:space="0" w:color="auto"/>
            </w:tcBorders>
          </w:tcPr>
          <w:p w14:paraId="342B7643" w14:textId="00DDBB48" w:rsidR="00026ED1" w:rsidRPr="00026ED1" w:rsidRDefault="00026ED1" w:rsidP="00026ED1">
            <w:pPr>
              <w:pStyle w:val="BodyText1"/>
              <w:rPr>
                <w:rFonts w:asciiTheme="minorHAnsi" w:hAnsiTheme="minorHAnsi" w:cstheme="minorHAnsi"/>
                <w:caps w:val="0"/>
              </w:rPr>
            </w:pPr>
            <w:r w:rsidRPr="00F96408">
              <w:rPr>
                <w:rFonts w:asciiTheme="minorHAnsi" w:hAnsiTheme="minorHAnsi" w:cstheme="minorHAnsi"/>
                <w:caps w:val="0"/>
                <w:sz w:val="16"/>
                <w:szCs w:val="20"/>
              </w:rPr>
              <w:t>Representante Legal 1</w:t>
            </w:r>
          </w:p>
        </w:tc>
      </w:tr>
      <w:tr w:rsidR="00026ED1" w14:paraId="3FA2D620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8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7C38171D" w14:textId="627EA2DB" w:rsidR="00026ED1" w:rsidRPr="00F96408" w:rsidRDefault="00F96408" w:rsidP="000F4421">
            <w:pPr>
              <w:pStyle w:val="BodyText1"/>
              <w:spacing w:after="40" w:line="259" w:lineRule="auto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NOME DO REPRESENTANTE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(1)</w:t>
            </w: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:</w:t>
            </w:r>
          </w:p>
          <w:p w14:paraId="03AB5C68" w14:textId="7C65F7FD" w:rsidR="00026ED1" w:rsidRPr="00026ED1" w:rsidRDefault="00026ED1" w:rsidP="00026ED1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1582" w:type="pct"/>
            <w:tcBorders>
              <w:left w:val="none" w:sz="0" w:space="0" w:color="auto"/>
            </w:tcBorders>
          </w:tcPr>
          <w:p w14:paraId="019B1647" w14:textId="77777777" w:rsidR="00026ED1" w:rsidRPr="00F96408" w:rsidRDefault="00026ED1" w:rsidP="00026ED1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CPF:</w:t>
            </w:r>
          </w:p>
          <w:p w14:paraId="2226A55E" w14:textId="6EE7AC3A" w:rsidR="00026ED1" w:rsidRPr="00026ED1" w:rsidRDefault="00026ED1" w:rsidP="00026ED1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B90D07" w14:paraId="64B3025F" w14:textId="77777777" w:rsidTr="00457B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left w:val="none" w:sz="0" w:space="0" w:color="auto"/>
              <w:right w:val="none" w:sz="0" w:space="0" w:color="auto"/>
            </w:tcBorders>
          </w:tcPr>
          <w:p w14:paraId="479DFA57" w14:textId="45F0A703" w:rsidR="00026ED1" w:rsidRPr="00F96408" w:rsidRDefault="00F96408" w:rsidP="00284AE3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CARGO:</w:t>
            </w:r>
          </w:p>
          <w:p w14:paraId="6EDAEAF5" w14:textId="48C72F12" w:rsidR="00026ED1" w:rsidRDefault="00026ED1" w:rsidP="00284AE3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1417" w:type="pct"/>
            <w:tcBorders>
              <w:left w:val="none" w:sz="0" w:space="0" w:color="auto"/>
              <w:right w:val="none" w:sz="0" w:space="0" w:color="auto"/>
            </w:tcBorders>
          </w:tcPr>
          <w:p w14:paraId="33805769" w14:textId="1973B5A4" w:rsidR="00026ED1" w:rsidRPr="00F96408" w:rsidRDefault="00F96408" w:rsidP="00284AE3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TELEFONE:</w:t>
            </w:r>
          </w:p>
          <w:p w14:paraId="5F74B635" w14:textId="1C65A513" w:rsidR="00026ED1" w:rsidRDefault="00026ED1" w:rsidP="00284AE3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916" w:type="pct"/>
            <w:gridSpan w:val="2"/>
            <w:tcBorders>
              <w:left w:val="none" w:sz="0" w:space="0" w:color="auto"/>
            </w:tcBorders>
          </w:tcPr>
          <w:p w14:paraId="490819E2" w14:textId="749227C3" w:rsidR="00026ED1" w:rsidRPr="00F96408" w:rsidRDefault="00F96408" w:rsidP="00284AE3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E-MAIL:</w:t>
            </w:r>
          </w:p>
          <w:p w14:paraId="64FD4E55" w14:textId="027A9416" w:rsidR="00026ED1" w:rsidRDefault="00026ED1" w:rsidP="00284AE3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026ED1" w14:paraId="5502757C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left w:val="none" w:sz="0" w:space="0" w:color="auto"/>
            </w:tcBorders>
          </w:tcPr>
          <w:p w14:paraId="06A3CD2A" w14:textId="0ED24F6F" w:rsidR="00026ED1" w:rsidRDefault="00026ED1" w:rsidP="00026ED1">
            <w:pPr>
              <w:pStyle w:val="BodyText1"/>
              <w:rPr>
                <w:rFonts w:asciiTheme="minorHAnsi" w:hAnsiTheme="minorHAnsi" w:cstheme="minorHAnsi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Representante Legal 2 (Opcional)</w:t>
            </w:r>
          </w:p>
        </w:tc>
      </w:tr>
      <w:tr w:rsidR="00026ED1" w14:paraId="426B054A" w14:textId="77777777" w:rsidTr="00457B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8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0EFF3717" w14:textId="1E970C0E" w:rsidR="00026ED1" w:rsidRPr="00F96408" w:rsidRDefault="00F96408" w:rsidP="00284AE3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NOME DO REPRESENTANTE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(2)</w:t>
            </w: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:</w:t>
            </w:r>
          </w:p>
          <w:p w14:paraId="6FF11417" w14:textId="338FBCBA" w:rsidR="00026ED1" w:rsidRPr="00026ED1" w:rsidRDefault="00026ED1" w:rsidP="00284AE3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1582" w:type="pct"/>
            <w:tcBorders>
              <w:left w:val="none" w:sz="0" w:space="0" w:color="auto"/>
            </w:tcBorders>
          </w:tcPr>
          <w:p w14:paraId="0E9CB30A" w14:textId="77777777" w:rsidR="00026ED1" w:rsidRPr="00F96408" w:rsidRDefault="00026ED1" w:rsidP="00284AE3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CPF:</w:t>
            </w:r>
          </w:p>
          <w:p w14:paraId="2C8D43B3" w14:textId="2C47EFE9" w:rsidR="00026ED1" w:rsidRPr="00026ED1" w:rsidRDefault="00026ED1" w:rsidP="00284AE3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B90D07" w14:paraId="6212D627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left w:val="none" w:sz="0" w:space="0" w:color="auto"/>
              <w:right w:val="none" w:sz="0" w:space="0" w:color="auto"/>
            </w:tcBorders>
          </w:tcPr>
          <w:p w14:paraId="1EB6CADE" w14:textId="694FABCA" w:rsidR="00026ED1" w:rsidRPr="00F96408" w:rsidRDefault="00F96408" w:rsidP="00284AE3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CARGO:</w:t>
            </w:r>
          </w:p>
          <w:p w14:paraId="65915819" w14:textId="5ECB7AEF" w:rsidR="00026ED1" w:rsidRDefault="00026ED1" w:rsidP="00284AE3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1417" w:type="pct"/>
            <w:tcBorders>
              <w:left w:val="none" w:sz="0" w:space="0" w:color="auto"/>
              <w:right w:val="none" w:sz="0" w:space="0" w:color="auto"/>
            </w:tcBorders>
          </w:tcPr>
          <w:p w14:paraId="13EDB2CB" w14:textId="7AC90CF7" w:rsidR="00026ED1" w:rsidRPr="00F96408" w:rsidRDefault="00F96408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TELEFONE:</w:t>
            </w:r>
          </w:p>
          <w:p w14:paraId="20F0C4F4" w14:textId="3F3812FE" w:rsidR="00026ED1" w:rsidRDefault="00026ED1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916" w:type="pct"/>
            <w:gridSpan w:val="2"/>
            <w:tcBorders>
              <w:left w:val="none" w:sz="0" w:space="0" w:color="auto"/>
            </w:tcBorders>
          </w:tcPr>
          <w:p w14:paraId="4FC088C0" w14:textId="30595E9B" w:rsidR="00026ED1" w:rsidRPr="00F96408" w:rsidRDefault="00F96408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F96408">
              <w:rPr>
                <w:rFonts w:asciiTheme="minorHAnsi" w:hAnsiTheme="minorHAnsi" w:cstheme="minorHAnsi"/>
                <w:sz w:val="16"/>
                <w:szCs w:val="20"/>
              </w:rPr>
              <w:t>E-MAIL:</w:t>
            </w:r>
          </w:p>
          <w:p w14:paraId="284B0BDD" w14:textId="653D70E3" w:rsidR="00026ED1" w:rsidRDefault="00026ED1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35FE0AB6" w14:textId="332EC20D" w:rsidR="00026ED1" w:rsidRPr="00342FC4" w:rsidRDefault="00342FC4" w:rsidP="00FB4FB2">
      <w:pPr>
        <w:pStyle w:val="BodyText1"/>
        <w:spacing w:after="0"/>
        <w:rPr>
          <w:rFonts w:asciiTheme="minorHAnsi" w:hAnsiTheme="minorHAnsi" w:cstheme="minorHAnsi"/>
          <w:i/>
          <w:iCs/>
          <w:sz w:val="16"/>
          <w:szCs w:val="20"/>
          <w:lang w:val="pt-BR"/>
        </w:rPr>
      </w:pPr>
      <w:r w:rsidRPr="00342FC4">
        <w:rPr>
          <w:rFonts w:asciiTheme="minorHAnsi" w:hAnsiTheme="minorHAnsi" w:cstheme="minorHAnsi"/>
          <w:i/>
          <w:iCs/>
          <w:sz w:val="16"/>
          <w:szCs w:val="20"/>
          <w:lang w:val="pt-BR"/>
        </w:rPr>
        <w:t xml:space="preserve">*Os dados dos </w:t>
      </w:r>
      <w:proofErr w:type="spellStart"/>
      <w:r w:rsidRPr="00342FC4">
        <w:rPr>
          <w:rFonts w:asciiTheme="minorHAnsi" w:hAnsiTheme="minorHAnsi" w:cstheme="minorHAnsi"/>
          <w:i/>
          <w:iCs/>
          <w:sz w:val="16"/>
          <w:szCs w:val="20"/>
          <w:lang w:val="pt-BR"/>
        </w:rPr>
        <w:t>represententes</w:t>
      </w:r>
      <w:proofErr w:type="spellEnd"/>
      <w:r w:rsidRPr="00342FC4">
        <w:rPr>
          <w:rFonts w:asciiTheme="minorHAnsi" w:hAnsiTheme="minorHAnsi" w:cstheme="minorHAnsi"/>
          <w:i/>
          <w:iCs/>
          <w:sz w:val="16"/>
          <w:szCs w:val="20"/>
          <w:lang w:val="pt-BR"/>
        </w:rPr>
        <w:t xml:space="preserve"> indicados</w:t>
      </w:r>
      <w:r w:rsidR="00C07E49">
        <w:rPr>
          <w:rFonts w:asciiTheme="minorHAnsi" w:hAnsiTheme="minorHAnsi" w:cstheme="minorHAnsi"/>
          <w:i/>
          <w:iCs/>
          <w:sz w:val="16"/>
          <w:szCs w:val="20"/>
          <w:lang w:val="pt-BR"/>
        </w:rPr>
        <w:t xml:space="preserve"> serão utilizados </w:t>
      </w:r>
      <w:r w:rsidRPr="00342FC4">
        <w:rPr>
          <w:rFonts w:asciiTheme="minorHAnsi" w:hAnsiTheme="minorHAnsi" w:cstheme="minorHAnsi"/>
          <w:i/>
          <w:iCs/>
          <w:sz w:val="16"/>
          <w:szCs w:val="20"/>
          <w:lang w:val="pt-BR"/>
        </w:rPr>
        <w:t>para o processo de assinatura contratual</w:t>
      </w:r>
    </w:p>
    <w:p w14:paraId="0782A1A9" w14:textId="77777777" w:rsidR="00342FC4" w:rsidRPr="00B90D07" w:rsidRDefault="00342FC4" w:rsidP="00CD13F1">
      <w:pPr>
        <w:pStyle w:val="BodyText1"/>
        <w:rPr>
          <w:rFonts w:asciiTheme="minorHAnsi" w:hAnsiTheme="minorHAnsi" w:cstheme="minorHAnsi"/>
          <w:color w:val="008C38" w:themeColor="accent1"/>
          <w:lang w:val="pt-BR"/>
        </w:rPr>
      </w:pPr>
    </w:p>
    <w:p w14:paraId="58342B04" w14:textId="01DFF33A" w:rsidR="00026ED1" w:rsidRPr="00026ED1" w:rsidRDefault="00026ED1" w:rsidP="00026ED1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 w:rsidRPr="00026ED1">
        <w:rPr>
          <w:rFonts w:asciiTheme="minorHAnsi" w:hAnsiTheme="minorHAnsi" w:cstheme="minorHAnsi"/>
          <w:color w:val="008C38" w:themeColor="accent1"/>
        </w:rPr>
        <w:t>DADOS DO RESPONSÁVEL TÉCNICO</w:t>
      </w:r>
    </w:p>
    <w:tbl>
      <w:tblPr>
        <w:tblStyle w:val="Iberdro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0"/>
        <w:gridCol w:w="2407"/>
        <w:gridCol w:w="569"/>
        <w:gridCol w:w="2688"/>
      </w:tblGrid>
      <w:tr w:rsidR="00026ED1" w14:paraId="11F71CBE" w14:textId="77777777" w:rsidTr="00457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8" w:type="pct"/>
            <w:gridSpan w:val="3"/>
            <w:tcBorders>
              <w:left w:val="none" w:sz="0" w:space="0" w:color="auto"/>
            </w:tcBorders>
          </w:tcPr>
          <w:p w14:paraId="0EEAF8A7" w14:textId="3D9FCD45" w:rsidR="00026ED1" w:rsidRPr="00342FC4" w:rsidRDefault="00342FC4" w:rsidP="00284AE3">
            <w:pPr>
              <w:pStyle w:val="BodyText1"/>
              <w:rPr>
                <w:rFonts w:asciiTheme="minorHAnsi" w:hAnsiTheme="minorHAnsi" w:cstheme="minorHAnsi"/>
                <w:caps w:val="0"/>
                <w:sz w:val="16"/>
                <w:szCs w:val="20"/>
              </w:rPr>
            </w:pPr>
            <w:r w:rsidRPr="00342FC4">
              <w:rPr>
                <w:rFonts w:asciiTheme="minorHAnsi" w:hAnsiTheme="minorHAnsi" w:cstheme="minorHAnsi"/>
                <w:caps w:val="0"/>
                <w:sz w:val="16"/>
                <w:szCs w:val="20"/>
              </w:rPr>
              <w:t>NOME DO RESPONSÁVEL TÉCNICO:</w:t>
            </w:r>
          </w:p>
          <w:p w14:paraId="13AEB75C" w14:textId="0120B3C6" w:rsidR="00026ED1" w:rsidRPr="00026ED1" w:rsidRDefault="00026ED1" w:rsidP="00704A2E">
            <w:pPr>
              <w:pStyle w:val="BodyText1"/>
              <w:rPr>
                <w:rFonts w:asciiTheme="minorHAnsi" w:hAnsiTheme="minorHAnsi" w:cstheme="minorHAnsi"/>
                <w:caps w:val="0"/>
              </w:rPr>
            </w:pPr>
          </w:p>
        </w:tc>
        <w:tc>
          <w:tcPr>
            <w:tcW w:w="1582" w:type="pct"/>
          </w:tcPr>
          <w:p w14:paraId="30BCF0DB" w14:textId="77777777" w:rsidR="00026ED1" w:rsidRPr="00342FC4" w:rsidRDefault="00026ED1" w:rsidP="00284AE3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  <w:sz w:val="16"/>
                <w:szCs w:val="20"/>
              </w:rPr>
            </w:pPr>
            <w:r w:rsidRPr="00342FC4">
              <w:rPr>
                <w:rFonts w:asciiTheme="minorHAnsi" w:hAnsiTheme="minorHAnsi" w:cstheme="minorHAnsi"/>
                <w:caps w:val="0"/>
                <w:sz w:val="16"/>
                <w:szCs w:val="20"/>
              </w:rPr>
              <w:t>CPF:</w:t>
            </w:r>
          </w:p>
          <w:p w14:paraId="5B70D062" w14:textId="5E9D5758" w:rsidR="00026ED1" w:rsidRPr="00026ED1" w:rsidRDefault="00026ED1" w:rsidP="00284AE3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</w:rPr>
            </w:pPr>
          </w:p>
        </w:tc>
      </w:tr>
      <w:tr w:rsidR="00026ED1" w14:paraId="63407846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left w:val="none" w:sz="0" w:space="0" w:color="auto"/>
              <w:right w:val="none" w:sz="0" w:space="0" w:color="auto"/>
            </w:tcBorders>
          </w:tcPr>
          <w:p w14:paraId="64E20524" w14:textId="4E5F6B63" w:rsidR="00026ED1" w:rsidRPr="00342FC4" w:rsidRDefault="00342FC4" w:rsidP="00284AE3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  <w:proofErr w:type="spellStart"/>
            <w:r w:rsidRPr="00342FC4">
              <w:rPr>
                <w:rFonts w:asciiTheme="minorHAnsi" w:hAnsiTheme="minorHAnsi" w:cstheme="minorHAnsi"/>
                <w:sz w:val="16"/>
                <w:szCs w:val="20"/>
              </w:rPr>
              <w:t>Nº</w:t>
            </w:r>
            <w:proofErr w:type="spellEnd"/>
            <w:r w:rsidRPr="00342FC4">
              <w:rPr>
                <w:rFonts w:asciiTheme="minorHAnsi" w:hAnsiTheme="minorHAnsi" w:cstheme="minorHAnsi"/>
                <w:sz w:val="16"/>
                <w:szCs w:val="20"/>
              </w:rPr>
              <w:t xml:space="preserve"> DO REGISTRO:</w:t>
            </w:r>
          </w:p>
          <w:p w14:paraId="700CA620" w14:textId="59C64F16" w:rsidR="00026ED1" w:rsidRPr="00026ED1" w:rsidRDefault="00026ED1" w:rsidP="00284AE3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1417" w:type="pct"/>
            <w:tcBorders>
              <w:left w:val="none" w:sz="0" w:space="0" w:color="auto"/>
              <w:right w:val="none" w:sz="0" w:space="0" w:color="auto"/>
            </w:tcBorders>
          </w:tcPr>
          <w:p w14:paraId="63B5149A" w14:textId="6EB96CA3" w:rsidR="00026ED1" w:rsidRPr="00342FC4" w:rsidRDefault="00342FC4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342FC4">
              <w:rPr>
                <w:rFonts w:asciiTheme="minorHAnsi" w:hAnsiTheme="minorHAnsi" w:cstheme="minorHAnsi"/>
                <w:sz w:val="16"/>
                <w:szCs w:val="20"/>
              </w:rPr>
              <w:t>TELEFONE:</w:t>
            </w:r>
          </w:p>
          <w:p w14:paraId="304E06B9" w14:textId="2E53A3F9" w:rsidR="00026ED1" w:rsidRPr="00026ED1" w:rsidRDefault="00026ED1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916" w:type="pct"/>
            <w:gridSpan w:val="2"/>
            <w:tcBorders>
              <w:left w:val="none" w:sz="0" w:space="0" w:color="auto"/>
            </w:tcBorders>
          </w:tcPr>
          <w:p w14:paraId="5B1A7EE2" w14:textId="4D4DB508" w:rsidR="00026ED1" w:rsidRPr="00342FC4" w:rsidRDefault="00342FC4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342FC4">
              <w:rPr>
                <w:rFonts w:asciiTheme="minorHAnsi" w:hAnsiTheme="minorHAnsi" w:cstheme="minorHAnsi"/>
                <w:sz w:val="16"/>
                <w:szCs w:val="20"/>
              </w:rPr>
              <w:t>E-MAIL:</w:t>
            </w:r>
          </w:p>
          <w:p w14:paraId="5F949C63" w14:textId="552CAF73" w:rsidR="00026ED1" w:rsidRPr="00026ED1" w:rsidRDefault="00026ED1" w:rsidP="00284AE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568E1F3E" w14:textId="77777777" w:rsidR="00CD13F1" w:rsidRDefault="00CD13F1" w:rsidP="00CD13F1">
      <w:pPr>
        <w:pStyle w:val="BodyText1"/>
        <w:rPr>
          <w:rFonts w:asciiTheme="minorHAnsi" w:hAnsiTheme="minorHAnsi" w:cstheme="minorHAnsi"/>
        </w:rPr>
      </w:pPr>
    </w:p>
    <w:p w14:paraId="590BB1A7" w14:textId="77777777" w:rsidR="00F71B58" w:rsidRDefault="00F71B58" w:rsidP="00CD13F1">
      <w:pPr>
        <w:pStyle w:val="BodyText1"/>
        <w:rPr>
          <w:rFonts w:asciiTheme="minorHAnsi" w:hAnsiTheme="minorHAnsi" w:cstheme="minorHAnsi"/>
        </w:rPr>
      </w:pPr>
    </w:p>
    <w:p w14:paraId="34D4E52E" w14:textId="77777777" w:rsidR="00F71B58" w:rsidRDefault="00F71B58" w:rsidP="00CD13F1">
      <w:pPr>
        <w:pStyle w:val="BodyText1"/>
        <w:rPr>
          <w:rFonts w:asciiTheme="minorHAnsi" w:hAnsiTheme="minorHAnsi" w:cstheme="minorHAnsi"/>
        </w:rPr>
      </w:pPr>
    </w:p>
    <w:p w14:paraId="6C83EC9D" w14:textId="77777777" w:rsidR="00F71B58" w:rsidRDefault="00F71B58" w:rsidP="00CD13F1">
      <w:pPr>
        <w:pStyle w:val="BodyText1"/>
        <w:rPr>
          <w:rFonts w:asciiTheme="minorHAnsi" w:hAnsiTheme="minorHAnsi" w:cstheme="minorHAnsi"/>
        </w:rPr>
      </w:pPr>
    </w:p>
    <w:p w14:paraId="057CA785" w14:textId="77777777" w:rsidR="00D35C1C" w:rsidRDefault="00D35C1C" w:rsidP="00CD13F1">
      <w:pPr>
        <w:pStyle w:val="BodyText1"/>
        <w:rPr>
          <w:rFonts w:asciiTheme="minorHAnsi" w:hAnsiTheme="minorHAnsi" w:cstheme="minorHAnsi"/>
        </w:rPr>
      </w:pPr>
    </w:p>
    <w:p w14:paraId="39FAE23A" w14:textId="77777777" w:rsidR="0044042E" w:rsidRDefault="0044042E" w:rsidP="00527BD5">
      <w:pPr>
        <w:pStyle w:val="BodyText1"/>
        <w:rPr>
          <w:rFonts w:asciiTheme="minorHAnsi" w:hAnsiTheme="minorHAnsi" w:cstheme="minorHAnsi"/>
          <w:color w:val="008C38" w:themeColor="accent1"/>
        </w:rPr>
      </w:pPr>
    </w:p>
    <w:p w14:paraId="512F751D" w14:textId="348933CB" w:rsidR="00026ED1" w:rsidRPr="00CD13F1" w:rsidRDefault="00527BD5" w:rsidP="00263455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>
        <w:rPr>
          <w:rFonts w:asciiTheme="minorHAnsi" w:hAnsiTheme="minorHAnsi" w:cstheme="minorHAnsi"/>
          <w:color w:val="008C38" w:themeColor="accent1"/>
        </w:rPr>
        <w:lastRenderedPageBreak/>
        <w:t>TIPO</w:t>
      </w:r>
      <w:r w:rsidR="00026ED1" w:rsidRPr="00CD13F1">
        <w:rPr>
          <w:rFonts w:asciiTheme="minorHAnsi" w:hAnsiTheme="minorHAnsi" w:cstheme="minorHAnsi"/>
          <w:color w:val="008C38" w:themeColor="accent1"/>
        </w:rPr>
        <w:t xml:space="preserve"> D</w:t>
      </w:r>
      <w:r>
        <w:rPr>
          <w:rFonts w:asciiTheme="minorHAnsi" w:hAnsiTheme="minorHAnsi" w:cstheme="minorHAnsi"/>
          <w:color w:val="008C38" w:themeColor="accent1"/>
        </w:rPr>
        <w:t>E</w:t>
      </w:r>
      <w:r w:rsidR="00026ED1" w:rsidRPr="00CD13F1">
        <w:rPr>
          <w:rFonts w:asciiTheme="minorHAnsi" w:hAnsiTheme="minorHAnsi" w:cstheme="minorHAnsi"/>
          <w:color w:val="008C38" w:themeColor="accent1"/>
        </w:rPr>
        <w:t xml:space="preserve"> PROJETO</w:t>
      </w:r>
    </w:p>
    <w:tbl>
      <w:tblPr>
        <w:tblStyle w:val="Iberdro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233"/>
        <w:gridCol w:w="2261"/>
      </w:tblGrid>
      <w:tr w:rsidR="00A26F95" w:rsidRPr="00A521CA" w14:paraId="4A10C615" w14:textId="77777777" w:rsidTr="00457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pct"/>
            <w:tcBorders>
              <w:left w:val="none" w:sz="0" w:space="0" w:color="auto"/>
            </w:tcBorders>
          </w:tcPr>
          <w:p w14:paraId="58F98132" w14:textId="3F219474" w:rsidR="00A26F95" w:rsidRPr="00A521CA" w:rsidRDefault="00792B3B" w:rsidP="00026ED1">
            <w:pPr>
              <w:pStyle w:val="BodyText1"/>
              <w:rPr>
                <w:rFonts w:asciiTheme="minorHAnsi" w:hAnsiTheme="minorHAnsi" w:cstheme="minorHAnsi"/>
                <w:caps w:val="0"/>
                <w:sz w:val="16"/>
                <w:szCs w:val="20"/>
              </w:rPr>
            </w:pPr>
            <w:r w:rsidRPr="00A521CA">
              <w:rPr>
                <w:rFonts w:asciiTheme="minorHAnsi" w:hAnsiTheme="minorHAnsi" w:cstheme="minorHAnsi"/>
                <w:caps w:val="0"/>
                <w:sz w:val="16"/>
                <w:szCs w:val="20"/>
              </w:rPr>
              <w:t>TIPO DE PROJETO</w:t>
            </w:r>
            <w:r w:rsidR="002D4DDA">
              <w:rPr>
                <w:rFonts w:asciiTheme="minorHAnsi" w:hAnsiTheme="minorHAnsi" w:cstheme="minorHAnsi"/>
                <w:caps w:val="0"/>
                <w:sz w:val="16"/>
                <w:szCs w:val="20"/>
              </w:rPr>
              <w:t>:</w:t>
            </w:r>
          </w:p>
        </w:tc>
        <w:tc>
          <w:tcPr>
            <w:tcW w:w="1331" w:type="pct"/>
          </w:tcPr>
          <w:p w14:paraId="76DE5286" w14:textId="064908D3" w:rsidR="00A26F95" w:rsidRPr="00A521CA" w:rsidRDefault="00792B3B" w:rsidP="00026ED1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  <w:sz w:val="16"/>
                <w:szCs w:val="20"/>
              </w:rPr>
            </w:pPr>
            <w:r w:rsidRPr="00A521CA">
              <w:rPr>
                <w:rFonts w:asciiTheme="minorHAnsi" w:hAnsiTheme="minorHAnsi" w:cstheme="minorHAnsi"/>
                <w:caps w:val="0"/>
                <w:sz w:val="16"/>
                <w:szCs w:val="20"/>
              </w:rPr>
              <w:t>QUANTIDADE DE PONTOS</w:t>
            </w:r>
            <w:r w:rsidR="002D4DDA">
              <w:rPr>
                <w:rFonts w:asciiTheme="minorHAnsi" w:hAnsiTheme="minorHAnsi" w:cstheme="minorHAnsi"/>
                <w:caps w:val="0"/>
                <w:sz w:val="16"/>
                <w:szCs w:val="20"/>
              </w:rPr>
              <w:t>:</w:t>
            </w:r>
          </w:p>
        </w:tc>
      </w:tr>
      <w:tr w:rsidR="00A26F95" w:rsidRPr="000C07A7" w14:paraId="737EFB8E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pct"/>
            <w:tcBorders>
              <w:left w:val="none" w:sz="0" w:space="0" w:color="auto"/>
              <w:right w:val="none" w:sz="0" w:space="0" w:color="auto"/>
            </w:tcBorders>
          </w:tcPr>
          <w:p w14:paraId="5540146C" w14:textId="77777777" w:rsidR="00A26F95" w:rsidRPr="00A521CA" w:rsidRDefault="00792B3B" w:rsidP="00A82E25">
            <w:pPr>
              <w:pStyle w:val="BodyText1"/>
              <w:numPr>
                <w:ilvl w:val="0"/>
                <w:numId w:val="27"/>
              </w:numPr>
              <w:rPr>
                <w:rFonts w:asciiTheme="minorHAnsi" w:hAnsiTheme="minorHAnsi" w:cstheme="minorHAnsi"/>
                <w:caps/>
                <w:sz w:val="16"/>
                <w:szCs w:val="20"/>
              </w:rPr>
            </w:pPr>
            <w:r w:rsidRPr="00A521CA">
              <w:rPr>
                <w:rFonts w:asciiTheme="minorHAnsi" w:hAnsiTheme="minorHAnsi" w:cstheme="minorHAnsi"/>
                <w:caps/>
                <w:sz w:val="16"/>
                <w:szCs w:val="20"/>
              </w:rPr>
              <w:t>Nova empresa</w:t>
            </w:r>
          </w:p>
          <w:p w14:paraId="73ED12B7" w14:textId="4731916C" w:rsidR="00ED5E45" w:rsidRPr="00A521CA" w:rsidRDefault="00A521CA" w:rsidP="00A82E25">
            <w:pPr>
              <w:pStyle w:val="BodyText1"/>
              <w:ind w:left="36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 w:rsidRPr="00A521CA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(Estou iniciando</w:t>
            </w:r>
            <w:r w:rsidR="00495F05" w:rsidRPr="00A521CA"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 xml:space="preserve"> </w:t>
            </w:r>
            <w:r w:rsidRPr="00A521CA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meu primeiro contrato</w:t>
            </w:r>
            <w:r w:rsidR="00495F05" w:rsidRPr="00A521CA"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>)</w:t>
            </w:r>
          </w:p>
        </w:tc>
        <w:tc>
          <w:tcPr>
            <w:tcW w:w="1331" w:type="pct"/>
            <w:tcBorders>
              <w:left w:val="none" w:sz="0" w:space="0" w:color="auto"/>
            </w:tcBorders>
          </w:tcPr>
          <w:p w14:paraId="68F3FEB3" w14:textId="3F4071CF" w:rsidR="00A26F95" w:rsidRPr="00A521CA" w:rsidRDefault="000C07A7" w:rsidP="002D4D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>000</w:t>
            </w:r>
          </w:p>
        </w:tc>
      </w:tr>
      <w:tr w:rsidR="00A26F95" w:rsidRPr="000C07A7" w14:paraId="20A93910" w14:textId="77777777" w:rsidTr="00457B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pct"/>
            <w:tcBorders>
              <w:left w:val="none" w:sz="0" w:space="0" w:color="auto"/>
              <w:right w:val="none" w:sz="0" w:space="0" w:color="auto"/>
            </w:tcBorders>
          </w:tcPr>
          <w:p w14:paraId="71753BFF" w14:textId="77777777" w:rsidR="00A26F95" w:rsidRPr="00A521CA" w:rsidRDefault="00792B3B" w:rsidP="00A82E25">
            <w:pPr>
              <w:pStyle w:val="BodyText1"/>
              <w:numPr>
                <w:ilvl w:val="0"/>
                <w:numId w:val="27"/>
              </w:numPr>
              <w:rPr>
                <w:rFonts w:asciiTheme="minorHAnsi" w:hAnsiTheme="minorHAnsi" w:cstheme="minorHAnsi"/>
                <w:caps/>
                <w:sz w:val="16"/>
                <w:szCs w:val="20"/>
              </w:rPr>
            </w:pPr>
            <w:r w:rsidRPr="00A521CA">
              <w:rPr>
                <w:rFonts w:asciiTheme="minorHAnsi" w:hAnsiTheme="minorHAnsi" w:cstheme="minorHAnsi"/>
                <w:caps/>
                <w:sz w:val="16"/>
                <w:szCs w:val="20"/>
              </w:rPr>
              <w:t>Adição de novos pontos</w:t>
            </w:r>
          </w:p>
          <w:p w14:paraId="7F6929C8" w14:textId="2273FED6" w:rsidR="00ED5E45" w:rsidRPr="00A521CA" w:rsidRDefault="00A521CA" w:rsidP="00A82E25">
            <w:pPr>
              <w:pStyle w:val="BodyText1"/>
              <w:ind w:left="36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 w:rsidRPr="00A521CA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(Estou adicionando pontos ao contrato que já possuo)</w:t>
            </w:r>
          </w:p>
        </w:tc>
        <w:tc>
          <w:tcPr>
            <w:tcW w:w="1331" w:type="pct"/>
            <w:tcBorders>
              <w:left w:val="none" w:sz="0" w:space="0" w:color="auto"/>
            </w:tcBorders>
          </w:tcPr>
          <w:p w14:paraId="0074ECB3" w14:textId="265AFA34" w:rsidR="00A26F95" w:rsidRPr="00A521CA" w:rsidRDefault="000C07A7" w:rsidP="002D4D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>000</w:t>
            </w:r>
          </w:p>
        </w:tc>
      </w:tr>
      <w:tr w:rsidR="00A26F95" w:rsidRPr="000C07A7" w14:paraId="26564D02" w14:textId="77777777" w:rsidTr="00457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pct"/>
            <w:tcBorders>
              <w:left w:val="none" w:sz="0" w:space="0" w:color="auto"/>
              <w:right w:val="none" w:sz="0" w:space="0" w:color="auto"/>
            </w:tcBorders>
          </w:tcPr>
          <w:p w14:paraId="3E127318" w14:textId="120D178B" w:rsidR="00A26F95" w:rsidRPr="00A521CA" w:rsidRDefault="00792B3B" w:rsidP="00A82E25">
            <w:pPr>
              <w:pStyle w:val="BodyText1"/>
              <w:numPr>
                <w:ilvl w:val="0"/>
                <w:numId w:val="27"/>
              </w:numPr>
              <w:rPr>
                <w:rFonts w:asciiTheme="minorHAnsi" w:hAnsiTheme="minorHAnsi" w:cstheme="minorHAnsi"/>
                <w:caps/>
                <w:sz w:val="16"/>
                <w:szCs w:val="20"/>
              </w:rPr>
            </w:pPr>
            <w:r w:rsidRPr="00A521CA">
              <w:rPr>
                <w:rFonts w:asciiTheme="minorHAnsi" w:hAnsiTheme="minorHAnsi" w:cstheme="minorHAnsi"/>
                <w:caps/>
                <w:sz w:val="16"/>
                <w:szCs w:val="20"/>
              </w:rPr>
              <w:t>Regularização de pontos</w:t>
            </w:r>
          </w:p>
          <w:p w14:paraId="712F8A27" w14:textId="7F43FA33" w:rsidR="00ED5E45" w:rsidRPr="00A521CA" w:rsidRDefault="00A521CA" w:rsidP="00A82E25">
            <w:pPr>
              <w:pStyle w:val="BodyText1"/>
              <w:ind w:left="36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 w:rsidRPr="00A521CA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(Estou regularizando pontos que já utilizo</w:t>
            </w:r>
            <w:r w:rsidR="00495F05" w:rsidRPr="00A521CA"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>)</w:t>
            </w:r>
          </w:p>
        </w:tc>
        <w:tc>
          <w:tcPr>
            <w:tcW w:w="1331" w:type="pct"/>
            <w:tcBorders>
              <w:left w:val="none" w:sz="0" w:space="0" w:color="auto"/>
            </w:tcBorders>
          </w:tcPr>
          <w:p w14:paraId="47D3E072" w14:textId="0B3D54DE" w:rsidR="00A26F95" w:rsidRPr="00A521CA" w:rsidRDefault="000C07A7" w:rsidP="002D4D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>000</w:t>
            </w:r>
          </w:p>
        </w:tc>
      </w:tr>
      <w:tr w:rsidR="00A26F95" w:rsidRPr="000C07A7" w14:paraId="261353FB" w14:textId="77777777" w:rsidTr="00457B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pct"/>
            <w:tcBorders>
              <w:left w:val="none" w:sz="0" w:space="0" w:color="auto"/>
              <w:right w:val="none" w:sz="0" w:space="0" w:color="auto"/>
            </w:tcBorders>
          </w:tcPr>
          <w:p w14:paraId="07D5A6DC" w14:textId="373F7B6D" w:rsidR="00A26F95" w:rsidRPr="00A521CA" w:rsidRDefault="00792B3B" w:rsidP="00A82E25">
            <w:pPr>
              <w:pStyle w:val="BodyText1"/>
              <w:numPr>
                <w:ilvl w:val="0"/>
                <w:numId w:val="27"/>
              </w:numPr>
              <w:rPr>
                <w:rFonts w:asciiTheme="minorHAnsi" w:hAnsiTheme="minorHAnsi" w:cstheme="minorHAnsi"/>
                <w:caps/>
                <w:sz w:val="16"/>
                <w:szCs w:val="20"/>
              </w:rPr>
            </w:pPr>
            <w:r w:rsidRPr="00A521CA">
              <w:rPr>
                <w:rFonts w:asciiTheme="minorHAnsi" w:hAnsiTheme="minorHAnsi" w:cstheme="minorHAnsi"/>
                <w:caps/>
                <w:sz w:val="16"/>
                <w:szCs w:val="20"/>
              </w:rPr>
              <w:t>Desmobilização de pontos</w:t>
            </w:r>
          </w:p>
          <w:p w14:paraId="20BE5F1F" w14:textId="37F216BE" w:rsidR="00ED5E45" w:rsidRPr="00A521CA" w:rsidRDefault="00A521CA" w:rsidP="00A82E25">
            <w:pPr>
              <w:pStyle w:val="BodyText1"/>
              <w:ind w:left="36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 w:rsidRPr="00A521CA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(Estou encerrando as atividades e irei retirar minha rede)</w:t>
            </w:r>
          </w:p>
        </w:tc>
        <w:tc>
          <w:tcPr>
            <w:tcW w:w="1331" w:type="pct"/>
            <w:tcBorders>
              <w:left w:val="none" w:sz="0" w:space="0" w:color="auto"/>
            </w:tcBorders>
          </w:tcPr>
          <w:p w14:paraId="4253DB5D" w14:textId="4AED700F" w:rsidR="00A26F95" w:rsidRPr="00A521CA" w:rsidRDefault="000C07A7" w:rsidP="002D4D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  <w:t>000</w:t>
            </w:r>
          </w:p>
        </w:tc>
      </w:tr>
    </w:tbl>
    <w:p w14:paraId="516301F2" w14:textId="77777777" w:rsidR="00026ED1" w:rsidRPr="00EF082B" w:rsidRDefault="00026ED1" w:rsidP="00F71B58">
      <w:pPr>
        <w:pStyle w:val="BodyText1"/>
        <w:rPr>
          <w:rFonts w:asciiTheme="minorHAnsi" w:hAnsiTheme="minorHAnsi" w:cstheme="minorHAnsi"/>
          <w:lang w:val="pt-BR"/>
        </w:rPr>
      </w:pPr>
    </w:p>
    <w:p w14:paraId="08D81774" w14:textId="0A2F96BA" w:rsidR="0044042E" w:rsidRDefault="0044042E" w:rsidP="00026ED1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>
        <w:rPr>
          <w:rFonts w:asciiTheme="minorHAnsi" w:hAnsiTheme="minorHAnsi" w:cstheme="minorHAnsi"/>
          <w:color w:val="008C38" w:themeColor="accent1"/>
        </w:rPr>
        <w:t>DADOS DO PROJETO</w:t>
      </w:r>
    </w:p>
    <w:tbl>
      <w:tblPr>
        <w:tblStyle w:val="Iberdro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0"/>
        <w:gridCol w:w="2830"/>
        <w:gridCol w:w="2834"/>
      </w:tblGrid>
      <w:tr w:rsidR="005B6B1E" w:rsidRPr="006E471B" w14:paraId="291E9C1B" w14:textId="77777777" w:rsidTr="00457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left w:val="none" w:sz="0" w:space="0" w:color="auto"/>
            </w:tcBorders>
          </w:tcPr>
          <w:p w14:paraId="2EAFCB7F" w14:textId="27BBD1A0" w:rsidR="005B6B1E" w:rsidRDefault="005B6B1E" w:rsidP="000D1D8C">
            <w:pPr>
              <w:pStyle w:val="BodyText1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LOCALIDADE:</w:t>
            </w:r>
          </w:p>
        </w:tc>
      </w:tr>
      <w:tr w:rsidR="005B6B1E" w:rsidRPr="006E471B" w14:paraId="7B029500" w14:textId="77777777" w:rsidTr="00582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  <w:tcBorders>
              <w:left w:val="none" w:sz="0" w:space="0" w:color="auto"/>
              <w:right w:val="none" w:sz="0" w:space="0" w:color="auto"/>
            </w:tcBorders>
          </w:tcPr>
          <w:p w14:paraId="3C7EC1B2" w14:textId="2DCECC8C" w:rsidR="005B6B1E" w:rsidRDefault="005B6B1E" w:rsidP="000D1D8C">
            <w:pPr>
              <w:pStyle w:val="BodyText1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</w:t>
            </w:r>
            <w:r w:rsidR="009B72B3" w:rsidRPr="009B72B3">
              <w:rPr>
                <w:rFonts w:asciiTheme="minorHAnsi" w:hAnsiTheme="minorHAnsi" w:cstheme="minorHAnsi"/>
                <w:color w:val="FFFFFF" w:themeColor="background1"/>
                <w:sz w:val="16"/>
                <w:szCs w:val="20"/>
                <w:lang w:val="pt-BR"/>
              </w:rPr>
              <w:t>__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) </w:t>
            </w:r>
            <w:r w:rsidR="009B72B3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- 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URBANO</w:t>
            </w:r>
          </w:p>
        </w:tc>
        <w:tc>
          <w:tcPr>
            <w:tcW w:w="1666" w:type="pct"/>
            <w:tcBorders>
              <w:left w:val="none" w:sz="0" w:space="0" w:color="auto"/>
              <w:right w:val="none" w:sz="0" w:space="0" w:color="auto"/>
            </w:tcBorders>
          </w:tcPr>
          <w:p w14:paraId="65D9A753" w14:textId="52B8E226" w:rsidR="005B6B1E" w:rsidRDefault="005B6B1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</w:t>
            </w:r>
            <w:r w:rsidR="009B72B3" w:rsidRPr="009B72B3">
              <w:rPr>
                <w:rFonts w:asciiTheme="minorHAnsi" w:hAnsiTheme="minorHAnsi" w:cstheme="minorHAnsi"/>
                <w:color w:val="FFFFFF" w:themeColor="background1"/>
                <w:sz w:val="16"/>
                <w:szCs w:val="20"/>
                <w:lang w:val="pt-BR"/>
              </w:rPr>
              <w:t>__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) </w:t>
            </w:r>
            <w:r w:rsidR="009B72B3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- 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RURAL</w:t>
            </w:r>
          </w:p>
        </w:tc>
        <w:tc>
          <w:tcPr>
            <w:tcW w:w="1669" w:type="pct"/>
            <w:tcBorders>
              <w:left w:val="none" w:sz="0" w:space="0" w:color="auto"/>
            </w:tcBorders>
          </w:tcPr>
          <w:p w14:paraId="0323445F" w14:textId="4278F1C0" w:rsidR="005B6B1E" w:rsidRDefault="005B6B1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</w:t>
            </w:r>
            <w:r w:rsidR="009B72B3" w:rsidRPr="009B72B3">
              <w:rPr>
                <w:rFonts w:asciiTheme="minorHAnsi" w:hAnsiTheme="minorHAnsi" w:cstheme="minorHAnsi"/>
                <w:color w:val="FFFFFF" w:themeColor="background1"/>
                <w:sz w:val="16"/>
                <w:szCs w:val="20"/>
                <w:lang w:val="pt-BR"/>
              </w:rPr>
              <w:t>__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) </w:t>
            </w:r>
            <w:r w:rsidR="009B72B3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- 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AMBOS</w:t>
            </w:r>
          </w:p>
        </w:tc>
      </w:tr>
      <w:tr w:rsidR="0044042E" w:rsidRPr="000F4421" w14:paraId="64FEE11D" w14:textId="77777777" w:rsidTr="00457B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left w:val="none" w:sz="0" w:space="0" w:color="auto"/>
            </w:tcBorders>
          </w:tcPr>
          <w:p w14:paraId="3293F4B5" w14:textId="77777777" w:rsidR="0044042E" w:rsidRPr="000F4421" w:rsidRDefault="0044042E" w:rsidP="000D1D8C">
            <w:pPr>
              <w:pStyle w:val="BodyText1"/>
              <w:rPr>
                <w:rFonts w:asciiTheme="minorHAnsi" w:hAnsiTheme="minorHAnsi" w:cstheme="minorHAnsi"/>
                <w:caps/>
                <w:sz w:val="16"/>
                <w:szCs w:val="20"/>
                <w:lang w:val="pt-BR"/>
              </w:rPr>
            </w:pPr>
            <w:r w:rsidRPr="000F4421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ENDEREÇO DO PONTO INICIAL:</w:t>
            </w:r>
          </w:p>
          <w:p w14:paraId="711F9E0A" w14:textId="77777777" w:rsidR="0044042E" w:rsidRPr="000F4421" w:rsidRDefault="0044042E" w:rsidP="000D1D8C">
            <w:pPr>
              <w:pStyle w:val="BodyText1"/>
              <w:rPr>
                <w:rFonts w:asciiTheme="minorHAnsi" w:hAnsiTheme="minorHAnsi" w:cstheme="minorHAnsi"/>
                <w:caps/>
                <w:lang w:val="pt-BR"/>
              </w:rPr>
            </w:pPr>
          </w:p>
        </w:tc>
      </w:tr>
      <w:tr w:rsidR="0044042E" w14:paraId="03EA83CF" w14:textId="77777777" w:rsidTr="00582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  <w:tcBorders>
              <w:left w:val="none" w:sz="0" w:space="0" w:color="auto"/>
              <w:right w:val="none" w:sz="0" w:space="0" w:color="auto"/>
            </w:tcBorders>
          </w:tcPr>
          <w:p w14:paraId="210EFC90" w14:textId="77777777" w:rsidR="0044042E" w:rsidRPr="008B19E7" w:rsidRDefault="0044042E" w:rsidP="000D1D8C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  <w:r w:rsidRPr="008B19E7">
              <w:rPr>
                <w:rFonts w:asciiTheme="minorHAnsi" w:hAnsiTheme="minorHAnsi" w:cstheme="minorHAnsi"/>
                <w:sz w:val="16"/>
                <w:szCs w:val="20"/>
              </w:rPr>
              <w:t>NOME DO PROJETO/ROTA:</w:t>
            </w:r>
          </w:p>
          <w:p w14:paraId="56FBF0C9" w14:textId="77777777" w:rsidR="0044042E" w:rsidRDefault="0044042E" w:rsidP="000D1D8C">
            <w:pPr>
              <w:pStyle w:val="BodyText1"/>
              <w:rPr>
                <w:rFonts w:asciiTheme="minorHAnsi" w:hAnsiTheme="minorHAnsi" w:cstheme="minorHAnsi"/>
              </w:rPr>
            </w:pPr>
          </w:p>
        </w:tc>
        <w:tc>
          <w:tcPr>
            <w:tcW w:w="1666" w:type="pct"/>
            <w:tcBorders>
              <w:left w:val="none" w:sz="0" w:space="0" w:color="auto"/>
              <w:right w:val="none" w:sz="0" w:space="0" w:color="auto"/>
            </w:tcBorders>
          </w:tcPr>
          <w:p w14:paraId="1A512C02" w14:textId="77777777" w:rsidR="0044042E" w:rsidRPr="008B19E7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8B19E7">
              <w:rPr>
                <w:rFonts w:asciiTheme="minorHAnsi" w:hAnsiTheme="minorHAnsi" w:cstheme="minorHAnsi"/>
                <w:sz w:val="16"/>
                <w:szCs w:val="20"/>
              </w:rPr>
              <w:t>BAIRRO:</w:t>
            </w:r>
          </w:p>
          <w:p w14:paraId="37120C2A" w14:textId="77777777" w:rsidR="0044042E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9" w:type="pct"/>
            <w:tcBorders>
              <w:left w:val="none" w:sz="0" w:space="0" w:color="auto"/>
            </w:tcBorders>
          </w:tcPr>
          <w:p w14:paraId="4A696D04" w14:textId="77777777" w:rsidR="0044042E" w:rsidRPr="008B19E7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8B19E7">
              <w:rPr>
                <w:rFonts w:asciiTheme="minorHAnsi" w:hAnsiTheme="minorHAnsi" w:cstheme="minorHAnsi"/>
                <w:sz w:val="16"/>
                <w:szCs w:val="20"/>
              </w:rPr>
              <w:t>MUNICIPIO:</w:t>
            </w:r>
          </w:p>
          <w:p w14:paraId="4988106A" w14:textId="77777777" w:rsidR="0044042E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4042E" w14:paraId="26C27B55" w14:textId="77777777" w:rsidTr="005829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  <w:vMerge w:val="restart"/>
            <w:tcBorders>
              <w:left w:val="none" w:sz="0" w:space="0" w:color="auto"/>
              <w:right w:val="none" w:sz="0" w:space="0" w:color="auto"/>
            </w:tcBorders>
            <w:vAlign w:val="top"/>
          </w:tcPr>
          <w:p w14:paraId="56CF52BF" w14:textId="77777777" w:rsidR="0044042E" w:rsidRPr="008B19E7" w:rsidRDefault="0044042E" w:rsidP="000D1D8C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20"/>
              </w:rPr>
              <w:t>COORDENADAS GEOGRÁFICAS</w:t>
            </w:r>
          </w:p>
        </w:tc>
        <w:tc>
          <w:tcPr>
            <w:tcW w:w="1666" w:type="pct"/>
            <w:tcBorders>
              <w:left w:val="none" w:sz="0" w:space="0" w:color="auto"/>
              <w:right w:val="none" w:sz="0" w:space="0" w:color="auto"/>
            </w:tcBorders>
          </w:tcPr>
          <w:p w14:paraId="6AA64C37" w14:textId="77777777" w:rsidR="0044042E" w:rsidRDefault="0044042E" w:rsidP="000D1D8C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 w:rsidRPr="008B19E7">
              <w:rPr>
                <w:rFonts w:asciiTheme="minorHAnsi" w:hAnsiTheme="minorHAnsi" w:cstheme="minorHAnsi"/>
                <w:sz w:val="16"/>
                <w:szCs w:val="20"/>
              </w:rPr>
              <w:t>LATITUDE PRIMERO POSTE:</w:t>
            </w:r>
          </w:p>
          <w:p w14:paraId="08C6CA3A" w14:textId="77777777" w:rsidR="0044042E" w:rsidRPr="008F5493" w:rsidRDefault="0044042E" w:rsidP="000D1D8C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9" w:type="pct"/>
            <w:tcBorders>
              <w:left w:val="none" w:sz="0" w:space="0" w:color="auto"/>
            </w:tcBorders>
          </w:tcPr>
          <w:p w14:paraId="4D48CA4B" w14:textId="77777777" w:rsidR="0044042E" w:rsidRDefault="0044042E" w:rsidP="000D1D8C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20"/>
              </w:rPr>
              <w:t>LONGITUDE PRIMEIRO POSTE:</w:t>
            </w:r>
          </w:p>
          <w:p w14:paraId="7C857410" w14:textId="77777777" w:rsidR="0044042E" w:rsidRPr="008F5493" w:rsidRDefault="0044042E" w:rsidP="000D1D8C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44042E" w14:paraId="758CE744" w14:textId="77777777" w:rsidTr="00582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pct"/>
            <w:vMerge/>
            <w:tcBorders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</w:tcPr>
          <w:p w14:paraId="0E02268D" w14:textId="77777777" w:rsidR="0044042E" w:rsidRPr="008B19E7" w:rsidRDefault="0044042E" w:rsidP="000D1D8C">
            <w:pPr>
              <w:pStyle w:val="BodyText1"/>
              <w:rPr>
                <w:rFonts w:asciiTheme="minorHAnsi" w:hAnsiTheme="minorHAnsi" w:cstheme="minorHAnsi"/>
                <w:sz w:val="16"/>
                <w:szCs w:val="20"/>
              </w:rPr>
            </w:pPr>
          </w:p>
        </w:tc>
        <w:tc>
          <w:tcPr>
            <w:tcW w:w="1666" w:type="pct"/>
            <w:tcBorders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</w:tcPr>
          <w:p w14:paraId="038DAB52" w14:textId="77777777" w:rsidR="0044042E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20"/>
              </w:rPr>
              <w:t>LATITUDE ULTIMO POSTE:</w:t>
            </w:r>
          </w:p>
          <w:p w14:paraId="6CF20FD3" w14:textId="77777777" w:rsidR="0044042E" w:rsidRPr="008F5493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669" w:type="pct"/>
            <w:tcBorders>
              <w:left w:val="none" w:sz="0" w:space="0" w:color="auto"/>
              <w:bottom w:val="single" w:sz="4" w:space="0" w:color="D9D9D9" w:themeColor="background1" w:themeShade="D9"/>
            </w:tcBorders>
          </w:tcPr>
          <w:p w14:paraId="1D5603D8" w14:textId="77777777" w:rsidR="0044042E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20"/>
              </w:rPr>
              <w:t>LONGITUDE ULTIMO POSTE:</w:t>
            </w:r>
          </w:p>
          <w:p w14:paraId="07DE486B" w14:textId="77777777" w:rsidR="0044042E" w:rsidRPr="008F5493" w:rsidRDefault="0044042E" w:rsidP="000D1D8C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D542CF" w:rsidRPr="00D542CF" w14:paraId="692298AF" w14:textId="77777777" w:rsidTr="008351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169A6C" w14:textId="4E2D191E" w:rsidR="00D542CF" w:rsidRPr="009B4C43" w:rsidRDefault="00582977" w:rsidP="000D1D8C">
            <w:pPr>
              <w:pStyle w:val="BodyText1"/>
              <w:rPr>
                <w:rFonts w:asciiTheme="minorHAnsi" w:hAnsiTheme="minorHAnsi" w:cstheme="minorHAnsi"/>
                <w:sz w:val="16"/>
                <w:szCs w:val="20"/>
                <w:lang w:val="pt-BR"/>
              </w:rPr>
            </w:pPr>
            <w:r w:rsidRPr="009B4C43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HAVERÁ PONTO DE CONSUMO</w:t>
            </w:r>
            <w:r w:rsidR="009B4C43" w:rsidRPr="009B4C43"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 xml:space="preserve"> DE ENERGIA ELÉTRICA</w:t>
            </w:r>
          </w:p>
        </w:tc>
        <w:tc>
          <w:tcPr>
            <w:tcW w:w="166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2EFFF2" w14:textId="3D5B046F" w:rsidR="00D542CF" w:rsidRDefault="00582977" w:rsidP="000D1D8C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</w:t>
            </w:r>
            <w:r w:rsidRPr="009B72B3">
              <w:rPr>
                <w:rFonts w:asciiTheme="minorHAnsi" w:hAnsiTheme="minorHAnsi" w:cstheme="minorHAnsi"/>
                <w:color w:val="FFFFFF" w:themeColor="background1"/>
                <w:sz w:val="16"/>
                <w:szCs w:val="20"/>
                <w:lang w:val="pt-BR"/>
              </w:rPr>
              <w:t>__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) - SIM</w:t>
            </w:r>
          </w:p>
        </w:tc>
        <w:tc>
          <w:tcPr>
            <w:tcW w:w="166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1DB12C" w14:textId="0FA36500" w:rsidR="00D542CF" w:rsidRDefault="00582977" w:rsidP="000D1D8C">
            <w:pPr>
              <w:pStyle w:val="BodyText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20"/>
              </w:rPr>
            </w:pP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(</w:t>
            </w:r>
            <w:r w:rsidRPr="009B72B3">
              <w:rPr>
                <w:rFonts w:asciiTheme="minorHAnsi" w:hAnsiTheme="minorHAnsi" w:cstheme="minorHAnsi"/>
                <w:color w:val="FFFFFF" w:themeColor="background1"/>
                <w:sz w:val="16"/>
                <w:szCs w:val="20"/>
                <w:lang w:val="pt-BR"/>
              </w:rPr>
              <w:t>__</w:t>
            </w:r>
            <w:r>
              <w:rPr>
                <w:rFonts w:asciiTheme="minorHAnsi" w:hAnsiTheme="minorHAnsi" w:cstheme="minorHAnsi"/>
                <w:sz w:val="16"/>
                <w:szCs w:val="20"/>
                <w:lang w:val="pt-BR"/>
              </w:rPr>
              <w:t>) - NÃO</w:t>
            </w:r>
          </w:p>
        </w:tc>
      </w:tr>
    </w:tbl>
    <w:p w14:paraId="0933E834" w14:textId="4395BA24" w:rsidR="00582977" w:rsidRPr="00342FC4" w:rsidRDefault="00582977" w:rsidP="00582977">
      <w:pPr>
        <w:pStyle w:val="BodyText1"/>
        <w:spacing w:after="0"/>
        <w:rPr>
          <w:rFonts w:asciiTheme="minorHAnsi" w:hAnsiTheme="minorHAnsi" w:cstheme="minorHAnsi"/>
          <w:i/>
          <w:iCs/>
          <w:sz w:val="16"/>
          <w:szCs w:val="20"/>
          <w:lang w:val="pt-BR"/>
        </w:rPr>
      </w:pPr>
      <w:r w:rsidRPr="00342FC4">
        <w:rPr>
          <w:rFonts w:asciiTheme="minorHAnsi" w:hAnsiTheme="minorHAnsi" w:cstheme="minorHAnsi"/>
          <w:i/>
          <w:iCs/>
          <w:sz w:val="16"/>
          <w:szCs w:val="20"/>
          <w:lang w:val="pt-BR"/>
        </w:rPr>
        <w:t>*</w:t>
      </w:r>
      <w:r w:rsidR="00F8124B">
        <w:rPr>
          <w:rFonts w:asciiTheme="minorHAnsi" w:hAnsiTheme="minorHAnsi" w:cstheme="minorHAnsi"/>
          <w:i/>
          <w:iCs/>
          <w:sz w:val="16"/>
          <w:szCs w:val="20"/>
          <w:lang w:val="pt-BR"/>
        </w:rPr>
        <w:t>E</w:t>
      </w:r>
      <w:r w:rsidR="008D4AD5">
        <w:rPr>
          <w:rFonts w:asciiTheme="minorHAnsi" w:hAnsiTheme="minorHAnsi" w:cstheme="minorHAnsi"/>
          <w:i/>
          <w:iCs/>
          <w:sz w:val="16"/>
          <w:szCs w:val="20"/>
          <w:lang w:val="pt-BR"/>
        </w:rPr>
        <w:t xml:space="preserve">quipamentos </w:t>
      </w:r>
      <w:r w:rsidR="00380D37">
        <w:rPr>
          <w:rFonts w:asciiTheme="minorHAnsi" w:hAnsiTheme="minorHAnsi" w:cstheme="minorHAnsi"/>
          <w:i/>
          <w:iCs/>
          <w:sz w:val="16"/>
          <w:szCs w:val="20"/>
          <w:lang w:val="pt-BR"/>
        </w:rPr>
        <w:t xml:space="preserve">alimentados pela rede de energia elétrica devem ser identificados e </w:t>
      </w:r>
      <w:r w:rsidR="000D3DB2">
        <w:rPr>
          <w:rFonts w:asciiTheme="minorHAnsi" w:hAnsiTheme="minorHAnsi" w:cstheme="minorHAnsi"/>
          <w:i/>
          <w:iCs/>
          <w:sz w:val="16"/>
          <w:szCs w:val="20"/>
          <w:lang w:val="pt-BR"/>
        </w:rPr>
        <w:t>possuir pedido de ligação de energia</w:t>
      </w:r>
    </w:p>
    <w:p w14:paraId="73DA3B0B" w14:textId="77777777" w:rsidR="00582977" w:rsidRPr="009B4C43" w:rsidRDefault="00582977" w:rsidP="002552A1">
      <w:pPr>
        <w:pStyle w:val="BodyText1"/>
        <w:rPr>
          <w:rFonts w:asciiTheme="minorHAnsi" w:hAnsiTheme="minorHAnsi" w:cstheme="minorHAnsi"/>
          <w:color w:val="008C38" w:themeColor="accent1"/>
          <w:lang w:val="pt-BR"/>
        </w:rPr>
      </w:pPr>
    </w:p>
    <w:p w14:paraId="242BD836" w14:textId="6AC3C7F0" w:rsidR="004737F5" w:rsidRPr="004737F5" w:rsidRDefault="004737F5" w:rsidP="00026ED1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 w:rsidRPr="004737F5">
        <w:rPr>
          <w:rFonts w:asciiTheme="minorHAnsi" w:hAnsiTheme="minorHAnsi" w:cstheme="minorHAnsi"/>
          <w:color w:val="008C38" w:themeColor="accent1"/>
        </w:rPr>
        <w:t>IDENTIFICAÇÃO DAS REDES</w:t>
      </w:r>
    </w:p>
    <w:p w14:paraId="71A19326" w14:textId="1E5CA7BC" w:rsidR="004737F5" w:rsidRPr="00CB27E9" w:rsidRDefault="00CB27E9" w:rsidP="004737F5">
      <w:pPr>
        <w:pStyle w:val="BodyText1"/>
        <w:rPr>
          <w:rFonts w:asciiTheme="minorEastAsia" w:hAnsiTheme="minorEastAsia" w:cstheme="minorEastAsia"/>
          <w:lang w:val="pt-BR"/>
        </w:rPr>
      </w:pPr>
      <w:r w:rsidRPr="00CB27E9">
        <w:rPr>
          <w:rFonts w:asciiTheme="minorEastAsia" w:hAnsiTheme="minorEastAsia" w:cstheme="minorEastAsia"/>
          <w:lang w:val="pt-BR"/>
        </w:rPr>
        <w:t xml:space="preserve">Inserir </w:t>
      </w:r>
      <w:proofErr w:type="spellStart"/>
      <w:r w:rsidRPr="00CB27E9">
        <w:rPr>
          <w:rFonts w:asciiTheme="minorEastAsia" w:hAnsiTheme="minorEastAsia" w:cstheme="minorEastAsia"/>
          <w:lang w:val="pt-BR"/>
        </w:rPr>
        <w:t>aquí</w:t>
      </w:r>
      <w:proofErr w:type="spellEnd"/>
      <w:r w:rsidRPr="00CB27E9">
        <w:rPr>
          <w:rFonts w:asciiTheme="minorEastAsia" w:hAnsiTheme="minorEastAsia" w:cstheme="minorEastAsia"/>
          <w:lang w:val="pt-BR"/>
        </w:rPr>
        <w:t xml:space="preserve"> foto ou i</w:t>
      </w:r>
      <w:r>
        <w:rPr>
          <w:rFonts w:asciiTheme="minorEastAsia" w:hAnsiTheme="minorEastAsia" w:cstheme="minorEastAsia"/>
          <w:lang w:val="pt-BR"/>
        </w:rPr>
        <w:t>magem da plaqueta de identificação utilizada</w:t>
      </w:r>
    </w:p>
    <w:p w14:paraId="2BFA53D3" w14:textId="668E1B67" w:rsidR="004737F5" w:rsidRDefault="004737F5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136EB5E8" w14:textId="09D90B2B" w:rsidR="004737F5" w:rsidRPr="004737F5" w:rsidRDefault="004737F5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12B702B9" w14:textId="1CCD44E7" w:rsidR="00CB27E9" w:rsidRDefault="00CB27E9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20827C48" w14:textId="4B3A75FD" w:rsidR="002552A1" w:rsidRPr="004737F5" w:rsidRDefault="002552A1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4B4569AE" w14:textId="4F81022C" w:rsidR="00026ED1" w:rsidRPr="004737F5" w:rsidRDefault="004737F5" w:rsidP="00026ED1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 w:rsidRPr="004737F5">
        <w:rPr>
          <w:rFonts w:asciiTheme="minorHAnsi" w:hAnsiTheme="minorHAnsi" w:cstheme="minorHAnsi"/>
          <w:color w:val="008C38" w:themeColor="accent1"/>
        </w:rPr>
        <w:t>OBSERVAÇÕES</w:t>
      </w:r>
    </w:p>
    <w:p w14:paraId="2466CD35" w14:textId="4005CACD" w:rsidR="004737F5" w:rsidRPr="00CB27E9" w:rsidRDefault="00CB27E9" w:rsidP="004737F5">
      <w:pPr>
        <w:pStyle w:val="BodyText1"/>
        <w:rPr>
          <w:rFonts w:asciiTheme="minorEastAsia" w:hAnsiTheme="minorEastAsia" w:cstheme="minorEastAsia"/>
          <w:lang w:val="pt-BR"/>
        </w:rPr>
      </w:pPr>
      <w:r w:rsidRPr="00CB27E9">
        <w:rPr>
          <w:rFonts w:asciiTheme="minorEastAsia" w:hAnsiTheme="minorEastAsia" w:cstheme="minorEastAsia"/>
          <w:lang w:val="pt-BR"/>
        </w:rPr>
        <w:t xml:space="preserve">Inserir </w:t>
      </w:r>
      <w:r>
        <w:rPr>
          <w:rFonts w:asciiTheme="minorEastAsia" w:hAnsiTheme="minorEastAsia" w:cstheme="minorEastAsia"/>
          <w:lang w:val="pt-BR"/>
        </w:rPr>
        <w:t xml:space="preserve">aqui </w:t>
      </w:r>
      <w:r w:rsidRPr="00CB27E9">
        <w:rPr>
          <w:rFonts w:asciiTheme="minorEastAsia" w:hAnsiTheme="minorEastAsia" w:cstheme="minorEastAsia"/>
          <w:lang w:val="pt-BR"/>
        </w:rPr>
        <w:t xml:space="preserve">observações </w:t>
      </w:r>
      <w:r>
        <w:rPr>
          <w:rFonts w:asciiTheme="minorEastAsia" w:hAnsiTheme="minorEastAsia" w:cstheme="minorEastAsia"/>
          <w:lang w:val="pt-BR"/>
        </w:rPr>
        <w:t>adicionais pertinentes sobre o projeto apresentado</w:t>
      </w:r>
    </w:p>
    <w:p w14:paraId="16DB424C" w14:textId="4A08B5FD" w:rsidR="004737F5" w:rsidRDefault="004737F5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36549708" w14:textId="1D11AC39" w:rsidR="00457BB0" w:rsidRDefault="00457BB0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5BE5230C" w14:textId="77777777" w:rsidR="002552A1" w:rsidRDefault="002552A1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14B47919" w14:textId="77777777" w:rsidR="00011ECA" w:rsidRDefault="00011ECA" w:rsidP="00011ECA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>
        <w:rPr>
          <w:rFonts w:asciiTheme="minorHAnsi" w:hAnsiTheme="minorHAnsi" w:cstheme="minorHAnsi"/>
          <w:color w:val="008C38" w:themeColor="accent1"/>
        </w:rPr>
        <w:lastRenderedPageBreak/>
        <w:t xml:space="preserve">RELAÇÃO DE </w:t>
      </w:r>
      <w:r w:rsidRPr="004737F5">
        <w:rPr>
          <w:rFonts w:asciiTheme="minorHAnsi" w:hAnsiTheme="minorHAnsi" w:cstheme="minorHAnsi"/>
          <w:color w:val="008C38" w:themeColor="accent1"/>
        </w:rPr>
        <w:t>DOCUMENT</w:t>
      </w:r>
      <w:r>
        <w:rPr>
          <w:rFonts w:asciiTheme="minorHAnsi" w:hAnsiTheme="minorHAnsi" w:cstheme="minorHAnsi"/>
          <w:color w:val="008C38" w:themeColor="accent1"/>
        </w:rPr>
        <w:t>OS</w:t>
      </w:r>
    </w:p>
    <w:p w14:paraId="6A96733F" w14:textId="77777777" w:rsidR="00011ECA" w:rsidRPr="009356B6" w:rsidRDefault="00011ECA" w:rsidP="00011ECA">
      <w:pPr>
        <w:pStyle w:val="BodyText1"/>
        <w:jc w:val="both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Confira abaixo se a relação de documentos necessários está de acordo com o tipo de projeto que pretende apresentar: </w:t>
      </w:r>
    </w:p>
    <w:tbl>
      <w:tblPr>
        <w:tblStyle w:val="Iberdrol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05"/>
        <w:gridCol w:w="888"/>
        <w:gridCol w:w="888"/>
        <w:gridCol w:w="1330"/>
        <w:gridCol w:w="1709"/>
        <w:gridCol w:w="1774"/>
      </w:tblGrid>
      <w:tr w:rsidR="00D02122" w:rsidRPr="00D02122" w14:paraId="5C8F9708" w14:textId="77777777" w:rsidTr="000C0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</w:tcBorders>
          </w:tcPr>
          <w:p w14:paraId="28D01673" w14:textId="77777777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caps w:val="0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caps w:val="0"/>
                <w:sz w:val="14"/>
                <w:szCs w:val="14"/>
              </w:rPr>
              <w:t>DOCUMENTO</w:t>
            </w:r>
          </w:p>
        </w:tc>
        <w:tc>
          <w:tcPr>
            <w:tcW w:w="523" w:type="pct"/>
          </w:tcPr>
          <w:p w14:paraId="51F9F618" w14:textId="77777777" w:rsidR="00011ECA" w:rsidRPr="00457BB0" w:rsidRDefault="00011ECA" w:rsidP="008C03DA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FORMATO</w:t>
            </w:r>
          </w:p>
        </w:tc>
        <w:tc>
          <w:tcPr>
            <w:tcW w:w="523" w:type="pct"/>
          </w:tcPr>
          <w:p w14:paraId="7D62D905" w14:textId="77777777" w:rsidR="00011ECA" w:rsidRPr="00457BB0" w:rsidRDefault="00011ECA" w:rsidP="008C03DA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caps w:val="0"/>
                <w:sz w:val="14"/>
                <w:szCs w:val="14"/>
              </w:rPr>
              <w:t>NOVA EMPRESA</w:t>
            </w:r>
          </w:p>
        </w:tc>
        <w:tc>
          <w:tcPr>
            <w:tcW w:w="783" w:type="pct"/>
          </w:tcPr>
          <w:p w14:paraId="542CA102" w14:textId="77777777" w:rsidR="00011ECA" w:rsidRPr="00457BB0" w:rsidRDefault="00011ECA" w:rsidP="008C03DA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caps w:val="0"/>
                <w:sz w:val="14"/>
                <w:szCs w:val="14"/>
              </w:rPr>
              <w:t>ADIÇÃO DE NOVOS PONTOS</w:t>
            </w:r>
          </w:p>
        </w:tc>
        <w:tc>
          <w:tcPr>
            <w:tcW w:w="1006" w:type="pct"/>
          </w:tcPr>
          <w:p w14:paraId="4F299DDF" w14:textId="6E648ADF" w:rsidR="00011ECA" w:rsidRPr="00457BB0" w:rsidRDefault="00011ECA" w:rsidP="008C03DA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caps w:val="0"/>
                <w:sz w:val="14"/>
                <w:szCs w:val="14"/>
              </w:rPr>
              <w:t>REGULARIZAÇÃO DE PONTOS</w:t>
            </w:r>
          </w:p>
        </w:tc>
        <w:tc>
          <w:tcPr>
            <w:tcW w:w="1044" w:type="pct"/>
          </w:tcPr>
          <w:p w14:paraId="0A9A4D2E" w14:textId="49339015" w:rsidR="00011ECA" w:rsidRPr="00457BB0" w:rsidRDefault="00011ECA" w:rsidP="008C03DA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aps w:val="0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caps w:val="0"/>
                <w:sz w:val="14"/>
                <w:szCs w:val="14"/>
              </w:rPr>
              <w:t>DESMOBILIZAÇÃO DE PONTOS</w:t>
            </w:r>
          </w:p>
        </w:tc>
      </w:tr>
      <w:tr w:rsidR="00D02122" w:rsidRPr="00D02122" w14:paraId="664B9658" w14:textId="77777777" w:rsidTr="000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0BA1E607" w14:textId="77777777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Carta de solicitação de uso compartilhado de infraestrutura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5D023F08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3A39015B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37F5C5AB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6AAD0124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0A11C1FC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</w:tr>
      <w:tr w:rsidR="00D02122" w:rsidRPr="00D02122" w14:paraId="20B9FC76" w14:textId="77777777" w:rsidTr="000C0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7CD397D7" w14:textId="77777777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Cartão do CNPJ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5C750632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107B8602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6DD0A608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787E80A8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281AA1B2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</w:tr>
      <w:tr w:rsidR="00D02122" w:rsidRPr="00D02122" w14:paraId="625A0CD3" w14:textId="77777777" w:rsidTr="000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1A1709B2" w14:textId="77777777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Contrato social e alterações, ou requerimento de empresário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00DBA871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05D9A210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092AFD55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514569B9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6EF5AF7C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</w:tr>
      <w:tr w:rsidR="00D02122" w:rsidRPr="00D02122" w14:paraId="486CC0F4" w14:textId="77777777" w:rsidTr="000C0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33AAE055" w14:textId="4E937D65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Documento de identidade do representante legal</w:t>
            </w:r>
            <w:r w:rsidR="000B439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 xml:space="preserve"> ou procuração (se aplicável</w:t>
            </w:r>
            <w:r w:rsidR="00ED5A74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)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3D6CE303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154DC488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63795219" w14:textId="3DE035C4" w:rsidR="00011ECA" w:rsidRPr="00457BB0" w:rsidRDefault="00ED5A74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404F67DE" w14:textId="1E5163FE" w:rsidR="00011ECA" w:rsidRPr="00457BB0" w:rsidRDefault="00ED5A74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415080DF" w14:textId="44AD8100" w:rsidR="00011ECA" w:rsidRPr="00457BB0" w:rsidRDefault="00ED5A74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</w:tr>
      <w:tr w:rsidR="00D02122" w:rsidRPr="00D02122" w14:paraId="09F7862D" w14:textId="77777777" w:rsidTr="000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2375D40A" w14:textId="77777777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Outorga ANATEL (Ato) ou documento de dispensa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7A545A79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111FC1CE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0A5ABA68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Não</w:t>
            </w:r>
            <w:proofErr w:type="spellEnd"/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55ADCE98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Não</w:t>
            </w:r>
            <w:proofErr w:type="spellEnd"/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07DB7A82" w14:textId="77777777" w:rsidR="00011ECA" w:rsidRPr="00457BB0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Não</w:t>
            </w:r>
            <w:proofErr w:type="spellEnd"/>
          </w:p>
        </w:tc>
      </w:tr>
      <w:tr w:rsidR="00D02122" w:rsidRPr="00D02122" w14:paraId="2EAF464C" w14:textId="77777777" w:rsidTr="000C0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77E3219E" w14:textId="77777777" w:rsidR="00011ECA" w:rsidRPr="00457BB0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ART, RRT ou TRT vinculadas ao endereço de execução do projeto;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5F8DB038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457BB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59AE3E11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0C8FF755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0A10339A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2A984582" w14:textId="77777777" w:rsidR="00011ECA" w:rsidRPr="00457BB0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</w:rPr>
            </w:pPr>
            <w:r w:rsidRPr="00457BB0">
              <w:rPr>
                <w:rFonts w:asciiTheme="minorHAnsi" w:hAnsiTheme="minorHAnsi" w:cstheme="minorHAnsi"/>
                <w:sz w:val="14"/>
                <w:szCs w:val="14"/>
              </w:rPr>
              <w:t>Sim</w:t>
            </w:r>
          </w:p>
        </w:tc>
      </w:tr>
      <w:tr w:rsidR="000C07A7" w:rsidRPr="000C07A7" w14:paraId="3E5C6468" w14:textId="77777777" w:rsidTr="000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1528A2AF" w14:textId="77777777" w:rsidR="00011ECA" w:rsidRPr="000C07A7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Planilha de Postes;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52F5DB94" w14:textId="707B85D0" w:rsidR="00011ECA" w:rsidRPr="000C07A7" w:rsidRDefault="001741FD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.xlsx, .xls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3CF5ABF6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37D2C520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2BE11E6A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76588E6A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</w:tr>
      <w:tr w:rsidR="000C07A7" w:rsidRPr="000C07A7" w14:paraId="1CBC2F31" w14:textId="77777777" w:rsidTr="000C0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7984B2D5" w14:textId="77777777" w:rsidR="00011ECA" w:rsidRPr="000C07A7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Planta detalhada;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72CD9966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dwg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5482E05B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3BE5D81A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7BA03D80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4D645275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</w:tr>
      <w:tr w:rsidR="00D02122" w:rsidRPr="00D02122" w14:paraId="5BB2C76D" w14:textId="77777777" w:rsidTr="000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00A2A9A8" w14:textId="77777777" w:rsidR="00011ECA" w:rsidRPr="000C07A7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Carta de Rede Instalada;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7B53402F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43D24715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74FDC751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46D474B2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5F8DBDAF" w14:textId="77777777" w:rsidR="00011ECA" w:rsidRPr="000C07A7" w:rsidRDefault="00011ECA" w:rsidP="008C03DA">
            <w:pPr>
              <w:pStyle w:val="BodyText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</w:tr>
      <w:tr w:rsidR="00D02122" w:rsidRPr="00D02122" w14:paraId="2D4B7795" w14:textId="77777777" w:rsidTr="000C0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pct"/>
            <w:tcBorders>
              <w:left w:val="none" w:sz="0" w:space="0" w:color="auto"/>
              <w:right w:val="none" w:sz="0" w:space="0" w:color="auto"/>
            </w:tcBorders>
          </w:tcPr>
          <w:p w14:paraId="74998D2A" w14:textId="77777777" w:rsidR="00011ECA" w:rsidRPr="000C07A7" w:rsidRDefault="00011ECA" w:rsidP="008C03DA">
            <w:pPr>
              <w:pStyle w:val="BodyText1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Cronograma de desmobilização.</w:t>
            </w:r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41C98C07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</w:t>
            </w:r>
            <w:proofErr w:type="spellStart"/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pdf</w:t>
            </w:r>
            <w:proofErr w:type="spellEnd"/>
          </w:p>
        </w:tc>
        <w:tc>
          <w:tcPr>
            <w:tcW w:w="523" w:type="pct"/>
            <w:tcBorders>
              <w:left w:val="none" w:sz="0" w:space="0" w:color="auto"/>
              <w:right w:val="none" w:sz="0" w:space="0" w:color="auto"/>
            </w:tcBorders>
          </w:tcPr>
          <w:p w14:paraId="6C0DC77A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14:paraId="67AA727A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06" w:type="pct"/>
            <w:tcBorders>
              <w:left w:val="none" w:sz="0" w:space="0" w:color="auto"/>
              <w:right w:val="none" w:sz="0" w:space="0" w:color="auto"/>
            </w:tcBorders>
          </w:tcPr>
          <w:p w14:paraId="10F6A68A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Não</w:t>
            </w:r>
          </w:p>
        </w:tc>
        <w:tc>
          <w:tcPr>
            <w:tcW w:w="1044" w:type="pct"/>
            <w:tcBorders>
              <w:left w:val="none" w:sz="0" w:space="0" w:color="auto"/>
            </w:tcBorders>
          </w:tcPr>
          <w:p w14:paraId="615FA50B" w14:textId="77777777" w:rsidR="00011ECA" w:rsidRPr="000C07A7" w:rsidRDefault="00011ECA" w:rsidP="008C03DA">
            <w:pPr>
              <w:pStyle w:val="BodyText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0C07A7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Sim</w:t>
            </w:r>
          </w:p>
        </w:tc>
      </w:tr>
    </w:tbl>
    <w:p w14:paraId="1FB7FE1D" w14:textId="709C6424" w:rsidR="00026ED1" w:rsidRPr="009A5E69" w:rsidRDefault="00026ED1" w:rsidP="004737F5">
      <w:pPr>
        <w:pStyle w:val="BodyText1"/>
        <w:rPr>
          <w:rFonts w:asciiTheme="minorHAnsi" w:hAnsiTheme="minorHAnsi" w:cstheme="minorHAnsi"/>
          <w:lang w:val="pt-BR"/>
        </w:rPr>
      </w:pPr>
    </w:p>
    <w:p w14:paraId="4B3DA241" w14:textId="7E4419E5" w:rsidR="00026ED1" w:rsidRPr="00C46F55" w:rsidRDefault="00026ED1" w:rsidP="00C46F55">
      <w:pPr>
        <w:pStyle w:val="BodyText1"/>
        <w:numPr>
          <w:ilvl w:val="0"/>
          <w:numId w:val="20"/>
        </w:numPr>
        <w:rPr>
          <w:rFonts w:asciiTheme="minorHAnsi" w:hAnsiTheme="minorHAnsi" w:cstheme="minorHAnsi"/>
          <w:color w:val="008C38" w:themeColor="accent1"/>
        </w:rPr>
      </w:pPr>
      <w:r w:rsidRPr="00C46F55">
        <w:rPr>
          <w:rFonts w:asciiTheme="minorHAnsi" w:hAnsiTheme="minorHAnsi" w:cstheme="minorHAnsi"/>
          <w:color w:val="008C38" w:themeColor="accent1"/>
        </w:rPr>
        <w:t>DECLARAÇÃO</w:t>
      </w:r>
    </w:p>
    <w:p w14:paraId="766BC5F0" w14:textId="261D945D" w:rsidR="00026ED1" w:rsidRPr="009A5E69" w:rsidRDefault="00026ED1" w:rsidP="00026ED1">
      <w:pPr>
        <w:pStyle w:val="BodyText1"/>
        <w:jc w:val="both"/>
        <w:rPr>
          <w:rFonts w:asciiTheme="minorHAnsi" w:hAnsiTheme="minorHAnsi" w:cstheme="minorHAnsi"/>
          <w:lang w:val="pt-BR"/>
        </w:rPr>
      </w:pPr>
      <w:r w:rsidRPr="009A5E69">
        <w:rPr>
          <w:rFonts w:asciiTheme="minorHAnsi" w:hAnsiTheme="minorHAnsi" w:cstheme="minorHAnsi"/>
          <w:lang w:val="pt-BR"/>
        </w:rPr>
        <w:t>Declaramos estar cientes e de acordo com o plano de ocupação, as normas e padrões técnicos estabelecidos pela Neoenergia Elektro, bem como com as regulamentações da ANEEL e ANATEL referentes ao compartilhamento de infraestrutura.</w:t>
      </w:r>
    </w:p>
    <w:p w14:paraId="6F391228" w14:textId="1F95779C" w:rsidR="00026ED1" w:rsidRPr="009A5E69" w:rsidRDefault="00026ED1" w:rsidP="00026ED1">
      <w:pPr>
        <w:pStyle w:val="BodyText1"/>
        <w:jc w:val="both"/>
        <w:rPr>
          <w:rFonts w:asciiTheme="minorHAnsi" w:hAnsiTheme="minorHAnsi" w:cstheme="minorHAnsi"/>
          <w:lang w:val="pt-BR"/>
        </w:rPr>
      </w:pPr>
      <w:r w:rsidRPr="009A5E69">
        <w:rPr>
          <w:rFonts w:asciiTheme="minorHAnsi" w:hAnsiTheme="minorHAnsi" w:cstheme="minorHAnsi"/>
          <w:lang w:val="pt-BR"/>
        </w:rPr>
        <w:t>Colocamo-nos à disposição para quaisquer esclarecimentos adicionais que se façam necessários e aguardamos a análise e aprovação desta solicitação.</w:t>
      </w:r>
    </w:p>
    <w:p w14:paraId="4B6F9DAF" w14:textId="7EE453CD" w:rsidR="004737F5" w:rsidRDefault="00026ED1" w:rsidP="00026ED1">
      <w:pPr>
        <w:pStyle w:val="BodyText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Atenciosamente,</w:t>
      </w:r>
    </w:p>
    <w:p w14:paraId="1D5E1623" w14:textId="77777777" w:rsidR="008D493D" w:rsidRDefault="008D493D" w:rsidP="00026ED1">
      <w:pPr>
        <w:pStyle w:val="BodyText1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5000" w:type="pct"/>
        <w:tblBorders>
          <w:lef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354"/>
        <w:gridCol w:w="4111"/>
      </w:tblGrid>
      <w:tr w:rsidR="00026ED1" w14:paraId="36991151" w14:textId="77777777" w:rsidTr="00026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pct"/>
            <w:tcBorders>
              <w:bottom w:val="single" w:sz="4" w:space="0" w:color="DCEBE1" w:themeColor="background2"/>
            </w:tcBorders>
            <w:vAlign w:val="center"/>
          </w:tcPr>
          <w:p w14:paraId="4E671F45" w14:textId="62E90AED" w:rsidR="00026ED1" w:rsidRPr="00026ED1" w:rsidRDefault="00026ED1" w:rsidP="004737F5">
            <w:pPr>
              <w:pStyle w:val="BodyText1"/>
              <w:rPr>
                <w:rFonts w:asciiTheme="minorHAnsi" w:eastAsiaTheme="minorHAnsi" w:hAnsiTheme="minorHAnsi" w:cstheme="minorHAnsi"/>
                <w:caps w:val="0"/>
                <w:szCs w:val="22"/>
                <w:lang w:eastAsia="en-US"/>
              </w:rPr>
            </w:pPr>
          </w:p>
        </w:tc>
        <w:tc>
          <w:tcPr>
            <w:tcW w:w="208" w:type="pct"/>
          </w:tcPr>
          <w:p w14:paraId="32AC4116" w14:textId="77777777" w:rsidR="00026ED1" w:rsidRDefault="00026ED1" w:rsidP="00026ED1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417" w:type="pct"/>
            <w:tcBorders>
              <w:bottom w:val="single" w:sz="4" w:space="0" w:color="DCEBE1" w:themeColor="background2"/>
            </w:tcBorders>
            <w:vAlign w:val="center"/>
          </w:tcPr>
          <w:p w14:paraId="65277AA6" w14:textId="5949998D" w:rsidR="00026ED1" w:rsidRPr="00026ED1" w:rsidRDefault="00026ED1" w:rsidP="004737F5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caps w:val="0"/>
                <w:szCs w:val="22"/>
                <w:lang w:eastAsia="en-US"/>
              </w:rPr>
            </w:pPr>
          </w:p>
        </w:tc>
      </w:tr>
      <w:tr w:rsidR="00026ED1" w14:paraId="1AB7FE51" w14:textId="77777777" w:rsidTr="00026E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pct"/>
            <w:tcBorders>
              <w:top w:val="single" w:sz="4" w:space="0" w:color="DCEBE1" w:themeColor="background2"/>
            </w:tcBorders>
            <w:vAlign w:val="center"/>
          </w:tcPr>
          <w:p w14:paraId="00419714" w14:textId="77777777" w:rsidR="00026ED1" w:rsidRDefault="00026ED1" w:rsidP="004737F5">
            <w:pPr>
              <w:pStyle w:val="BodyText1"/>
              <w:rPr>
                <w:rFonts w:asciiTheme="minorHAnsi" w:eastAsiaTheme="minorHAnsi" w:hAnsiTheme="minorHAnsi" w:cstheme="minorHAnsi"/>
                <w:szCs w:val="22"/>
                <w:lang w:eastAsia="en-US"/>
              </w:rPr>
            </w:pPr>
          </w:p>
          <w:p w14:paraId="293A1031" w14:textId="408799FD" w:rsidR="00026ED1" w:rsidRPr="00026ED1" w:rsidRDefault="00026ED1" w:rsidP="004737F5">
            <w:pPr>
              <w:pStyle w:val="BodyText1"/>
              <w:jc w:val="center"/>
              <w:rPr>
                <w:rFonts w:asciiTheme="minorHAnsi" w:eastAsiaTheme="minorHAnsi" w:hAnsiTheme="minorHAnsi" w:cstheme="minorHAnsi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Cs w:val="22"/>
                <w:lang w:eastAsia="en-US"/>
              </w:rPr>
              <w:t>Assinatura do representante legal</w:t>
            </w:r>
          </w:p>
        </w:tc>
        <w:tc>
          <w:tcPr>
            <w:tcW w:w="208" w:type="pct"/>
          </w:tcPr>
          <w:p w14:paraId="4A0C13D1" w14:textId="0AC43A85" w:rsidR="00026ED1" w:rsidRDefault="00026ED1" w:rsidP="00026ED1">
            <w:pPr>
              <w:pStyle w:val="BodyText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17" w:type="pct"/>
            <w:tcBorders>
              <w:top w:val="single" w:sz="4" w:space="0" w:color="DCEBE1" w:themeColor="background2"/>
            </w:tcBorders>
            <w:vAlign w:val="center"/>
          </w:tcPr>
          <w:p w14:paraId="0A07A8F2" w14:textId="1549C4B5" w:rsidR="00026ED1" w:rsidRDefault="00026ED1" w:rsidP="004737F5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Cs w:val="22"/>
                <w:lang w:eastAsia="en-US"/>
              </w:rPr>
            </w:pPr>
          </w:p>
          <w:p w14:paraId="338BF162" w14:textId="2D2B5E5F" w:rsidR="00026ED1" w:rsidRPr="00026ED1" w:rsidRDefault="00026ED1" w:rsidP="004737F5">
            <w:pPr>
              <w:pStyle w:val="BodyText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Cs w:val="22"/>
                <w:lang w:eastAsia="en-US"/>
              </w:rPr>
              <w:t>Assinatura do responsável técnico</w:t>
            </w:r>
          </w:p>
        </w:tc>
      </w:tr>
      <w:bookmarkEnd w:id="0"/>
    </w:tbl>
    <w:p w14:paraId="43B9B60E" w14:textId="77777777" w:rsidR="00026ED1" w:rsidRDefault="00026ED1" w:rsidP="00544AA1">
      <w:pPr>
        <w:pStyle w:val="BodyText1"/>
        <w:rPr>
          <w:rFonts w:asciiTheme="minorHAnsi" w:hAnsiTheme="minorHAnsi" w:cstheme="minorHAnsi"/>
          <w:color w:val="008C38" w:themeColor="accent1"/>
        </w:rPr>
      </w:pPr>
    </w:p>
    <w:p w14:paraId="78BB1727" w14:textId="77777777" w:rsidR="00C46F55" w:rsidRDefault="00C46F55" w:rsidP="00544AA1">
      <w:pPr>
        <w:pStyle w:val="BodyText1"/>
        <w:rPr>
          <w:rFonts w:asciiTheme="minorHAnsi" w:hAnsiTheme="minorHAnsi" w:cstheme="minorHAnsi"/>
          <w:color w:val="008C38" w:themeColor="accent1"/>
        </w:rPr>
      </w:pPr>
    </w:p>
    <w:sectPr w:rsidR="00C46F55" w:rsidSect="00457BB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1701" w:bottom="1417" w:left="1701" w:header="710" w:footer="7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6DD52" w14:textId="77777777" w:rsidR="002228E2" w:rsidRPr="00493E52" w:rsidRDefault="002228E2" w:rsidP="003A0E56">
      <w:pPr>
        <w:spacing w:after="0" w:line="240" w:lineRule="auto"/>
      </w:pPr>
      <w:r w:rsidRPr="00493E52">
        <w:separator/>
      </w:r>
    </w:p>
    <w:p w14:paraId="05E571CD" w14:textId="77777777" w:rsidR="002228E2" w:rsidRPr="00493E52" w:rsidRDefault="002228E2"/>
  </w:endnote>
  <w:endnote w:type="continuationSeparator" w:id="0">
    <w:p w14:paraId="42433EBD" w14:textId="77777777" w:rsidR="002228E2" w:rsidRPr="00493E52" w:rsidRDefault="002228E2" w:rsidP="003A0E56">
      <w:pPr>
        <w:spacing w:after="0" w:line="240" w:lineRule="auto"/>
      </w:pPr>
      <w:r w:rsidRPr="00493E52">
        <w:continuationSeparator/>
      </w:r>
    </w:p>
    <w:p w14:paraId="28CAC0BD" w14:textId="77777777" w:rsidR="002228E2" w:rsidRPr="00493E52" w:rsidRDefault="002228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EBD1A83-66D8-4BA8-9D03-A270ECDDB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4EEBED-29F3-4D73-BC39-5EEDF23085E0}"/>
    <w:embedBold r:id="rId3" w:fontKey="{0CF94519-3DEB-4D43-8543-5DF6D8F69CEC}"/>
    <w:embedItalic r:id="rId4" w:fontKey="{94AA2C66-5B8C-4790-927E-134855816F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616D0F4-566D-49C2-B1E3-954C10FA32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29AD9BC-8206-468E-85E5-E0C12C030960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7" w:fontKey="{E3822554-DCA3-4355-8A8A-7C553E245146}"/>
    <w:embedBold r:id="rId8" w:fontKey="{02AD90E0-8BD9-4283-BB25-5DB1B8D4F27B}"/>
  </w:font>
  <w:font w:name="IberPangea Text">
    <w:altName w:val="Calibri"/>
    <w:panose1 w:val="020B0504000000000000"/>
    <w:charset w:val="00"/>
    <w:family w:val="swiss"/>
    <w:pitch w:val="variable"/>
    <w:sig w:usb0="A10002FF" w:usb1="5201E0FB" w:usb2="00000008" w:usb3="00000000" w:csb0="0000019F" w:csb1="00000000"/>
    <w:embedRegular r:id="rId9" w:fontKey="{D49BD41A-C776-4455-A424-084515BBEFE5}"/>
    <w:embedBold r:id="rId10" w:fontKey="{A2F4E2A1-8B09-4F06-BD8B-0D49BEAC317C}"/>
    <w:embedItalic r:id="rId11" w:fontKey="{33E2C22E-152B-4C1D-A2CD-6DCEE978E9BE}"/>
  </w:font>
  <w:font w:name="Lato Light (Cuerpo)">
    <w:altName w:val="Lato Light"/>
    <w:charset w:val="00"/>
    <w:family w:val="swiss"/>
    <w:pitch w:val="variable"/>
    <w:sig w:usb0="E10002FF" w:usb1="5000ECFF" w:usb2="00000009" w:usb3="00000000" w:csb0="0000019F" w:csb1="00000000"/>
  </w:font>
  <w:font w:name="IberPangea Text Medium">
    <w:panose1 w:val="020B0604000000000000"/>
    <w:charset w:val="00"/>
    <w:family w:val="swiss"/>
    <w:pitch w:val="variable"/>
    <w:sig w:usb0="A10002FF" w:usb1="5201E0FB" w:usb2="00000008" w:usb3="00000000" w:csb0="0000019F" w:csb1="00000000"/>
    <w:embedRegular r:id="rId12" w:fontKey="{7A55C35E-1BC1-4851-8B72-AB9A90BE4E92}"/>
  </w:font>
  <w:font w:name="IberPangea Text SmBold">
    <w:panose1 w:val="020B0704000000000000"/>
    <w:charset w:val="00"/>
    <w:family w:val="swiss"/>
    <w:pitch w:val="variable"/>
    <w:sig w:usb0="A10002FF" w:usb1="5201E0FB" w:usb2="00000008" w:usb3="00000000" w:csb0="0000019F" w:csb1="00000000"/>
    <w:embedRegular r:id="rId13" w:fontKey="{FACFA529-11BA-4D2A-BA97-E22E80BC9367}"/>
    <w:embedBold r:id="rId14" w:fontKey="{6EC13EBF-ECD2-4D0E-8BB4-3C6399B81E27}"/>
  </w:font>
  <w:font w:name="IberPangea Text Light">
    <w:altName w:val="Calibri"/>
    <w:panose1 w:val="020B0404000000000000"/>
    <w:charset w:val="00"/>
    <w:family w:val="swiss"/>
    <w:pitch w:val="variable"/>
    <w:sig w:usb0="A10002FF" w:usb1="5201E0FB" w:usb2="00000008" w:usb3="00000000" w:csb0="0000019F" w:csb1="00000000"/>
    <w:embedRegular r:id="rId15" w:fontKey="{A964BC08-C4DF-4F6C-A9D3-D6D170ADCFF5}"/>
  </w:font>
  <w:font w:name="BlissPro-Bold">
    <w:altName w:val="Yu Gothic"/>
    <w:charset w:val="80"/>
    <w:family w:val="swiss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88D1" w14:textId="7B1D2EBA" w:rsidR="00E728E2" w:rsidRPr="00291FF6" w:rsidRDefault="00026ED1" w:rsidP="00291FF6">
    <w:pPr>
      <w:pStyle w:val="Rodap"/>
      <w:jc w:val="right"/>
      <w:rPr>
        <w:lang w:val="en-GB"/>
      </w:rPr>
    </w:pPr>
    <w:proofErr w:type="spellStart"/>
    <w:r>
      <w:rPr>
        <w:color w:val="00402A" w:themeColor="text2"/>
        <w:sz w:val="16"/>
        <w:szCs w:val="18"/>
        <w:lang w:val="en-GB"/>
      </w:rPr>
      <w:t>Página</w:t>
    </w:r>
    <w:proofErr w:type="spellEnd"/>
    <w:r w:rsidR="00291FF6" w:rsidRPr="00291FF6">
      <w:rPr>
        <w:color w:val="00402A" w:themeColor="text2"/>
        <w:sz w:val="16"/>
        <w:szCs w:val="18"/>
        <w:lang w:val="en-GB"/>
      </w:rPr>
      <w:t xml:space="preserve"> </w:t>
    </w:r>
    <w:r w:rsidR="00291FF6" w:rsidRPr="00291FF6">
      <w:rPr>
        <w:color w:val="00402A" w:themeColor="text2"/>
        <w:sz w:val="16"/>
        <w:szCs w:val="18"/>
        <w:lang w:val="en-GB"/>
      </w:rPr>
      <w:fldChar w:fldCharType="begin"/>
    </w:r>
    <w:r w:rsidR="00291FF6" w:rsidRPr="00291FF6">
      <w:rPr>
        <w:color w:val="00402A" w:themeColor="text2"/>
        <w:sz w:val="16"/>
        <w:szCs w:val="18"/>
        <w:lang w:val="en-GB"/>
      </w:rPr>
      <w:instrText xml:space="preserve"> PAGE  \* MERGEFORMAT </w:instrText>
    </w:r>
    <w:r w:rsidR="00291FF6" w:rsidRPr="00291FF6">
      <w:rPr>
        <w:color w:val="00402A" w:themeColor="text2"/>
        <w:sz w:val="16"/>
        <w:szCs w:val="18"/>
        <w:lang w:val="en-GB"/>
      </w:rPr>
      <w:fldChar w:fldCharType="separate"/>
    </w:r>
    <w:r w:rsidR="00291FF6" w:rsidRPr="00291FF6">
      <w:rPr>
        <w:color w:val="00402A" w:themeColor="text2"/>
        <w:sz w:val="16"/>
        <w:szCs w:val="18"/>
        <w:lang w:val="en-GB"/>
      </w:rPr>
      <w:t>1</w:t>
    </w:r>
    <w:r w:rsidR="00291FF6" w:rsidRPr="00291FF6">
      <w:rPr>
        <w:color w:val="00402A" w:themeColor="text2"/>
        <w:sz w:val="16"/>
        <w:szCs w:val="18"/>
        <w:lang w:val="en-GB"/>
      </w:rPr>
      <w:fldChar w:fldCharType="end"/>
    </w:r>
    <w:r w:rsidR="00291FF6" w:rsidRPr="00291FF6">
      <w:rPr>
        <w:color w:val="00402A" w:themeColor="text2"/>
        <w:sz w:val="16"/>
        <w:szCs w:val="18"/>
        <w:lang w:val="en-GB"/>
      </w:rPr>
      <w:t xml:space="preserve"> </w:t>
    </w:r>
    <w:r>
      <w:rPr>
        <w:color w:val="00402A" w:themeColor="text2"/>
        <w:sz w:val="16"/>
        <w:szCs w:val="18"/>
        <w:lang w:val="en-GB"/>
      </w:rPr>
      <w:t>de</w:t>
    </w:r>
    <w:r w:rsidR="00291FF6" w:rsidRPr="00291FF6">
      <w:rPr>
        <w:color w:val="00402A" w:themeColor="text2"/>
        <w:sz w:val="16"/>
        <w:szCs w:val="18"/>
        <w:lang w:val="en-GB"/>
      </w:rPr>
      <w:t xml:space="preserve"> </w:t>
    </w:r>
    <w:r w:rsidR="00291FF6" w:rsidRPr="00291FF6">
      <w:rPr>
        <w:color w:val="00402A" w:themeColor="text2"/>
        <w:sz w:val="16"/>
        <w:szCs w:val="18"/>
        <w:lang w:val="en-GB"/>
      </w:rPr>
      <w:fldChar w:fldCharType="begin"/>
    </w:r>
    <w:r w:rsidR="00291FF6" w:rsidRPr="00291FF6">
      <w:rPr>
        <w:color w:val="00402A" w:themeColor="text2"/>
        <w:sz w:val="16"/>
        <w:szCs w:val="18"/>
        <w:lang w:val="en-GB"/>
      </w:rPr>
      <w:instrText xml:space="preserve"> NUMPAGES  \* MERGEFORMAT </w:instrText>
    </w:r>
    <w:r w:rsidR="00291FF6" w:rsidRPr="00291FF6">
      <w:rPr>
        <w:color w:val="00402A" w:themeColor="text2"/>
        <w:sz w:val="16"/>
        <w:szCs w:val="18"/>
        <w:lang w:val="en-GB"/>
      </w:rPr>
      <w:fldChar w:fldCharType="separate"/>
    </w:r>
    <w:r w:rsidR="00291FF6" w:rsidRPr="00291FF6">
      <w:rPr>
        <w:color w:val="00402A" w:themeColor="text2"/>
        <w:sz w:val="16"/>
        <w:szCs w:val="18"/>
        <w:lang w:val="en-GB"/>
      </w:rPr>
      <w:t>2</w:t>
    </w:r>
    <w:r w:rsidR="00291FF6" w:rsidRPr="00291FF6">
      <w:rPr>
        <w:color w:val="00402A" w:themeColor="text2"/>
        <w:sz w:val="16"/>
        <w:szCs w:val="18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C847" w14:textId="42EFB6BC" w:rsidR="00291FF6" w:rsidRPr="00291FF6" w:rsidRDefault="00291FF6" w:rsidP="00291FF6">
    <w:pPr>
      <w:pStyle w:val="Rodap"/>
      <w:jc w:val="right"/>
      <w:rPr>
        <w:rFonts w:cstheme="minorHAnsi"/>
        <w:lang w:val="en-GB"/>
      </w:rPr>
    </w:pPr>
    <w:r w:rsidRPr="00291FF6">
      <w:rPr>
        <w:rFonts w:cstheme="minorHAnsi"/>
        <w:color w:val="00402A" w:themeColor="text2"/>
        <w:sz w:val="16"/>
        <w:szCs w:val="20"/>
        <w:lang w:val="en-GB"/>
      </w:rPr>
      <w:t xml:space="preserve">Page 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Pr="00291FF6">
      <w:rPr>
        <w:rFonts w:cstheme="minorHAnsi"/>
        <w:color w:val="00402A" w:themeColor="text2"/>
        <w:sz w:val="16"/>
        <w:szCs w:val="20"/>
        <w:lang w:val="en-GB"/>
      </w:rPr>
      <w:instrText xml:space="preserve"> PAGE  \* MERGEFORMAT </w:instrTex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  <w:r w:rsidRPr="00291FF6">
      <w:rPr>
        <w:rFonts w:cstheme="minorHAnsi"/>
        <w:color w:val="00402A" w:themeColor="text2"/>
        <w:sz w:val="16"/>
        <w:szCs w:val="20"/>
        <w:lang w:val="en-GB"/>
      </w:rPr>
      <w:t xml:space="preserve"> of 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Pr="00291FF6">
      <w:rPr>
        <w:rFonts w:cstheme="minorHAnsi"/>
        <w:color w:val="00402A" w:themeColor="text2"/>
        <w:sz w:val="16"/>
        <w:szCs w:val="20"/>
        <w:lang w:val="en-GB"/>
      </w:rPr>
      <w:instrText xml:space="preserve"> NUMPAGES  \* MERGEFORMAT </w:instrTex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8C09A" w14:textId="77777777" w:rsidR="002228E2" w:rsidRPr="00493E52" w:rsidRDefault="002228E2" w:rsidP="003A0E56">
      <w:pPr>
        <w:spacing w:after="0" w:line="240" w:lineRule="auto"/>
      </w:pPr>
      <w:r w:rsidRPr="00493E52">
        <w:separator/>
      </w:r>
    </w:p>
    <w:p w14:paraId="53018EFD" w14:textId="77777777" w:rsidR="002228E2" w:rsidRPr="00493E52" w:rsidRDefault="002228E2"/>
  </w:footnote>
  <w:footnote w:type="continuationSeparator" w:id="0">
    <w:p w14:paraId="4A5E63A1" w14:textId="77777777" w:rsidR="002228E2" w:rsidRPr="00493E52" w:rsidRDefault="002228E2" w:rsidP="003A0E56">
      <w:pPr>
        <w:spacing w:after="0" w:line="240" w:lineRule="auto"/>
      </w:pPr>
      <w:r w:rsidRPr="00493E52">
        <w:continuationSeparator/>
      </w:r>
    </w:p>
    <w:p w14:paraId="2220E557" w14:textId="77777777" w:rsidR="002228E2" w:rsidRPr="00493E52" w:rsidRDefault="002228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0CB0E" w14:textId="15CF8DD3" w:rsidR="00E728E2" w:rsidRPr="00216897" w:rsidRDefault="00026ED1" w:rsidP="00026ED1">
    <w:pPr>
      <w:pStyle w:val="BodyText1"/>
      <w:jc w:val="right"/>
      <w:rPr>
        <w:sz w:val="24"/>
      </w:rPr>
    </w:pPr>
    <w:r>
      <w:rPr>
        <w:noProof/>
      </w:rPr>
      <w:drawing>
        <wp:inline distT="0" distB="0" distL="0" distR="0" wp14:anchorId="56808E6D" wp14:editId="1CE4BCF9">
          <wp:extent cx="1499870" cy="535940"/>
          <wp:effectExtent l="0" t="0" r="0" b="0"/>
          <wp:docPr id="926914091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329A" w14:textId="6AF8D0EC" w:rsidR="00CA6C21" w:rsidRPr="00C5097B" w:rsidRDefault="00026ED1" w:rsidP="00026ED1">
    <w:pPr>
      <w:pStyle w:val="BodyText1"/>
      <w:jc w:val="right"/>
      <w:rPr>
        <w:sz w:val="24"/>
      </w:rPr>
    </w:pPr>
    <w:r>
      <w:rPr>
        <w:noProof/>
      </w:rPr>
      <w:drawing>
        <wp:inline distT="0" distB="0" distL="0" distR="0" wp14:anchorId="6673CEFD" wp14:editId="03D8B76D">
          <wp:extent cx="1499870" cy="535940"/>
          <wp:effectExtent l="0" t="0" r="0" b="0"/>
          <wp:docPr id="35563209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535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400"/>
    <w:multiLevelType w:val="multilevel"/>
    <w:tmpl w:val="2C38B87A"/>
    <w:styleLink w:val="CurrentList1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8C38" w:themeColor="accent1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" w15:restartNumberingAfterBreak="0">
    <w:nsid w:val="09C85DA4"/>
    <w:multiLevelType w:val="multilevel"/>
    <w:tmpl w:val="392EE520"/>
    <w:styleLink w:val="Listaactual1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2" w15:restartNumberingAfterBreak="0">
    <w:nsid w:val="0B0871A4"/>
    <w:multiLevelType w:val="multilevel"/>
    <w:tmpl w:val="AD80A75E"/>
    <w:name w:val="Iberdrola2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8C38" w:themeColor="accent1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3" w15:restartNumberingAfterBreak="0">
    <w:nsid w:val="0DEB3280"/>
    <w:multiLevelType w:val="multilevel"/>
    <w:tmpl w:val="568815AE"/>
    <w:styleLink w:val="Listaactual2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A343" w:themeColor="accen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4" w15:restartNumberingAfterBreak="0">
    <w:nsid w:val="0F3B0D4D"/>
    <w:multiLevelType w:val="multilevel"/>
    <w:tmpl w:val="260A954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2">
      <w:start w:val="1"/>
      <w:numFmt w:val="bullet"/>
      <w:pStyle w:val="Level2Bullets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5" w15:restartNumberingAfterBreak="0">
    <w:nsid w:val="11BA4DFF"/>
    <w:multiLevelType w:val="hybridMultilevel"/>
    <w:tmpl w:val="141E1B42"/>
    <w:lvl w:ilvl="0" w:tplc="ADDC3BB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956ED"/>
    <w:multiLevelType w:val="hybridMultilevel"/>
    <w:tmpl w:val="50A897C4"/>
    <w:lvl w:ilvl="0" w:tplc="07106D20">
      <w:start w:val="1"/>
      <w:numFmt w:val="lowerLetter"/>
      <w:pStyle w:val="Letter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BDB8CC6A">
      <w:start w:val="1"/>
      <w:numFmt w:val="decimalZero"/>
      <w:lvlText w:val="%2."/>
      <w:lvlJc w:val="left"/>
      <w:pPr>
        <w:ind w:left="1520" w:hanging="4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71172"/>
    <w:multiLevelType w:val="multilevel"/>
    <w:tmpl w:val="9B2217A2"/>
    <w:name w:val="Iberdrola List"/>
    <w:lvl w:ilvl="0">
      <w:start w:val="1"/>
      <w:numFmt w:val="decimal"/>
      <w:pStyle w:val="Ttulo1"/>
      <w:lvlText w:val="%1."/>
      <w:lvlJc w:val="left"/>
      <w:pPr>
        <w:ind w:left="8582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0F784F"/>
    <w:multiLevelType w:val="hybridMultilevel"/>
    <w:tmpl w:val="B4747EFC"/>
    <w:lvl w:ilvl="0" w:tplc="68A03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 w:tplc="FFFFFFFF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9" w15:restartNumberingAfterBreak="0">
    <w:nsid w:val="1F913CC5"/>
    <w:multiLevelType w:val="multilevel"/>
    <w:tmpl w:val="506CAA9E"/>
    <w:name w:val="Iberdrola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DCEBE1" w:themeColor="background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808080" w:themeColor="background1" w:themeShade="80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DCEBE1" w:themeColor="background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808080" w:themeColor="background1" w:themeShade="80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DCEBE1" w:themeColor="background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0" w15:restartNumberingAfterBreak="0">
    <w:nsid w:val="20C32304"/>
    <w:multiLevelType w:val="hybridMultilevel"/>
    <w:tmpl w:val="D8F4CA84"/>
    <w:lvl w:ilvl="0" w:tplc="AB86C08C">
      <w:start w:val="1"/>
      <w:numFmt w:val="bullet"/>
      <w:pStyle w:val="Level1Bullets"/>
      <w:lvlText w:val=""/>
      <w:lvlJc w:val="left"/>
      <w:pPr>
        <w:ind w:left="360" w:hanging="360"/>
      </w:pPr>
      <w:rPr>
        <w:rFonts w:ascii="Wingdings" w:hAnsi="Wingdings" w:hint="default"/>
        <w:color w:val="00402A" w:themeColor="text2"/>
      </w:rPr>
    </w:lvl>
    <w:lvl w:ilvl="1" w:tplc="0C0A0003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1" w15:restartNumberingAfterBreak="0">
    <w:nsid w:val="21057152"/>
    <w:multiLevelType w:val="hybridMultilevel"/>
    <w:tmpl w:val="34E83208"/>
    <w:lvl w:ilvl="0" w:tplc="56A44EDE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21CBC"/>
    <w:multiLevelType w:val="multilevel"/>
    <w:tmpl w:val="72BE8030"/>
    <w:name w:val="Iberdrola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BFBFBF" w:themeColor="background1" w:themeShade="BF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BFBFBF" w:themeColor="background1" w:themeShade="BF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3" w15:restartNumberingAfterBreak="0">
    <w:nsid w:val="24EC2EF2"/>
    <w:multiLevelType w:val="multilevel"/>
    <w:tmpl w:val="392EE520"/>
    <w:name w:val="Iberdrola22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14" w15:restartNumberingAfterBreak="0">
    <w:nsid w:val="26DC7868"/>
    <w:multiLevelType w:val="hybridMultilevel"/>
    <w:tmpl w:val="F2A4440C"/>
    <w:lvl w:ilvl="0" w:tplc="0FE6551C">
      <w:start w:val="1"/>
      <w:numFmt w:val="decimalZero"/>
      <w:pStyle w:val="LargeNumberedlist"/>
      <w:lvlText w:val="%1"/>
      <w:lvlJc w:val="left"/>
      <w:pPr>
        <w:ind w:left="673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739" w:hanging="360"/>
      </w:pPr>
    </w:lvl>
    <w:lvl w:ilvl="2" w:tplc="0809001B" w:tentative="1">
      <w:start w:val="1"/>
      <w:numFmt w:val="lowerRoman"/>
      <w:lvlText w:val="%3."/>
      <w:lvlJc w:val="right"/>
      <w:pPr>
        <w:ind w:left="7459" w:hanging="180"/>
      </w:pPr>
    </w:lvl>
    <w:lvl w:ilvl="3" w:tplc="0809000F" w:tentative="1">
      <w:start w:val="1"/>
      <w:numFmt w:val="decimal"/>
      <w:lvlText w:val="%4."/>
      <w:lvlJc w:val="left"/>
      <w:pPr>
        <w:ind w:left="8179" w:hanging="360"/>
      </w:pPr>
    </w:lvl>
    <w:lvl w:ilvl="4" w:tplc="08090019" w:tentative="1">
      <w:start w:val="1"/>
      <w:numFmt w:val="lowerLetter"/>
      <w:lvlText w:val="%5."/>
      <w:lvlJc w:val="left"/>
      <w:pPr>
        <w:ind w:left="8899" w:hanging="360"/>
      </w:pPr>
    </w:lvl>
    <w:lvl w:ilvl="5" w:tplc="0809001B" w:tentative="1">
      <w:start w:val="1"/>
      <w:numFmt w:val="lowerRoman"/>
      <w:lvlText w:val="%6."/>
      <w:lvlJc w:val="right"/>
      <w:pPr>
        <w:ind w:left="9619" w:hanging="180"/>
      </w:pPr>
    </w:lvl>
    <w:lvl w:ilvl="6" w:tplc="0809000F" w:tentative="1">
      <w:start w:val="1"/>
      <w:numFmt w:val="decimal"/>
      <w:lvlText w:val="%7."/>
      <w:lvlJc w:val="left"/>
      <w:pPr>
        <w:ind w:left="10339" w:hanging="360"/>
      </w:pPr>
    </w:lvl>
    <w:lvl w:ilvl="7" w:tplc="08090019" w:tentative="1">
      <w:start w:val="1"/>
      <w:numFmt w:val="lowerLetter"/>
      <w:lvlText w:val="%8."/>
      <w:lvlJc w:val="left"/>
      <w:pPr>
        <w:ind w:left="11059" w:hanging="360"/>
      </w:pPr>
    </w:lvl>
    <w:lvl w:ilvl="8" w:tplc="0809001B" w:tentative="1">
      <w:start w:val="1"/>
      <w:numFmt w:val="lowerRoman"/>
      <w:lvlText w:val="%9."/>
      <w:lvlJc w:val="right"/>
      <w:pPr>
        <w:ind w:left="11779" w:hanging="180"/>
      </w:pPr>
    </w:lvl>
  </w:abstractNum>
  <w:abstractNum w:abstractNumId="15" w15:restartNumberingAfterBreak="0">
    <w:nsid w:val="27FE6D61"/>
    <w:multiLevelType w:val="multilevel"/>
    <w:tmpl w:val="468E228E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abstractNum w:abstractNumId="16" w15:restartNumberingAfterBreak="0">
    <w:nsid w:val="2BB8661A"/>
    <w:multiLevelType w:val="hybridMultilevel"/>
    <w:tmpl w:val="5F14F342"/>
    <w:lvl w:ilvl="0" w:tplc="C694D6CE">
      <w:start w:val="1"/>
      <w:numFmt w:val="bullet"/>
      <w:pStyle w:val="Milestones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8C38" w:themeColor="accent1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38B65C94"/>
    <w:multiLevelType w:val="multilevel"/>
    <w:tmpl w:val="85DA6F5C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8C38" w:themeColor="accent1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 w15:restartNumberingAfterBreak="0">
    <w:nsid w:val="3F20609E"/>
    <w:multiLevelType w:val="multilevel"/>
    <w:tmpl w:val="3800B2DE"/>
    <w:name w:val="Iberdrola3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9" w15:restartNumberingAfterBreak="0">
    <w:nsid w:val="4CCA143C"/>
    <w:multiLevelType w:val="multilevel"/>
    <w:tmpl w:val="9302378C"/>
    <w:styleLink w:val="CurrentList3"/>
    <w:lvl w:ilvl="0">
      <w:start w:val="1"/>
      <w:numFmt w:val="lowerLetter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D66C5"/>
    <w:multiLevelType w:val="multilevel"/>
    <w:tmpl w:val="3800B2DE"/>
    <w:name w:val="Iberdrola3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21" w15:restartNumberingAfterBreak="0">
    <w:nsid w:val="5619467E"/>
    <w:multiLevelType w:val="hybridMultilevel"/>
    <w:tmpl w:val="EE4C5C76"/>
    <w:lvl w:ilvl="0" w:tplc="EEF4A8C8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2" w15:restartNumberingAfterBreak="0">
    <w:nsid w:val="5F453598"/>
    <w:multiLevelType w:val="multilevel"/>
    <w:tmpl w:val="A594A13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64FB3B23"/>
    <w:multiLevelType w:val="hybridMultilevel"/>
    <w:tmpl w:val="3622308C"/>
    <w:lvl w:ilvl="0" w:tplc="BEBA9BA2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87197E"/>
    <w:multiLevelType w:val="hybridMultilevel"/>
    <w:tmpl w:val="E672540A"/>
    <w:lvl w:ilvl="0" w:tplc="B6BA70B8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AE094D"/>
    <w:multiLevelType w:val="hybridMultilevel"/>
    <w:tmpl w:val="2DA6A0F4"/>
    <w:lvl w:ilvl="0" w:tplc="777E9652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44AB4"/>
    <w:multiLevelType w:val="multilevel"/>
    <w:tmpl w:val="B4747EFC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7" w15:restartNumberingAfterBreak="0">
    <w:nsid w:val="6A807A84"/>
    <w:multiLevelType w:val="multilevel"/>
    <w:tmpl w:val="1DD02970"/>
    <w:styleLink w:val="Listaactual4"/>
    <w:lvl w:ilvl="0">
      <w:start w:val="1"/>
      <w:numFmt w:val="lowerLetter"/>
      <w:lvlText w:val="%1."/>
      <w:lvlJc w:val="left"/>
      <w:pPr>
        <w:ind w:left="72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E26B11"/>
    <w:multiLevelType w:val="hybridMultilevel"/>
    <w:tmpl w:val="C9AC847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355BC9"/>
    <w:multiLevelType w:val="hybridMultilevel"/>
    <w:tmpl w:val="8C52A3DC"/>
    <w:lvl w:ilvl="0" w:tplc="EBA2375E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8434EA"/>
    <w:multiLevelType w:val="hybridMultilevel"/>
    <w:tmpl w:val="DC183FE6"/>
    <w:lvl w:ilvl="0" w:tplc="6A64D74A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02D71"/>
    <w:multiLevelType w:val="multilevel"/>
    <w:tmpl w:val="6F2EBC80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num w:numId="1" w16cid:durableId="961572674">
    <w:abstractNumId w:val="10"/>
  </w:num>
  <w:num w:numId="2" w16cid:durableId="1095513216">
    <w:abstractNumId w:val="21"/>
  </w:num>
  <w:num w:numId="3" w16cid:durableId="833181272">
    <w:abstractNumId w:val="6"/>
  </w:num>
  <w:num w:numId="4" w16cid:durableId="1263950558">
    <w:abstractNumId w:val="6"/>
    <w:lvlOverride w:ilvl="0">
      <w:startOverride w:val="1"/>
    </w:lvlOverride>
  </w:num>
  <w:num w:numId="5" w16cid:durableId="981619521">
    <w:abstractNumId w:val="1"/>
  </w:num>
  <w:num w:numId="6" w16cid:durableId="1831216709">
    <w:abstractNumId w:val="3"/>
  </w:num>
  <w:num w:numId="7" w16cid:durableId="1020090300">
    <w:abstractNumId w:val="15"/>
  </w:num>
  <w:num w:numId="8" w16cid:durableId="2120643326">
    <w:abstractNumId w:val="27"/>
  </w:num>
  <w:num w:numId="9" w16cid:durableId="145439976">
    <w:abstractNumId w:val="16"/>
  </w:num>
  <w:num w:numId="10" w16cid:durableId="208080038">
    <w:abstractNumId w:val="0"/>
  </w:num>
  <w:num w:numId="11" w16cid:durableId="203911002">
    <w:abstractNumId w:val="8"/>
  </w:num>
  <w:num w:numId="12" w16cid:durableId="615598861">
    <w:abstractNumId w:val="31"/>
  </w:num>
  <w:num w:numId="13" w16cid:durableId="935557941">
    <w:abstractNumId w:val="19"/>
  </w:num>
  <w:num w:numId="14" w16cid:durableId="782651346">
    <w:abstractNumId w:val="26"/>
  </w:num>
  <w:num w:numId="15" w16cid:durableId="1466269495">
    <w:abstractNumId w:val="4"/>
  </w:num>
  <w:num w:numId="16" w16cid:durableId="1714571318">
    <w:abstractNumId w:val="17"/>
  </w:num>
  <w:num w:numId="17" w16cid:durableId="866528061">
    <w:abstractNumId w:val="7"/>
  </w:num>
  <w:num w:numId="18" w16cid:durableId="325398592">
    <w:abstractNumId w:val="22"/>
  </w:num>
  <w:num w:numId="19" w16cid:durableId="194850121">
    <w:abstractNumId w:val="14"/>
  </w:num>
  <w:num w:numId="20" w16cid:durableId="1203396425">
    <w:abstractNumId w:val="23"/>
  </w:num>
  <w:num w:numId="21" w16cid:durableId="1342395679">
    <w:abstractNumId w:val="24"/>
  </w:num>
  <w:num w:numId="22" w16cid:durableId="1752659719">
    <w:abstractNumId w:val="11"/>
  </w:num>
  <w:num w:numId="23" w16cid:durableId="584458893">
    <w:abstractNumId w:val="25"/>
  </w:num>
  <w:num w:numId="24" w16cid:durableId="340160445">
    <w:abstractNumId w:val="29"/>
  </w:num>
  <w:num w:numId="25" w16cid:durableId="397939677">
    <w:abstractNumId w:val="30"/>
  </w:num>
  <w:num w:numId="26" w16cid:durableId="1150560857">
    <w:abstractNumId w:val="5"/>
  </w:num>
  <w:num w:numId="27" w16cid:durableId="450592378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A5"/>
    <w:rsid w:val="00001390"/>
    <w:rsid w:val="00002BAF"/>
    <w:rsid w:val="0000783D"/>
    <w:rsid w:val="00011ECA"/>
    <w:rsid w:val="00016C34"/>
    <w:rsid w:val="00026ED1"/>
    <w:rsid w:val="0002753B"/>
    <w:rsid w:val="00033436"/>
    <w:rsid w:val="000372DD"/>
    <w:rsid w:val="0004575A"/>
    <w:rsid w:val="0005092E"/>
    <w:rsid w:val="0005599B"/>
    <w:rsid w:val="00055CA4"/>
    <w:rsid w:val="00064AED"/>
    <w:rsid w:val="00073CC7"/>
    <w:rsid w:val="00085060"/>
    <w:rsid w:val="00087C18"/>
    <w:rsid w:val="00091340"/>
    <w:rsid w:val="000930D2"/>
    <w:rsid w:val="000967C8"/>
    <w:rsid w:val="000B4397"/>
    <w:rsid w:val="000C07A7"/>
    <w:rsid w:val="000C37F1"/>
    <w:rsid w:val="000C38F4"/>
    <w:rsid w:val="000D065F"/>
    <w:rsid w:val="000D3DB2"/>
    <w:rsid w:val="000F224D"/>
    <w:rsid w:val="000F23AF"/>
    <w:rsid w:val="000F4421"/>
    <w:rsid w:val="000F56A6"/>
    <w:rsid w:val="001005EC"/>
    <w:rsid w:val="0010370A"/>
    <w:rsid w:val="00117CAF"/>
    <w:rsid w:val="0012366D"/>
    <w:rsid w:val="00123E87"/>
    <w:rsid w:val="001269F7"/>
    <w:rsid w:val="00127948"/>
    <w:rsid w:val="00134D28"/>
    <w:rsid w:val="00135D65"/>
    <w:rsid w:val="00135F28"/>
    <w:rsid w:val="00136689"/>
    <w:rsid w:val="001409FC"/>
    <w:rsid w:val="00142BC8"/>
    <w:rsid w:val="00143914"/>
    <w:rsid w:val="00144949"/>
    <w:rsid w:val="00165AE9"/>
    <w:rsid w:val="00171E23"/>
    <w:rsid w:val="00172F6F"/>
    <w:rsid w:val="001741FD"/>
    <w:rsid w:val="0017490B"/>
    <w:rsid w:val="00176420"/>
    <w:rsid w:val="00176769"/>
    <w:rsid w:val="0018034E"/>
    <w:rsid w:val="00181595"/>
    <w:rsid w:val="00183223"/>
    <w:rsid w:val="00185138"/>
    <w:rsid w:val="001864E8"/>
    <w:rsid w:val="0019427E"/>
    <w:rsid w:val="00195BE2"/>
    <w:rsid w:val="00195C8C"/>
    <w:rsid w:val="001A420D"/>
    <w:rsid w:val="001B013B"/>
    <w:rsid w:val="001C1BC9"/>
    <w:rsid w:val="001C2608"/>
    <w:rsid w:val="001C3449"/>
    <w:rsid w:val="001C5E6E"/>
    <w:rsid w:val="001D161D"/>
    <w:rsid w:val="001D2F13"/>
    <w:rsid w:val="001F140A"/>
    <w:rsid w:val="0020072A"/>
    <w:rsid w:val="00213F9A"/>
    <w:rsid w:val="0021540B"/>
    <w:rsid w:val="002154ED"/>
    <w:rsid w:val="00216897"/>
    <w:rsid w:val="00216ADF"/>
    <w:rsid w:val="002228E2"/>
    <w:rsid w:val="00223364"/>
    <w:rsid w:val="00223C41"/>
    <w:rsid w:val="002267B8"/>
    <w:rsid w:val="002350A1"/>
    <w:rsid w:val="00236EEB"/>
    <w:rsid w:val="00247A78"/>
    <w:rsid w:val="00250319"/>
    <w:rsid w:val="0025077A"/>
    <w:rsid w:val="002552A1"/>
    <w:rsid w:val="00256DD3"/>
    <w:rsid w:val="00263455"/>
    <w:rsid w:val="00263A08"/>
    <w:rsid w:val="00265869"/>
    <w:rsid w:val="002749C7"/>
    <w:rsid w:val="00285364"/>
    <w:rsid w:val="00291FF6"/>
    <w:rsid w:val="00293A28"/>
    <w:rsid w:val="00293BE3"/>
    <w:rsid w:val="00294B80"/>
    <w:rsid w:val="00295E23"/>
    <w:rsid w:val="002A0C2F"/>
    <w:rsid w:val="002A0E4F"/>
    <w:rsid w:val="002A6E4C"/>
    <w:rsid w:val="002B3A95"/>
    <w:rsid w:val="002B6C1C"/>
    <w:rsid w:val="002B6F26"/>
    <w:rsid w:val="002C704D"/>
    <w:rsid w:val="002D1B98"/>
    <w:rsid w:val="002D4DDA"/>
    <w:rsid w:val="002D622D"/>
    <w:rsid w:val="002D7065"/>
    <w:rsid w:val="002D7403"/>
    <w:rsid w:val="002E7341"/>
    <w:rsid w:val="002F4F55"/>
    <w:rsid w:val="002F6772"/>
    <w:rsid w:val="0030084E"/>
    <w:rsid w:val="00310285"/>
    <w:rsid w:val="00320D19"/>
    <w:rsid w:val="003237D8"/>
    <w:rsid w:val="00327DDE"/>
    <w:rsid w:val="003306AB"/>
    <w:rsid w:val="0033284E"/>
    <w:rsid w:val="00335045"/>
    <w:rsid w:val="0033756A"/>
    <w:rsid w:val="00337D97"/>
    <w:rsid w:val="00342FC4"/>
    <w:rsid w:val="003563C8"/>
    <w:rsid w:val="00357A9B"/>
    <w:rsid w:val="00357E87"/>
    <w:rsid w:val="00360331"/>
    <w:rsid w:val="003676E2"/>
    <w:rsid w:val="00367CC7"/>
    <w:rsid w:val="003709AB"/>
    <w:rsid w:val="00375B14"/>
    <w:rsid w:val="00375CD8"/>
    <w:rsid w:val="00380414"/>
    <w:rsid w:val="00380D37"/>
    <w:rsid w:val="003834FC"/>
    <w:rsid w:val="0039133B"/>
    <w:rsid w:val="00395072"/>
    <w:rsid w:val="00396118"/>
    <w:rsid w:val="003A0E56"/>
    <w:rsid w:val="003B42B3"/>
    <w:rsid w:val="003B6004"/>
    <w:rsid w:val="003C224F"/>
    <w:rsid w:val="003C52A0"/>
    <w:rsid w:val="003D048A"/>
    <w:rsid w:val="003D1064"/>
    <w:rsid w:val="003E1112"/>
    <w:rsid w:val="003E2AFD"/>
    <w:rsid w:val="003E4E89"/>
    <w:rsid w:val="003F2F57"/>
    <w:rsid w:val="003F5812"/>
    <w:rsid w:val="0040167E"/>
    <w:rsid w:val="004153CA"/>
    <w:rsid w:val="00422B33"/>
    <w:rsid w:val="00431466"/>
    <w:rsid w:val="00431D15"/>
    <w:rsid w:val="0044042E"/>
    <w:rsid w:val="004427AB"/>
    <w:rsid w:val="004450F5"/>
    <w:rsid w:val="00455156"/>
    <w:rsid w:val="00457BB0"/>
    <w:rsid w:val="004643B3"/>
    <w:rsid w:val="00464A4C"/>
    <w:rsid w:val="004735BF"/>
    <w:rsid w:val="004737F5"/>
    <w:rsid w:val="004740EB"/>
    <w:rsid w:val="00474DEC"/>
    <w:rsid w:val="00493E52"/>
    <w:rsid w:val="00494F52"/>
    <w:rsid w:val="00495F05"/>
    <w:rsid w:val="004A3AEC"/>
    <w:rsid w:val="004A69B9"/>
    <w:rsid w:val="004C3E6E"/>
    <w:rsid w:val="004D0462"/>
    <w:rsid w:val="004D2905"/>
    <w:rsid w:val="004E1368"/>
    <w:rsid w:val="004E14D4"/>
    <w:rsid w:val="004E46C4"/>
    <w:rsid w:val="004F1822"/>
    <w:rsid w:val="004F6A3B"/>
    <w:rsid w:val="00500D70"/>
    <w:rsid w:val="0050232D"/>
    <w:rsid w:val="00507F3F"/>
    <w:rsid w:val="0051537C"/>
    <w:rsid w:val="00520534"/>
    <w:rsid w:val="00521963"/>
    <w:rsid w:val="00527BD5"/>
    <w:rsid w:val="0053639F"/>
    <w:rsid w:val="0054184E"/>
    <w:rsid w:val="00544AA1"/>
    <w:rsid w:val="00545685"/>
    <w:rsid w:val="005523D5"/>
    <w:rsid w:val="00552956"/>
    <w:rsid w:val="005568F5"/>
    <w:rsid w:val="00557BC6"/>
    <w:rsid w:val="00560EA9"/>
    <w:rsid w:val="0057169F"/>
    <w:rsid w:val="00577A14"/>
    <w:rsid w:val="00581973"/>
    <w:rsid w:val="0058269E"/>
    <w:rsid w:val="00582977"/>
    <w:rsid w:val="0059624E"/>
    <w:rsid w:val="005A17D7"/>
    <w:rsid w:val="005A3FE6"/>
    <w:rsid w:val="005A4F8C"/>
    <w:rsid w:val="005B2065"/>
    <w:rsid w:val="005B2D0B"/>
    <w:rsid w:val="005B6906"/>
    <w:rsid w:val="005B6B1E"/>
    <w:rsid w:val="005C19D0"/>
    <w:rsid w:val="005C29E7"/>
    <w:rsid w:val="005C3947"/>
    <w:rsid w:val="005E08CF"/>
    <w:rsid w:val="005F34F3"/>
    <w:rsid w:val="005F7950"/>
    <w:rsid w:val="006046E1"/>
    <w:rsid w:val="006079AC"/>
    <w:rsid w:val="00613D58"/>
    <w:rsid w:val="0062025F"/>
    <w:rsid w:val="00622B43"/>
    <w:rsid w:val="00630167"/>
    <w:rsid w:val="00630C44"/>
    <w:rsid w:val="00630DF8"/>
    <w:rsid w:val="006347F2"/>
    <w:rsid w:val="006400C6"/>
    <w:rsid w:val="00643E03"/>
    <w:rsid w:val="006447DA"/>
    <w:rsid w:val="00657942"/>
    <w:rsid w:val="00661228"/>
    <w:rsid w:val="0066650C"/>
    <w:rsid w:val="00671F11"/>
    <w:rsid w:val="00677ADE"/>
    <w:rsid w:val="00683C0E"/>
    <w:rsid w:val="00683CEA"/>
    <w:rsid w:val="00683E5A"/>
    <w:rsid w:val="00684E56"/>
    <w:rsid w:val="006902F3"/>
    <w:rsid w:val="00692AFE"/>
    <w:rsid w:val="006A0C2D"/>
    <w:rsid w:val="006A4215"/>
    <w:rsid w:val="006B0369"/>
    <w:rsid w:val="006B2249"/>
    <w:rsid w:val="006B39C3"/>
    <w:rsid w:val="006B7FAC"/>
    <w:rsid w:val="006C05C5"/>
    <w:rsid w:val="006C293E"/>
    <w:rsid w:val="006C48AD"/>
    <w:rsid w:val="006C7406"/>
    <w:rsid w:val="006D24CD"/>
    <w:rsid w:val="006E002B"/>
    <w:rsid w:val="006E2095"/>
    <w:rsid w:val="006E471B"/>
    <w:rsid w:val="006E5F69"/>
    <w:rsid w:val="006F35F2"/>
    <w:rsid w:val="006F5DC8"/>
    <w:rsid w:val="006F612C"/>
    <w:rsid w:val="00704A2E"/>
    <w:rsid w:val="00707DBA"/>
    <w:rsid w:val="007118BC"/>
    <w:rsid w:val="007170DF"/>
    <w:rsid w:val="007214E0"/>
    <w:rsid w:val="0072239C"/>
    <w:rsid w:val="007225A6"/>
    <w:rsid w:val="00732B65"/>
    <w:rsid w:val="00735CEE"/>
    <w:rsid w:val="0073679D"/>
    <w:rsid w:val="007415EE"/>
    <w:rsid w:val="00745F11"/>
    <w:rsid w:val="00750A07"/>
    <w:rsid w:val="00750E78"/>
    <w:rsid w:val="00766701"/>
    <w:rsid w:val="00766A6A"/>
    <w:rsid w:val="00772FD1"/>
    <w:rsid w:val="00776277"/>
    <w:rsid w:val="00786722"/>
    <w:rsid w:val="00792B3B"/>
    <w:rsid w:val="00792D7D"/>
    <w:rsid w:val="00795EA2"/>
    <w:rsid w:val="007A36DF"/>
    <w:rsid w:val="007B5646"/>
    <w:rsid w:val="007B6079"/>
    <w:rsid w:val="007B6C28"/>
    <w:rsid w:val="007C1574"/>
    <w:rsid w:val="007C2C4D"/>
    <w:rsid w:val="007C2DAF"/>
    <w:rsid w:val="007C33F3"/>
    <w:rsid w:val="007D25D2"/>
    <w:rsid w:val="007D2D02"/>
    <w:rsid w:val="007D3ECC"/>
    <w:rsid w:val="007E0845"/>
    <w:rsid w:val="007E12EC"/>
    <w:rsid w:val="007E42BF"/>
    <w:rsid w:val="007E45F0"/>
    <w:rsid w:val="00800B06"/>
    <w:rsid w:val="0080491F"/>
    <w:rsid w:val="00822892"/>
    <w:rsid w:val="00832572"/>
    <w:rsid w:val="00835113"/>
    <w:rsid w:val="00843CF0"/>
    <w:rsid w:val="008722A2"/>
    <w:rsid w:val="00874678"/>
    <w:rsid w:val="008814AC"/>
    <w:rsid w:val="008830B2"/>
    <w:rsid w:val="00885A7A"/>
    <w:rsid w:val="00886596"/>
    <w:rsid w:val="008902B7"/>
    <w:rsid w:val="00892813"/>
    <w:rsid w:val="00895197"/>
    <w:rsid w:val="008A1A5D"/>
    <w:rsid w:val="008A31E6"/>
    <w:rsid w:val="008B19E7"/>
    <w:rsid w:val="008B357F"/>
    <w:rsid w:val="008B45DB"/>
    <w:rsid w:val="008B45F1"/>
    <w:rsid w:val="008B5418"/>
    <w:rsid w:val="008B55EC"/>
    <w:rsid w:val="008C3B8C"/>
    <w:rsid w:val="008C4274"/>
    <w:rsid w:val="008D493D"/>
    <w:rsid w:val="008D4AD5"/>
    <w:rsid w:val="008D57B9"/>
    <w:rsid w:val="008F0044"/>
    <w:rsid w:val="008F25C4"/>
    <w:rsid w:val="008F5493"/>
    <w:rsid w:val="008F6A1E"/>
    <w:rsid w:val="00900841"/>
    <w:rsid w:val="00914267"/>
    <w:rsid w:val="00934913"/>
    <w:rsid w:val="009356B6"/>
    <w:rsid w:val="00936435"/>
    <w:rsid w:val="00963D62"/>
    <w:rsid w:val="00971EB6"/>
    <w:rsid w:val="0098645F"/>
    <w:rsid w:val="009A402E"/>
    <w:rsid w:val="009A4C2A"/>
    <w:rsid w:val="009A5E69"/>
    <w:rsid w:val="009A7C67"/>
    <w:rsid w:val="009B4C43"/>
    <w:rsid w:val="009B5B7C"/>
    <w:rsid w:val="009B63EC"/>
    <w:rsid w:val="009B72B3"/>
    <w:rsid w:val="009C21C3"/>
    <w:rsid w:val="009C76E3"/>
    <w:rsid w:val="009C77BD"/>
    <w:rsid w:val="009D1DAE"/>
    <w:rsid w:val="009D3E2B"/>
    <w:rsid w:val="009E2686"/>
    <w:rsid w:val="009F3567"/>
    <w:rsid w:val="009F463F"/>
    <w:rsid w:val="00A04149"/>
    <w:rsid w:val="00A07620"/>
    <w:rsid w:val="00A22080"/>
    <w:rsid w:val="00A26F95"/>
    <w:rsid w:val="00A33C4B"/>
    <w:rsid w:val="00A41978"/>
    <w:rsid w:val="00A4356F"/>
    <w:rsid w:val="00A510AE"/>
    <w:rsid w:val="00A51FDC"/>
    <w:rsid w:val="00A521CA"/>
    <w:rsid w:val="00A637CB"/>
    <w:rsid w:val="00A6646F"/>
    <w:rsid w:val="00A66C9C"/>
    <w:rsid w:val="00A700BC"/>
    <w:rsid w:val="00A70C50"/>
    <w:rsid w:val="00A73952"/>
    <w:rsid w:val="00A77BC7"/>
    <w:rsid w:val="00A82E25"/>
    <w:rsid w:val="00A94A1F"/>
    <w:rsid w:val="00A94CDC"/>
    <w:rsid w:val="00A96691"/>
    <w:rsid w:val="00AB3649"/>
    <w:rsid w:val="00AC50A4"/>
    <w:rsid w:val="00AD18C0"/>
    <w:rsid w:val="00AD3C62"/>
    <w:rsid w:val="00AD4F10"/>
    <w:rsid w:val="00AD682B"/>
    <w:rsid w:val="00AD71DA"/>
    <w:rsid w:val="00AE04B5"/>
    <w:rsid w:val="00AE07DF"/>
    <w:rsid w:val="00B00D0A"/>
    <w:rsid w:val="00B10CFC"/>
    <w:rsid w:val="00B1373C"/>
    <w:rsid w:val="00B2185E"/>
    <w:rsid w:val="00B21A15"/>
    <w:rsid w:val="00B36B89"/>
    <w:rsid w:val="00B5347E"/>
    <w:rsid w:val="00B53D3D"/>
    <w:rsid w:val="00B63826"/>
    <w:rsid w:val="00B67D0A"/>
    <w:rsid w:val="00B71E96"/>
    <w:rsid w:val="00B724AE"/>
    <w:rsid w:val="00B7320F"/>
    <w:rsid w:val="00B75795"/>
    <w:rsid w:val="00B90D07"/>
    <w:rsid w:val="00BA255B"/>
    <w:rsid w:val="00BA7A9F"/>
    <w:rsid w:val="00BA7C08"/>
    <w:rsid w:val="00BB4851"/>
    <w:rsid w:val="00BB4CD5"/>
    <w:rsid w:val="00BC0B24"/>
    <w:rsid w:val="00BC1787"/>
    <w:rsid w:val="00BC3E39"/>
    <w:rsid w:val="00BC5105"/>
    <w:rsid w:val="00BC6A07"/>
    <w:rsid w:val="00BC6AA5"/>
    <w:rsid w:val="00BC6E3B"/>
    <w:rsid w:val="00BC7A93"/>
    <w:rsid w:val="00BD316F"/>
    <w:rsid w:val="00BD7562"/>
    <w:rsid w:val="00BE0E41"/>
    <w:rsid w:val="00BE172A"/>
    <w:rsid w:val="00BF02BC"/>
    <w:rsid w:val="00BF376D"/>
    <w:rsid w:val="00BF3EDA"/>
    <w:rsid w:val="00C07530"/>
    <w:rsid w:val="00C07B08"/>
    <w:rsid w:val="00C07E49"/>
    <w:rsid w:val="00C1595D"/>
    <w:rsid w:val="00C17C5C"/>
    <w:rsid w:val="00C27499"/>
    <w:rsid w:val="00C33133"/>
    <w:rsid w:val="00C418B6"/>
    <w:rsid w:val="00C45B1D"/>
    <w:rsid w:val="00C46F55"/>
    <w:rsid w:val="00C50184"/>
    <w:rsid w:val="00C5097B"/>
    <w:rsid w:val="00C51EB3"/>
    <w:rsid w:val="00C54B51"/>
    <w:rsid w:val="00C56364"/>
    <w:rsid w:val="00C5781A"/>
    <w:rsid w:val="00C57E86"/>
    <w:rsid w:val="00C600FD"/>
    <w:rsid w:val="00C6556B"/>
    <w:rsid w:val="00C66E40"/>
    <w:rsid w:val="00C7032D"/>
    <w:rsid w:val="00C757CA"/>
    <w:rsid w:val="00C7762B"/>
    <w:rsid w:val="00C8468B"/>
    <w:rsid w:val="00C92E34"/>
    <w:rsid w:val="00C934BD"/>
    <w:rsid w:val="00CA02B9"/>
    <w:rsid w:val="00CA1FFF"/>
    <w:rsid w:val="00CA4AFA"/>
    <w:rsid w:val="00CA6B55"/>
    <w:rsid w:val="00CA6C21"/>
    <w:rsid w:val="00CB27E9"/>
    <w:rsid w:val="00CB2B79"/>
    <w:rsid w:val="00CD13EF"/>
    <w:rsid w:val="00CD13F1"/>
    <w:rsid w:val="00CE000E"/>
    <w:rsid w:val="00CE16A8"/>
    <w:rsid w:val="00CE726D"/>
    <w:rsid w:val="00D02122"/>
    <w:rsid w:val="00D03617"/>
    <w:rsid w:val="00D11CA8"/>
    <w:rsid w:val="00D14B57"/>
    <w:rsid w:val="00D1517C"/>
    <w:rsid w:val="00D168F1"/>
    <w:rsid w:val="00D2105F"/>
    <w:rsid w:val="00D26C31"/>
    <w:rsid w:val="00D3285F"/>
    <w:rsid w:val="00D33A33"/>
    <w:rsid w:val="00D35C1C"/>
    <w:rsid w:val="00D40C24"/>
    <w:rsid w:val="00D417E3"/>
    <w:rsid w:val="00D43799"/>
    <w:rsid w:val="00D4719B"/>
    <w:rsid w:val="00D542CF"/>
    <w:rsid w:val="00D6160A"/>
    <w:rsid w:val="00D66A96"/>
    <w:rsid w:val="00D708E6"/>
    <w:rsid w:val="00D81149"/>
    <w:rsid w:val="00D83CDF"/>
    <w:rsid w:val="00D9437D"/>
    <w:rsid w:val="00D94509"/>
    <w:rsid w:val="00D974D6"/>
    <w:rsid w:val="00DA2020"/>
    <w:rsid w:val="00DA52FA"/>
    <w:rsid w:val="00DA63D1"/>
    <w:rsid w:val="00DB3D10"/>
    <w:rsid w:val="00DB64DF"/>
    <w:rsid w:val="00DC30B7"/>
    <w:rsid w:val="00DD2B97"/>
    <w:rsid w:val="00DD49DE"/>
    <w:rsid w:val="00DD6924"/>
    <w:rsid w:val="00DD7B39"/>
    <w:rsid w:val="00DE4B30"/>
    <w:rsid w:val="00DE7733"/>
    <w:rsid w:val="00DF11C3"/>
    <w:rsid w:val="00DF511A"/>
    <w:rsid w:val="00DF5A5B"/>
    <w:rsid w:val="00DF6718"/>
    <w:rsid w:val="00E02761"/>
    <w:rsid w:val="00E03961"/>
    <w:rsid w:val="00E0579D"/>
    <w:rsid w:val="00E16590"/>
    <w:rsid w:val="00E203B8"/>
    <w:rsid w:val="00E25A45"/>
    <w:rsid w:val="00E26376"/>
    <w:rsid w:val="00E30444"/>
    <w:rsid w:val="00E33BE0"/>
    <w:rsid w:val="00E36B31"/>
    <w:rsid w:val="00E42FB0"/>
    <w:rsid w:val="00E46603"/>
    <w:rsid w:val="00E515E6"/>
    <w:rsid w:val="00E531B5"/>
    <w:rsid w:val="00E62794"/>
    <w:rsid w:val="00E728E2"/>
    <w:rsid w:val="00E7310E"/>
    <w:rsid w:val="00E752C6"/>
    <w:rsid w:val="00E81863"/>
    <w:rsid w:val="00E90777"/>
    <w:rsid w:val="00E91F34"/>
    <w:rsid w:val="00E9637B"/>
    <w:rsid w:val="00EA064D"/>
    <w:rsid w:val="00EA436C"/>
    <w:rsid w:val="00EC301B"/>
    <w:rsid w:val="00ED45B1"/>
    <w:rsid w:val="00ED5A74"/>
    <w:rsid w:val="00ED5E45"/>
    <w:rsid w:val="00EF082B"/>
    <w:rsid w:val="00EF0E45"/>
    <w:rsid w:val="00EF3025"/>
    <w:rsid w:val="00F01B63"/>
    <w:rsid w:val="00F15A77"/>
    <w:rsid w:val="00F25AE5"/>
    <w:rsid w:val="00F26C66"/>
    <w:rsid w:val="00F27721"/>
    <w:rsid w:val="00F27A47"/>
    <w:rsid w:val="00F353D5"/>
    <w:rsid w:val="00F373D6"/>
    <w:rsid w:val="00F52654"/>
    <w:rsid w:val="00F61C08"/>
    <w:rsid w:val="00F66052"/>
    <w:rsid w:val="00F66D89"/>
    <w:rsid w:val="00F71B58"/>
    <w:rsid w:val="00F7782E"/>
    <w:rsid w:val="00F8124B"/>
    <w:rsid w:val="00F90FB6"/>
    <w:rsid w:val="00F91199"/>
    <w:rsid w:val="00F91500"/>
    <w:rsid w:val="00F96408"/>
    <w:rsid w:val="00FA55F3"/>
    <w:rsid w:val="00FA5B5E"/>
    <w:rsid w:val="00FB4FB2"/>
    <w:rsid w:val="00FC7D06"/>
    <w:rsid w:val="00FD2EBC"/>
    <w:rsid w:val="00FE0332"/>
    <w:rsid w:val="00FE14CE"/>
    <w:rsid w:val="00FE14E4"/>
    <w:rsid w:val="00FF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DB3018"/>
  <w15:chartTrackingRefBased/>
  <w15:docId w15:val="{31201769-7B51-4931-AA71-4027ECC4E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erPangea Text" w:eastAsiaTheme="minorHAnsi" w:hAnsi="IberPangea Text" w:cs="Lato Light (Cuerpo)"/>
        <w:color w:val="00402A" w:themeColor="text2"/>
        <w:sz w:val="36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347E"/>
    <w:rPr>
      <w:rFonts w:asciiTheme="minorHAnsi" w:hAnsiTheme="minorHAnsi"/>
      <w:color w:val="3A3734" w:themeColor="text1"/>
      <w:sz w:val="20"/>
    </w:rPr>
  </w:style>
  <w:style w:type="paragraph" w:styleId="Ttulo1">
    <w:name w:val="heading 1"/>
    <w:basedOn w:val="Normal"/>
    <w:next w:val="BodyText1"/>
    <w:link w:val="Ttulo1Char"/>
    <w:uiPriority w:val="9"/>
    <w:rsid w:val="005A4F8C"/>
    <w:pPr>
      <w:keepNext/>
      <w:keepLines/>
      <w:numPr>
        <w:numId w:val="17"/>
      </w:numPr>
      <w:spacing w:after="360" w:line="240" w:lineRule="auto"/>
      <w:ind w:left="709" w:hanging="709"/>
      <w:outlineLvl w:val="0"/>
    </w:pPr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A70C50"/>
    <w:pPr>
      <w:keepNext/>
      <w:keepLines/>
      <w:numPr>
        <w:ilvl w:val="1"/>
        <w:numId w:val="17"/>
      </w:numPr>
      <w:spacing w:before="40" w:after="120" w:line="240" w:lineRule="auto"/>
      <w:ind w:left="709" w:hanging="709"/>
      <w:outlineLvl w:val="1"/>
    </w:pPr>
    <w:rPr>
      <w:rFonts w:eastAsiaTheme="majorEastAsia" w:cs="Times New Roman"/>
      <w:color w:val="008C38" w:themeColor="accent1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A70C50"/>
    <w:pPr>
      <w:keepNext/>
      <w:keepLines/>
      <w:numPr>
        <w:ilvl w:val="2"/>
        <w:numId w:val="17"/>
      </w:numPr>
      <w:spacing w:before="120" w:after="240" w:line="240" w:lineRule="auto"/>
      <w:ind w:left="709" w:hanging="709"/>
      <w:outlineLvl w:val="2"/>
    </w:pPr>
    <w:rPr>
      <w:rFonts w:eastAsia="Times New Roman" w:cs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4A1F"/>
    <w:pPr>
      <w:keepNext/>
      <w:keepLines/>
      <w:spacing w:before="40" w:after="0"/>
      <w:outlineLvl w:val="3"/>
    </w:pPr>
    <w:rPr>
      <w:rFonts w:eastAsia="Times New Roman" w:cs="Times New Roman"/>
      <w:i/>
      <w:iCs/>
      <w:color w:val="008C38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E56"/>
  </w:style>
  <w:style w:type="paragraph" w:styleId="Rodap">
    <w:name w:val="footer"/>
    <w:basedOn w:val="Normal"/>
    <w:link w:val="Rodap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E56"/>
  </w:style>
  <w:style w:type="paragraph" w:styleId="NormalWeb">
    <w:name w:val="Normal (Web)"/>
    <w:basedOn w:val="Normal"/>
    <w:link w:val="NormalWebChar"/>
    <w:uiPriority w:val="99"/>
    <w:unhideWhenUsed/>
    <w:rsid w:val="003A0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title">
    <w:name w:val="Document title"/>
    <w:basedOn w:val="Normal"/>
    <w:rsid w:val="00165AE9"/>
    <w:pPr>
      <w:spacing w:after="360" w:line="240" w:lineRule="auto"/>
    </w:pPr>
    <w:rPr>
      <w:rFonts w:ascii="IberPangea Text SmBold" w:hAnsi="IberPangea Text SmBold" w:cs="IberPangea Text SmBold"/>
      <w:b/>
      <w:bCs/>
      <w:color w:val="008C38"/>
      <w:sz w:val="104"/>
      <w:lang w:val="en-US"/>
    </w:rPr>
  </w:style>
  <w:style w:type="paragraph" w:customStyle="1" w:styleId="BodyText1">
    <w:name w:val="Body Text1"/>
    <w:basedOn w:val="Normal"/>
    <w:link w:val="BodytextChar"/>
    <w:qFormat/>
    <w:rsid w:val="00D66A96"/>
    <w:rPr>
      <w:rFonts w:ascii="IberPangea Text Light" w:hAnsi="IberPangea Text Light"/>
    </w:rPr>
  </w:style>
  <w:style w:type="character" w:customStyle="1" w:styleId="NormalWebChar">
    <w:name w:val="Normal (Web) Char"/>
    <w:basedOn w:val="Fontepargpadro"/>
    <w:link w:val="NormalWeb"/>
    <w:uiPriority w:val="99"/>
    <w:rsid w:val="003A0E5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subtitle">
    <w:name w:val="Document subtitle"/>
    <w:basedOn w:val="Normal"/>
    <w:rsid w:val="00165AE9"/>
    <w:pPr>
      <w:spacing w:after="360" w:line="240" w:lineRule="auto"/>
    </w:pPr>
    <w:rPr>
      <w:rFonts w:cs="IberPangea Text"/>
      <w:color w:val="008C38" w:themeColor="accent1"/>
      <w:sz w:val="52"/>
      <w:szCs w:val="20"/>
      <w:lang w:val="en-US"/>
    </w:rPr>
  </w:style>
  <w:style w:type="paragraph" w:customStyle="1" w:styleId="Sectiondivider">
    <w:name w:val="Section divider"/>
    <w:basedOn w:val="Normal"/>
    <w:rsid w:val="00165AE9"/>
    <w:pPr>
      <w:kinsoku w:val="0"/>
      <w:overflowPunct w:val="0"/>
      <w:spacing w:after="100" w:afterAutospacing="1" w:line="1500" w:lineRule="exact"/>
      <w:textAlignment w:val="baseline"/>
    </w:pPr>
    <w:rPr>
      <w:rFonts w:ascii="IberPangea Text SmBold" w:hAnsi="IberPangea Text SmBold" w:cs="IberPangea Text SmBold"/>
      <w:color w:val="008C38" w:themeColor="accent1"/>
      <w:sz w:val="144"/>
      <w:lang w:val="en-US"/>
    </w:rPr>
  </w:style>
  <w:style w:type="character" w:customStyle="1" w:styleId="BodytextChar">
    <w:name w:val="Body text Char"/>
    <w:basedOn w:val="NormalWebChar"/>
    <w:link w:val="BodyText1"/>
    <w:rsid w:val="00D66A96"/>
    <w:rPr>
      <w:rFonts w:ascii="IberPangea Text Light" w:eastAsia="Times New Roman" w:hAnsi="IberPangea Text Light" w:cs="Times New Roman"/>
      <w:color w:val="3A3734" w:themeColor="text1"/>
      <w:sz w:val="20"/>
      <w:szCs w:val="24"/>
      <w:lang w:eastAsia="es-ES"/>
    </w:rPr>
  </w:style>
  <w:style w:type="paragraph" w:customStyle="1" w:styleId="SmallSubheading">
    <w:name w:val="Small Subheading"/>
    <w:basedOn w:val="Normal"/>
    <w:next w:val="BodyText1"/>
    <w:link w:val="SmallSubheadingChar"/>
    <w:rsid w:val="00732B65"/>
    <w:pPr>
      <w:spacing w:before="240" w:after="120"/>
    </w:pPr>
    <w:rPr>
      <w:color w:val="008C38" w:themeColor="accent1"/>
      <w:sz w:val="24"/>
      <w:lang w:val="en-GB"/>
    </w:rPr>
  </w:style>
  <w:style w:type="table" w:styleId="Tabelacomgrade">
    <w:name w:val="Table Grid"/>
    <w:aliases w:val="Wivai"/>
    <w:basedOn w:val="Tabelanormal"/>
    <w:uiPriority w:val="59"/>
    <w:rsid w:val="00C33133"/>
    <w:pPr>
      <w:spacing w:after="0" w:line="240" w:lineRule="auto"/>
    </w:pPr>
    <w:rPr>
      <w:rFonts w:eastAsia="Times New Roman" w:cs="Times New Roman"/>
      <w:sz w:val="20"/>
      <w:szCs w:val="20"/>
      <w:lang w:eastAsia="es-ES"/>
    </w:rPr>
    <w:tblPr>
      <w:tblBorders>
        <w:left w:val="single" w:sz="4" w:space="0" w:color="00402A" w:themeColor="text2"/>
        <w:insideV w:val="single" w:sz="4" w:space="0" w:color="00402A" w:themeColor="text2"/>
      </w:tblBorders>
    </w:tblPr>
    <w:tcPr>
      <w:shd w:val="clear" w:color="auto" w:fill="auto"/>
    </w:tcPr>
    <w:tblStylePr w:type="firstRow">
      <w:rPr>
        <w:rFonts w:asciiTheme="majorHAnsi" w:hAnsiTheme="majorHAnsi"/>
        <w:caps/>
        <w:smallCaps w:val="0"/>
      </w:rPr>
    </w:tblStylePr>
    <w:tblStylePr w:type="lastRow">
      <w:tblPr/>
      <w:tcPr>
        <w:tcBorders>
          <w:top w:val="nil"/>
        </w:tcBorders>
        <w:shd w:val="clear" w:color="auto" w:fill="auto"/>
      </w:tcPr>
    </w:tblStylePr>
    <w:tblStylePr w:type="firstCol">
      <w:rPr>
        <w:rFonts w:asciiTheme="majorHAnsi" w:hAnsiTheme="majorHAnsi"/>
        <w:color w:val="00402A" w:themeColor="text2"/>
      </w:rPr>
    </w:tblStylePr>
    <w:tblStylePr w:type="lastCol">
      <w:tblPr/>
      <w:tcPr>
        <w:shd w:val="clear" w:color="auto" w:fill="F2F2F2" w:themeFill="background1" w:themeFillShade="F2"/>
      </w:tcPr>
    </w:tblStylePr>
  </w:style>
  <w:style w:type="character" w:customStyle="1" w:styleId="SmallSubheadingChar">
    <w:name w:val="Small Subheading Char"/>
    <w:basedOn w:val="Fontepargpadro"/>
    <w:link w:val="SmallSubheading"/>
    <w:rsid w:val="00A07620"/>
    <w:rPr>
      <w:rFonts w:asciiTheme="minorHAnsi" w:eastAsia="Times New Roman" w:hAnsiTheme="minorHAnsi" w:cs="Times New Roman"/>
      <w:color w:val="008C38" w:themeColor="accent1"/>
      <w:sz w:val="24"/>
      <w:szCs w:val="24"/>
      <w:shd w:val="clear" w:color="auto" w:fill="FFFFFF"/>
      <w:lang w:val="en-GB" w:eastAsia="es-ES"/>
    </w:rPr>
  </w:style>
  <w:style w:type="table" w:styleId="SimplesTabela1">
    <w:name w:val="Plain Table 1"/>
    <w:basedOn w:val="Tabelanormal"/>
    <w:uiPriority w:val="41"/>
    <w:rsid w:val="003102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emEspaamento">
    <w:name w:val="No Spacing"/>
    <w:link w:val="SemEspaamentoChar"/>
    <w:uiPriority w:val="1"/>
    <w:rsid w:val="00EC301B"/>
    <w:pPr>
      <w:spacing w:after="0" w:line="240" w:lineRule="auto"/>
    </w:pPr>
    <w:rPr>
      <w:rFonts w:eastAsia="Times New Roman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C301B"/>
    <w:rPr>
      <w:rFonts w:eastAsia="Times New Roman"/>
      <w:lang w:val="en-US"/>
    </w:rPr>
  </w:style>
  <w:style w:type="paragraph" w:customStyle="1" w:styleId="Level1Bullets">
    <w:name w:val="Level 1 Bullets"/>
    <w:basedOn w:val="BodyText1"/>
    <w:link w:val="Level1BulletsChar"/>
    <w:qFormat/>
    <w:rsid w:val="00750E78"/>
    <w:pPr>
      <w:numPr>
        <w:numId w:val="1"/>
      </w:numPr>
    </w:pPr>
    <w:rPr>
      <w:rFonts w:eastAsia="BlissPro-Bold"/>
      <w:bCs/>
      <w:szCs w:val="16"/>
    </w:rPr>
  </w:style>
  <w:style w:type="paragraph" w:customStyle="1" w:styleId="LargeSubheading">
    <w:name w:val="Large Subheading"/>
    <w:basedOn w:val="Normal"/>
    <w:next w:val="BodyText1"/>
    <w:link w:val="LargeSubheadingChar"/>
    <w:rsid w:val="00A96691"/>
    <w:pPr>
      <w:spacing w:before="300" w:after="120" w:line="240" w:lineRule="auto"/>
    </w:pPr>
    <w:rPr>
      <w:rFonts w:ascii="IberPangea Text" w:hAnsi="IberPangea Text"/>
      <w:color w:val="008C38" w:themeColor="accent1"/>
      <w:sz w:val="36"/>
    </w:rPr>
  </w:style>
  <w:style w:type="character" w:customStyle="1" w:styleId="Level1BulletsChar">
    <w:name w:val="Level 1 Bullets Char"/>
    <w:basedOn w:val="BodytextChar"/>
    <w:link w:val="Level1Bullets"/>
    <w:rsid w:val="00A94A1F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character" w:customStyle="1" w:styleId="LargeSubheadingChar">
    <w:name w:val="Large Subheading Char"/>
    <w:basedOn w:val="BodytextChar"/>
    <w:link w:val="LargeSubheading"/>
    <w:rsid w:val="00A96691"/>
    <w:rPr>
      <w:rFonts w:ascii="IberPangea Text Light" w:eastAsia="Times New Roman" w:hAnsi="IberPangea Text Light" w:cs="Times New Roman"/>
      <w:color w:val="008C38" w:themeColor="accent1"/>
      <w:sz w:val="20"/>
      <w:szCs w:val="24"/>
      <w:lang w:eastAsia="es-ES"/>
    </w:rPr>
  </w:style>
  <w:style w:type="table" w:styleId="TabelaSimples4">
    <w:name w:val="Plain Table 4"/>
    <w:basedOn w:val="Tabelanormal"/>
    <w:uiPriority w:val="44"/>
    <w:rsid w:val="00792D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text">
    <w:name w:val="Table text"/>
    <w:basedOn w:val="Normal"/>
    <w:link w:val="TabletextChar"/>
    <w:rsid w:val="007E45F0"/>
    <w:pPr>
      <w:spacing w:after="0" w:line="240" w:lineRule="auto"/>
      <w:jc w:val="center"/>
    </w:pPr>
    <w:rPr>
      <w:rFonts w:cs="Times New Roman"/>
      <w:sz w:val="18"/>
    </w:rPr>
  </w:style>
  <w:style w:type="paragraph" w:styleId="PargrafodaLista">
    <w:name w:val="List Paragraph"/>
    <w:basedOn w:val="Normal"/>
    <w:uiPriority w:val="34"/>
    <w:rsid w:val="00143914"/>
    <w:pPr>
      <w:ind w:left="720"/>
      <w:contextualSpacing/>
    </w:pPr>
  </w:style>
  <w:style w:type="character" w:customStyle="1" w:styleId="TabletextChar">
    <w:name w:val="Table text Char"/>
    <w:basedOn w:val="Fontepargpadro"/>
    <w:link w:val="Tabletext"/>
    <w:rsid w:val="007E45F0"/>
    <w:rPr>
      <w:rFonts w:asciiTheme="minorHAnsi" w:hAnsiTheme="minorHAnsi" w:cs="Times New Roman"/>
      <w:color w:val="3A3734" w:themeColor="text1"/>
      <w:sz w:val="18"/>
    </w:rPr>
  </w:style>
  <w:style w:type="paragraph" w:customStyle="1" w:styleId="Milestones">
    <w:name w:val="Milestones"/>
    <w:basedOn w:val="BodyText1"/>
    <w:link w:val="MilestonesChar"/>
    <w:rsid w:val="00D66A96"/>
    <w:pPr>
      <w:numPr>
        <w:numId w:val="9"/>
      </w:numPr>
      <w:spacing w:before="240" w:after="240" w:line="240" w:lineRule="auto"/>
    </w:pPr>
    <w:rPr>
      <w:sz w:val="24"/>
    </w:rPr>
  </w:style>
  <w:style w:type="paragraph" w:customStyle="1" w:styleId="Footnote">
    <w:name w:val="Footnote"/>
    <w:basedOn w:val="Normal"/>
    <w:link w:val="FootnoteChar"/>
    <w:rsid w:val="00D26C31"/>
    <w:pPr>
      <w:autoSpaceDE w:val="0"/>
      <w:autoSpaceDN w:val="0"/>
      <w:adjustRightInd w:val="0"/>
      <w:spacing w:after="0" w:line="240" w:lineRule="auto"/>
    </w:pPr>
    <w:rPr>
      <w:rFonts w:cs="Times New Roman"/>
      <w:iCs/>
      <w:sz w:val="16"/>
      <w:szCs w:val="14"/>
    </w:rPr>
  </w:style>
  <w:style w:type="character" w:customStyle="1" w:styleId="MilestonesChar">
    <w:name w:val="Milestones Char"/>
    <w:basedOn w:val="BodytextChar"/>
    <w:link w:val="Milestones"/>
    <w:rsid w:val="00D66A96"/>
    <w:rPr>
      <w:rFonts w:ascii="IberPangea Text Light" w:eastAsia="Times New Roman" w:hAnsi="IberPangea Text Light" w:cs="Times New Roman"/>
      <w:color w:val="3A3734" w:themeColor="text1"/>
      <w:sz w:val="24"/>
      <w:szCs w:val="24"/>
      <w:lang w:eastAsia="es-ES"/>
    </w:rPr>
  </w:style>
  <w:style w:type="table" w:customStyle="1" w:styleId="Iberdrola2">
    <w:name w:val="Iberdrola 2"/>
    <w:basedOn w:val="Tabelanormal"/>
    <w:uiPriority w:val="99"/>
    <w:rsid w:val="00EA064D"/>
    <w:pPr>
      <w:spacing w:after="0" w:line="240" w:lineRule="auto"/>
    </w:pPr>
    <w:rPr>
      <w:color w:val="3A3734" w:themeColor="text1"/>
      <w:sz w:val="20"/>
    </w:rPr>
    <w:tblPr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lastRow">
      <w:rPr>
        <w:rFonts w:asciiTheme="majorHAnsi" w:hAnsiTheme="majorHAnsi"/>
        <w:color w:val="00A343" w:themeColor="accent2"/>
        <w:sz w:val="20"/>
      </w:rPr>
    </w:tblStylePr>
    <w:tblStylePr w:type="firstCol">
      <w:rPr>
        <w:rFonts w:asciiTheme="majorHAnsi" w:hAnsiTheme="majorHAnsi"/>
        <w:color w:val="3A3734" w:themeColor="text1"/>
      </w:rPr>
      <w:tblPr/>
      <w:tcPr>
        <w:tcBorders>
          <w:insideH w:val="single" w:sz="4" w:space="0" w:color="D9D9D9" w:themeColor="background1" w:themeShade="D9"/>
        </w:tcBorders>
      </w:tcPr>
    </w:tblStylePr>
    <w:tblStylePr w:type="lastCol">
      <w:rPr>
        <w:color w:val="808080" w:themeColor="background1" w:themeShade="80"/>
        <w:sz w:val="20"/>
      </w:rPr>
    </w:tblStylePr>
  </w:style>
  <w:style w:type="character" w:customStyle="1" w:styleId="FootnoteChar">
    <w:name w:val="Footnote Char"/>
    <w:basedOn w:val="Fontepargpadro"/>
    <w:link w:val="Footnote"/>
    <w:rsid w:val="00D26C31"/>
    <w:rPr>
      <w:rFonts w:cs="Times New Roman"/>
      <w:iCs/>
      <w:color w:val="3A3734" w:themeColor="text1"/>
      <w:sz w:val="16"/>
      <w:szCs w:val="14"/>
    </w:rPr>
  </w:style>
  <w:style w:type="paragraph" w:customStyle="1" w:styleId="Numberedlist">
    <w:name w:val="Numbered list"/>
    <w:basedOn w:val="Level1Bullets"/>
    <w:link w:val="NumberedlistChar"/>
    <w:qFormat/>
    <w:rsid w:val="00750E78"/>
    <w:pPr>
      <w:numPr>
        <w:numId w:val="2"/>
      </w:numPr>
    </w:pPr>
  </w:style>
  <w:style w:type="character" w:customStyle="1" w:styleId="NumberedlistChar">
    <w:name w:val="Numbered list Char"/>
    <w:basedOn w:val="Level1BulletsChar"/>
    <w:link w:val="Numbered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D7562"/>
    <w:pPr>
      <w:spacing w:after="0" w:line="240" w:lineRule="auto"/>
      <w:jc w:val="both"/>
    </w:pPr>
    <w:rPr>
      <w:i/>
      <w:color w:val="26BF64" w:themeColor="accent3"/>
      <w:sz w:val="13"/>
      <w:szCs w:val="13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D7562"/>
    <w:rPr>
      <w:i/>
      <w:color w:val="26BF64" w:themeColor="accent3"/>
      <w:sz w:val="13"/>
      <w:szCs w:val="13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367CC7"/>
    <w:pPr>
      <w:spacing w:after="0" w:line="240" w:lineRule="auto"/>
      <w:ind w:left="220" w:hanging="220"/>
    </w:pPr>
  </w:style>
  <w:style w:type="paragraph" w:styleId="Ttulodendiceremissivo">
    <w:name w:val="index heading"/>
    <w:basedOn w:val="Normal"/>
    <w:next w:val="Remissivo1"/>
    <w:uiPriority w:val="99"/>
    <w:unhideWhenUsed/>
    <w:rsid w:val="00367CC7"/>
    <w:pPr>
      <w:pBdr>
        <w:bottom w:val="single" w:sz="18" w:space="6" w:color="00402A" w:themeColor="text2"/>
      </w:pBdr>
      <w:spacing w:before="60" w:after="840" w:line="240" w:lineRule="atLeast"/>
      <w:jc w:val="both"/>
    </w:pPr>
    <w:rPr>
      <w:b/>
      <w:sz w:val="32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7E0845"/>
    <w:pPr>
      <w:tabs>
        <w:tab w:val="left" w:pos="924"/>
        <w:tab w:val="right" w:pos="9174"/>
      </w:tabs>
      <w:spacing w:before="160" w:line="240" w:lineRule="auto"/>
    </w:pPr>
    <w:rPr>
      <w:rFonts w:ascii="IberPangea Text Medium" w:eastAsiaTheme="minorEastAsia" w:hAnsi="IberPangea Text Medium" w:cstheme="minorBidi"/>
      <w:noProof/>
      <w:color w:val="008C38" w:themeColor="accent1"/>
      <w:kern w:val="2"/>
      <w:sz w:val="24"/>
      <w:szCs w:val="24"/>
      <w:lang w:val="en-GB" w:eastAsia="en-GB"/>
      <w14:ligatures w14:val="standardContextual"/>
    </w:rPr>
  </w:style>
  <w:style w:type="paragraph" w:styleId="Sumrio2">
    <w:name w:val="toc 2"/>
    <w:basedOn w:val="Normal"/>
    <w:next w:val="Normal"/>
    <w:autoRedefine/>
    <w:uiPriority w:val="39"/>
    <w:unhideWhenUsed/>
    <w:rsid w:val="007E0845"/>
    <w:pPr>
      <w:tabs>
        <w:tab w:val="right" w:pos="8493"/>
      </w:tabs>
      <w:spacing w:before="160" w:line="240" w:lineRule="auto"/>
    </w:pPr>
    <w:rPr>
      <w:rFonts w:cs="IberPangea Text Light"/>
      <w:noProof/>
      <w:color w:val="008C38" w:themeColor="accent1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367CC7"/>
    <w:rPr>
      <w:color w:val="008C38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A4F8C"/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CabealhodoSumrio">
    <w:name w:val="TOC Heading"/>
    <w:basedOn w:val="Ttulo1"/>
    <w:next w:val="Normal"/>
    <w:uiPriority w:val="39"/>
    <w:unhideWhenUsed/>
    <w:rsid w:val="00745F11"/>
    <w:pPr>
      <w:outlineLvl w:val="9"/>
    </w:pPr>
    <w:rPr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165AE9"/>
    <w:pPr>
      <w:tabs>
        <w:tab w:val="left" w:pos="924"/>
        <w:tab w:val="right" w:pos="8493"/>
      </w:tabs>
      <w:spacing w:before="160" w:line="240" w:lineRule="auto"/>
    </w:pPr>
    <w:rPr>
      <w:rFonts w:eastAsiaTheme="minorEastAsia" w:cstheme="minorBidi"/>
      <w:noProof/>
      <w:color w:val="26BF64" w:themeColor="accent3"/>
      <w:kern w:val="2"/>
      <w:sz w:val="24"/>
      <w:szCs w:val="24"/>
      <w:lang w:val="en-GB" w:eastAsia="en-GB"/>
      <w14:ligatures w14:val="standardContextual"/>
    </w:rPr>
  </w:style>
  <w:style w:type="paragraph" w:styleId="Sumrio4">
    <w:name w:val="toc 4"/>
    <w:basedOn w:val="Normal"/>
    <w:next w:val="Normal"/>
    <w:autoRedefine/>
    <w:uiPriority w:val="39"/>
    <w:unhideWhenUsed/>
    <w:rsid w:val="0033284E"/>
    <w:pPr>
      <w:tabs>
        <w:tab w:val="right" w:pos="8493"/>
      </w:tabs>
      <w:spacing w:before="160" w:line="240" w:lineRule="auto"/>
    </w:pPr>
    <w:rPr>
      <w:rFonts w:cs="IberPangea Text Light"/>
      <w:noProof/>
      <w:color w:val="3A3734"/>
      <w:sz w:val="24"/>
      <w:lang w:val="pt-BR"/>
    </w:rPr>
  </w:style>
  <w:style w:type="table" w:customStyle="1" w:styleId="Iberdrola">
    <w:name w:val="Iberdrola"/>
    <w:basedOn w:val="Tabelanormal"/>
    <w:uiPriority w:val="99"/>
    <w:rsid w:val="00D708E6"/>
    <w:pPr>
      <w:spacing w:after="0" w:line="240" w:lineRule="auto"/>
    </w:pPr>
    <w:rPr>
      <w:color w:val="3A3734" w:themeColor="text1"/>
      <w:sz w:val="20"/>
    </w:rPr>
    <w:tblPr>
      <w:tblStyleRowBandSize w:val="1"/>
      <w:tblStyleColBandSize w:val="1"/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firstRow">
      <w:pPr>
        <w:jc w:val="left"/>
      </w:pPr>
      <w:rPr>
        <w:rFonts w:asciiTheme="minorHAnsi" w:hAnsiTheme="minorHAnsi"/>
        <w:caps/>
        <w:smallCaps w:val="0"/>
        <w:color w:val="008C38" w:themeColor="accent1"/>
        <w:spacing w:val="0"/>
        <w:sz w:val="20"/>
      </w:rPr>
      <w:tblPr/>
      <w:tcPr>
        <w:vAlign w:val="top"/>
      </w:tcPr>
    </w:tblStylePr>
    <w:tblStylePr w:type="lastRow">
      <w:rPr>
        <w:sz w:val="20"/>
      </w:rPr>
    </w:tblStylePr>
    <w:tblStylePr w:type="firstCol">
      <w:rPr>
        <w:rFonts w:asciiTheme="majorHAnsi" w:hAnsiTheme="majorHAnsi"/>
        <w:color w:val="5BD38C" w:themeColor="accent4"/>
        <w:sz w:val="20"/>
      </w:rPr>
      <w:tblPr/>
      <w:tcPr>
        <w:tcBorders>
          <w:left w:val="nil"/>
        </w:tcBorders>
      </w:tcPr>
    </w:tblStylePr>
    <w:tblStylePr w:type="lastCol">
      <w:rPr>
        <w:sz w:val="20"/>
      </w:rPr>
    </w:tblStylePr>
    <w:tblStylePr w:type="band1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2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1Horz">
      <w:rPr>
        <w:sz w:val="20"/>
      </w:rPr>
      <w:tblPr/>
      <w:tcPr>
        <w:tcBorders>
          <w:insideV w:val="nil"/>
        </w:tcBorders>
      </w:tcPr>
    </w:tblStylePr>
    <w:tblStylePr w:type="band2Horz">
      <w:rPr>
        <w:sz w:val="20"/>
      </w:rPr>
      <w:tblPr/>
      <w:tcPr>
        <w:tcBorders>
          <w:insideV w:val="nil"/>
        </w:tcBorders>
      </w:tcPr>
    </w:tblStylePr>
  </w:style>
  <w:style w:type="paragraph" w:styleId="Sumrio5">
    <w:name w:val="toc 5"/>
    <w:basedOn w:val="Normal"/>
    <w:next w:val="Normal"/>
    <w:autoRedefine/>
    <w:uiPriority w:val="39"/>
    <w:unhideWhenUsed/>
    <w:rsid w:val="00CA02B9"/>
    <w:pPr>
      <w:spacing w:before="160" w:line="240" w:lineRule="auto"/>
      <w:ind w:left="907"/>
    </w:pPr>
    <w:rPr>
      <w:sz w:val="24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134"/>
    </w:pPr>
    <w:rPr>
      <w:sz w:val="24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361"/>
    </w:pPr>
    <w:rPr>
      <w:sz w:val="24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588"/>
    </w:pPr>
    <w:rPr>
      <w:sz w:val="24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814"/>
    </w:pPr>
    <w:rPr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A70C50"/>
    <w:rPr>
      <w:rFonts w:asciiTheme="minorHAnsi" w:eastAsiaTheme="majorEastAsia" w:hAnsiTheme="minorHAnsi" w:cs="Times New Roman"/>
      <w:color w:val="008C38" w:themeColor="accent1"/>
      <w:sz w:val="32"/>
      <w:szCs w:val="26"/>
    </w:rPr>
  </w:style>
  <w:style w:type="paragraph" w:customStyle="1" w:styleId="Letterlist">
    <w:name w:val="Letter list"/>
    <w:basedOn w:val="Numberedlist"/>
    <w:link w:val="LetterlistChar"/>
    <w:rsid w:val="00750E78"/>
    <w:pPr>
      <w:numPr>
        <w:numId w:val="3"/>
      </w:numPr>
    </w:pPr>
    <w:rPr>
      <w:lang w:val="en-US"/>
    </w:rPr>
  </w:style>
  <w:style w:type="character" w:customStyle="1" w:styleId="LetterlistChar">
    <w:name w:val="Letter list Char"/>
    <w:basedOn w:val="NumberedlistChar"/>
    <w:link w:val="Letter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val="en-US" w:eastAsia="es-ES"/>
    </w:rPr>
  </w:style>
  <w:style w:type="character" w:customStyle="1" w:styleId="Ttulo3Char">
    <w:name w:val="Título 3 Char"/>
    <w:basedOn w:val="Fontepargpadro"/>
    <w:link w:val="Ttulo3"/>
    <w:uiPriority w:val="9"/>
    <w:rsid w:val="00A70C50"/>
    <w:rPr>
      <w:rFonts w:asciiTheme="minorHAnsi" w:eastAsia="Times New Roman" w:hAnsiTheme="minorHAnsi" w:cs="Times New Roman"/>
      <w:color w:val="3A3734" w:themeColor="text1"/>
      <w:sz w:val="24"/>
      <w:szCs w:val="24"/>
    </w:rPr>
  </w:style>
  <w:style w:type="numbering" w:customStyle="1" w:styleId="Listaactual1">
    <w:name w:val="Lista actual1"/>
    <w:uiPriority w:val="99"/>
    <w:rsid w:val="00455156"/>
    <w:pPr>
      <w:numPr>
        <w:numId w:val="5"/>
      </w:numPr>
    </w:pPr>
  </w:style>
  <w:style w:type="numbering" w:customStyle="1" w:styleId="Listaactual2">
    <w:name w:val="Lista actual2"/>
    <w:uiPriority w:val="99"/>
    <w:rsid w:val="00455156"/>
    <w:pPr>
      <w:numPr>
        <w:numId w:val="6"/>
      </w:numPr>
    </w:pPr>
  </w:style>
  <w:style w:type="numbering" w:customStyle="1" w:styleId="Listaactual3">
    <w:name w:val="Lista actual3"/>
    <w:uiPriority w:val="99"/>
    <w:rsid w:val="00D417E3"/>
    <w:pPr>
      <w:numPr>
        <w:numId w:val="7"/>
      </w:numPr>
    </w:pPr>
  </w:style>
  <w:style w:type="numbering" w:customStyle="1" w:styleId="Listaactual4">
    <w:name w:val="Lista actual4"/>
    <w:uiPriority w:val="99"/>
    <w:rsid w:val="00D417E3"/>
    <w:pPr>
      <w:numPr>
        <w:numId w:val="8"/>
      </w:numPr>
    </w:pPr>
  </w:style>
  <w:style w:type="character" w:customStyle="1" w:styleId="Ttulo4Char">
    <w:name w:val="Título 4 Char"/>
    <w:basedOn w:val="Fontepargpadro"/>
    <w:link w:val="Ttulo4"/>
    <w:uiPriority w:val="9"/>
    <w:semiHidden/>
    <w:rsid w:val="00A94A1F"/>
    <w:rPr>
      <w:rFonts w:ascii="IberPangea Text" w:eastAsia="Times New Roman" w:hAnsi="IberPangea Text" w:cs="Times New Roman"/>
      <w:i/>
      <w:iCs/>
      <w:color w:val="008C38" w:themeColor="accent1"/>
    </w:rPr>
  </w:style>
  <w:style w:type="paragraph" w:styleId="Reviso">
    <w:name w:val="Revision"/>
    <w:hidden/>
    <w:uiPriority w:val="99"/>
    <w:semiHidden/>
    <w:rsid w:val="007C2C4D"/>
    <w:pPr>
      <w:spacing w:after="0" w:line="240" w:lineRule="auto"/>
    </w:pPr>
  </w:style>
  <w:style w:type="paragraph" w:customStyle="1" w:styleId="Level2Bullets">
    <w:name w:val="Level 2 Bullets"/>
    <w:basedOn w:val="Level1Bullets"/>
    <w:qFormat/>
    <w:rsid w:val="00750E78"/>
    <w:pPr>
      <w:numPr>
        <w:ilvl w:val="2"/>
        <w:numId w:val="15"/>
      </w:numPr>
      <w:ind w:left="714" w:hanging="336"/>
    </w:pPr>
    <w:rPr>
      <w:rFonts w:cs="IberPangea Text Light"/>
      <w:bCs w:val="0"/>
      <w:lang w:val="en-US"/>
    </w:rPr>
  </w:style>
  <w:style w:type="numbering" w:customStyle="1" w:styleId="CurrentList1">
    <w:name w:val="Current List1"/>
    <w:uiPriority w:val="99"/>
    <w:rsid w:val="007B6079"/>
    <w:pPr>
      <w:numPr>
        <w:numId w:val="10"/>
      </w:numPr>
    </w:pPr>
  </w:style>
  <w:style w:type="numbering" w:customStyle="1" w:styleId="CurrentList2">
    <w:name w:val="Current List2"/>
    <w:uiPriority w:val="99"/>
    <w:rsid w:val="00750E78"/>
    <w:pPr>
      <w:numPr>
        <w:numId w:val="12"/>
      </w:numPr>
    </w:pPr>
  </w:style>
  <w:style w:type="numbering" w:customStyle="1" w:styleId="CurrentList3">
    <w:name w:val="Current List3"/>
    <w:uiPriority w:val="99"/>
    <w:rsid w:val="00750E78"/>
    <w:pPr>
      <w:numPr>
        <w:numId w:val="13"/>
      </w:numPr>
    </w:pPr>
  </w:style>
  <w:style w:type="numbering" w:customStyle="1" w:styleId="CurrentList4">
    <w:name w:val="Current List4"/>
    <w:uiPriority w:val="99"/>
    <w:rsid w:val="00750E78"/>
    <w:pPr>
      <w:numPr>
        <w:numId w:val="14"/>
      </w:numPr>
    </w:pPr>
  </w:style>
  <w:style w:type="numbering" w:customStyle="1" w:styleId="CurrentList5">
    <w:name w:val="Current List5"/>
    <w:uiPriority w:val="99"/>
    <w:rsid w:val="00216ADF"/>
    <w:pPr>
      <w:numPr>
        <w:numId w:val="16"/>
      </w:numPr>
    </w:pPr>
  </w:style>
  <w:style w:type="character" w:customStyle="1" w:styleId="Greenhighlight">
    <w:name w:val="_Green highlight"/>
    <w:basedOn w:val="Fontepargpadro"/>
    <w:uiPriority w:val="1"/>
    <w:rsid w:val="00772FD1"/>
    <w:rPr>
      <w:color w:val="008C38" w:themeColor="accent1"/>
    </w:rPr>
  </w:style>
  <w:style w:type="paragraph" w:customStyle="1" w:styleId="Introductiontext">
    <w:name w:val="Introduction text"/>
    <w:basedOn w:val="Normal"/>
    <w:next w:val="BodyText1"/>
    <w:rsid w:val="00A96691"/>
    <w:pPr>
      <w:spacing w:before="300" w:after="120" w:line="240" w:lineRule="auto"/>
    </w:pPr>
    <w:rPr>
      <w:sz w:val="28"/>
    </w:rPr>
  </w:style>
  <w:style w:type="character" w:customStyle="1" w:styleId="Orangehighlight">
    <w:name w:val="_Orange highlight"/>
    <w:basedOn w:val="Fontepargpadro"/>
    <w:uiPriority w:val="1"/>
    <w:rsid w:val="00E203B8"/>
    <w:rPr>
      <w:color w:val="E3850D" w:themeColor="accent6"/>
    </w:rPr>
  </w:style>
  <w:style w:type="paragraph" w:customStyle="1" w:styleId="LargeBodytext">
    <w:name w:val="Large Body text"/>
    <w:basedOn w:val="BodyText1"/>
    <w:rsid w:val="00D66A96"/>
    <w:rPr>
      <w:sz w:val="24"/>
      <w:szCs w:val="28"/>
    </w:rPr>
  </w:style>
  <w:style w:type="numbering" w:customStyle="1" w:styleId="CurrentList6">
    <w:name w:val="Current List6"/>
    <w:uiPriority w:val="99"/>
    <w:rsid w:val="00D66A96"/>
    <w:pPr>
      <w:numPr>
        <w:numId w:val="18"/>
      </w:numPr>
    </w:pPr>
  </w:style>
  <w:style w:type="character" w:customStyle="1" w:styleId="White">
    <w:name w:val="_White"/>
    <w:basedOn w:val="Fontepargpadro"/>
    <w:uiPriority w:val="1"/>
    <w:rsid w:val="007E45F0"/>
    <w:rPr>
      <w:b w:val="0"/>
      <w:bCs/>
      <w:color w:val="FFFFFF" w:themeColor="background1"/>
    </w:rPr>
  </w:style>
  <w:style w:type="paragraph" w:customStyle="1" w:styleId="LargeNumberedlist">
    <w:name w:val="Large Numbered list"/>
    <w:basedOn w:val="PargrafodaLista"/>
    <w:rsid w:val="00500D70"/>
    <w:pPr>
      <w:numPr>
        <w:numId w:val="19"/>
      </w:numPr>
      <w:spacing w:before="240"/>
      <w:ind w:left="504" w:hanging="504"/>
    </w:pPr>
    <w:rPr>
      <w:color w:val="008C38" w:themeColor="accent1"/>
      <w:sz w:val="30"/>
      <w:szCs w:val="30"/>
      <w:lang w:val="en-US"/>
    </w:rPr>
  </w:style>
  <w:style w:type="paragraph" w:customStyle="1" w:styleId="PressReleaseHeading">
    <w:name w:val="Press Release Heading"/>
    <w:basedOn w:val="Ttulo1"/>
    <w:rsid w:val="00C5097B"/>
    <w:pPr>
      <w:numPr>
        <w:numId w:val="0"/>
      </w:numPr>
    </w:pPr>
  </w:style>
  <w:style w:type="paragraph" w:customStyle="1" w:styleId="paragraph">
    <w:name w:val="paragraph"/>
    <w:basedOn w:val="Normal"/>
    <w:rsid w:val="00C5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Bodytext">
    <w:name w:val="D.Body text"/>
    <w:basedOn w:val="NormalWeb"/>
    <w:link w:val="DBodytextChar"/>
    <w:rsid w:val="00544AA1"/>
    <w:pPr>
      <w:spacing w:before="120" w:beforeAutospacing="0" w:after="120" w:afterAutospacing="0" w:line="276" w:lineRule="auto"/>
    </w:pPr>
    <w:rPr>
      <w:rFonts w:ascii="IberPangea Text Light" w:hAnsi="IberPangea Text Light" w:cstheme="minorHAnsi"/>
      <w:color w:val="000000"/>
      <w:sz w:val="20"/>
    </w:rPr>
  </w:style>
  <w:style w:type="paragraph" w:customStyle="1" w:styleId="HHighlight2">
    <w:name w:val="H.Highlight 2"/>
    <w:basedOn w:val="NormalWeb"/>
    <w:link w:val="HHighlight2Char"/>
    <w:rsid w:val="00544AA1"/>
    <w:pPr>
      <w:shd w:val="clear" w:color="auto" w:fill="FFFFFF"/>
      <w:spacing w:before="360" w:beforeAutospacing="0" w:after="360" w:afterAutospacing="0"/>
    </w:pPr>
    <w:rPr>
      <w:color w:val="26BF64" w:themeColor="accent3"/>
      <w:sz w:val="28"/>
      <w:szCs w:val="36"/>
      <w:u w:color="BFBFBF" w:themeColor="background1" w:themeShade="BF"/>
      <w:lang w:val="en-GB"/>
    </w:rPr>
  </w:style>
  <w:style w:type="character" w:customStyle="1" w:styleId="DBodytextChar">
    <w:name w:val="D.Body text Char"/>
    <w:basedOn w:val="NormalWebChar"/>
    <w:link w:val="DBodytext"/>
    <w:rsid w:val="00544AA1"/>
    <w:rPr>
      <w:rFonts w:ascii="IberPangea Text Light" w:eastAsia="Times New Roman" w:hAnsi="IberPangea Text Light" w:cstheme="minorHAnsi"/>
      <w:color w:val="000000"/>
      <w:sz w:val="20"/>
      <w:szCs w:val="24"/>
      <w:lang w:eastAsia="es-ES"/>
    </w:rPr>
  </w:style>
  <w:style w:type="character" w:customStyle="1" w:styleId="HHighlight2Char">
    <w:name w:val="H.Highlight 2 Char"/>
    <w:basedOn w:val="NormalWebChar"/>
    <w:link w:val="HHighlight2"/>
    <w:rsid w:val="00544AA1"/>
    <w:rPr>
      <w:rFonts w:ascii="Times New Roman" w:eastAsia="Times New Roman" w:hAnsi="Times New Roman" w:cs="Times New Roman"/>
      <w:color w:val="26BF64" w:themeColor="accent3"/>
      <w:sz w:val="28"/>
      <w:szCs w:val="36"/>
      <w:u w:color="BFBFBF" w:themeColor="background1" w:themeShade="BF"/>
      <w:shd w:val="clear" w:color="auto" w:fill="FFFFFF"/>
      <w:lang w:val="en-GB" w:eastAsia="es-ES"/>
    </w:rPr>
  </w:style>
  <w:style w:type="paragraph" w:customStyle="1" w:styleId="RecipientAddress">
    <w:name w:val="Recipient Address"/>
    <w:basedOn w:val="Normal"/>
    <w:qFormat/>
    <w:rsid w:val="004427AB"/>
    <w:pPr>
      <w:spacing w:after="0" w:line="276" w:lineRule="auto"/>
    </w:pPr>
    <w:rPr>
      <w:sz w:val="18"/>
      <w:lang w:val="en-US" w:eastAsia="es-ES"/>
    </w:rPr>
  </w:style>
  <w:style w:type="paragraph" w:customStyle="1" w:styleId="NameSurname">
    <w:name w:val="Name Surname"/>
    <w:basedOn w:val="BodyText1"/>
    <w:qFormat/>
    <w:rsid w:val="004427AB"/>
    <w:pPr>
      <w:spacing w:before="720" w:after="0"/>
    </w:pPr>
    <w:rPr>
      <w:rFonts w:ascii="IberPangea Text Medium" w:hAnsi="IberPangea Text Medium"/>
      <w:bCs/>
    </w:rPr>
  </w:style>
  <w:style w:type="character" w:customStyle="1" w:styleId="SemiBold">
    <w:name w:val="_SemiBold"/>
    <w:basedOn w:val="Fontepargpadro"/>
    <w:uiPriority w:val="1"/>
    <w:qFormat/>
    <w:rsid w:val="004427AB"/>
    <w:rPr>
      <w:rFonts w:ascii="IberPangea Text SmBold" w:hAnsi="IberPangea Text SmBold"/>
      <w:b/>
      <w:bCs/>
      <w:i w:val="0"/>
    </w:rPr>
  </w:style>
  <w:style w:type="character" w:styleId="TextodoEspaoReservado">
    <w:name w:val="Placeholder Text"/>
    <w:basedOn w:val="Fontepargpadro"/>
    <w:uiPriority w:val="99"/>
    <w:semiHidden/>
    <w:rsid w:val="00026ED1"/>
    <w:rPr>
      <w:color w:val="808080"/>
    </w:rPr>
  </w:style>
  <w:style w:type="character" w:customStyle="1" w:styleId="Estilo1">
    <w:name w:val="Estilo1"/>
    <w:basedOn w:val="Fontepargpadro"/>
    <w:uiPriority w:val="1"/>
    <w:rsid w:val="00026ED1"/>
    <w:rPr>
      <w:rFonts w:asciiTheme="minorHAnsi" w:hAnsiTheme="minorHAnsi"/>
      <w:color w:val="3A3734" w:themeColor="text1"/>
      <w:sz w:val="20"/>
    </w:rPr>
  </w:style>
  <w:style w:type="character" w:customStyle="1" w:styleId="Formu">
    <w:name w:val="Formu"/>
    <w:basedOn w:val="Fontepargpadro"/>
    <w:uiPriority w:val="1"/>
    <w:qFormat/>
    <w:rsid w:val="00026ED1"/>
    <w:rPr>
      <w:rFonts w:asciiTheme="minorHAnsi" w:hAnsiTheme="minorHAnsi"/>
      <w:color w:val="3A3734" w:themeColor="text1"/>
      <w:sz w:val="20"/>
    </w:rPr>
  </w:style>
  <w:style w:type="character" w:customStyle="1" w:styleId="Estilo2">
    <w:name w:val="Estilo2"/>
    <w:basedOn w:val="Fontepargpadro"/>
    <w:uiPriority w:val="1"/>
    <w:rsid w:val="00026ED1"/>
    <w:rPr>
      <w:rFonts w:asciiTheme="minorHAnsi" w:hAnsiTheme="minorHAnsi"/>
      <w:sz w:val="20"/>
    </w:rPr>
  </w:style>
  <w:style w:type="character" w:customStyle="1" w:styleId="Estilo3">
    <w:name w:val="Estilo3"/>
    <w:basedOn w:val="Fontepargpadro"/>
    <w:uiPriority w:val="1"/>
    <w:rsid w:val="00026ED1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3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00.%20DISE&#209;ADORES\JAVIER\2020-2022\IMAGEN%20DE%20MARCA\MARCA%20DIGITAL\BRAND%20CENTER-CAMBIO%202023\06-TEMPLATES\Iberdrola_Letterhead_V2.dotx" TargetMode="External"/></Relationships>
</file>

<file path=word/theme/theme1.xml><?xml version="1.0" encoding="utf-8"?>
<a:theme xmlns:a="http://schemas.openxmlformats.org/drawingml/2006/main" name="Iberdrola">
  <a:themeElements>
    <a:clrScheme name="Iberdrola 2023">
      <a:dk1>
        <a:srgbClr val="3A3734"/>
      </a:dk1>
      <a:lt1>
        <a:srgbClr val="FFFFFF"/>
      </a:lt1>
      <a:dk2>
        <a:srgbClr val="00402A"/>
      </a:dk2>
      <a:lt2>
        <a:srgbClr val="DCEBE1"/>
      </a:lt2>
      <a:accent1>
        <a:srgbClr val="008C38"/>
      </a:accent1>
      <a:accent2>
        <a:srgbClr val="00A343"/>
      </a:accent2>
      <a:accent3>
        <a:srgbClr val="26BF64"/>
      </a:accent3>
      <a:accent4>
        <a:srgbClr val="5BD38C"/>
      </a:accent4>
      <a:accent5>
        <a:srgbClr val="0792E5"/>
      </a:accent5>
      <a:accent6>
        <a:srgbClr val="E3850D"/>
      </a:accent6>
      <a:hlink>
        <a:srgbClr val="008C38"/>
      </a:hlink>
      <a:folHlink>
        <a:srgbClr val="008C38"/>
      </a:folHlink>
    </a:clrScheme>
    <a:fontScheme name="Iberdrola">
      <a:majorFont>
        <a:latin typeface="IberPangea Text"/>
        <a:ea typeface=""/>
        <a:cs typeface=""/>
      </a:majorFont>
      <a:minorFont>
        <a:latin typeface="IberPangea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algn="l">
          <a:defRPr sz="1100" dirty="0" err="1" smtClean="0">
            <a:latin typeface="+mn-lt"/>
            <a:ea typeface="IberPangea Text Light" panose="020B0404000000000000" pitchFamily="34" charset="0"/>
            <a:cs typeface="IberPangea Text Light" panose="020B0404000000000000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Iberdrola" id="{DF0C2F08-C44A-8747-8EC8-2667B33197F5}" vid="{D90994C9-74FC-B244-90D6-DA326FD45B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B461CC02159F42831498D84A4ED057" ma:contentTypeVersion="2" ma:contentTypeDescription="Create a new document." ma:contentTypeScope="" ma:versionID="13523f59fd6f1867d91bffaecec0e4cf">
  <xsd:schema xmlns:xsd="http://www.w3.org/2001/XMLSchema" xmlns:xs="http://www.w3.org/2001/XMLSchema" xmlns:p="http://schemas.microsoft.com/office/2006/metadata/properties" xmlns:ns2="f654085a-acd3-40d2-a128-98da422968b4" targetNamespace="http://schemas.microsoft.com/office/2006/metadata/properties" ma:root="true" ma:fieldsID="2bc5fe36d1e050a21d5c49e2147e3823" ns2:_="">
    <xsd:import namespace="f654085a-acd3-40d2-a128-98da422968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4085a-acd3-40d2-a128-98da42296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066FF0-5FCE-47CB-BCDD-B43D71E461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38926D-75B2-4FC3-BA71-BACC35A219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FF43C4-6438-458D-B042-266E153DB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F51CBD-BC6F-42C0-B625-81302B511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54085a-acd3-40d2-a128-98da422968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Iberdrola_Letterhead_V2</Template>
  <TotalTime>293</TotalTime>
  <Pages>3</Pages>
  <Words>486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Letterhead</vt:lpstr>
    </vt:vector>
  </TitlesOfParts>
  <Manager/>
  <Company>Iberdrola S.A.</Company>
  <LinksUpToDate>false</LinksUpToDate>
  <CharactersWithSpaces>3108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Gurpide Hermosilla, Jose Javier</dc:creator>
  <cp:keywords/>
  <dc:description/>
  <cp:lastModifiedBy>William Ramos</cp:lastModifiedBy>
  <cp:revision>98</cp:revision>
  <cp:lastPrinted>2025-02-20T16:22:00Z</cp:lastPrinted>
  <dcterms:created xsi:type="dcterms:W3CDTF">2025-02-20T16:18:00Z</dcterms:created>
  <dcterms:modified xsi:type="dcterms:W3CDTF">2025-05-09T18:56:00Z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0x01010093B461CC02159F42831498D84A4ED057</vt:lpwstr>
  </property>
  <property fmtid="{D5CDD505-2E9C-101B-9397-08002B2CF9AE}" pid="3" name="MSIP_Label_624b1752-a977-4927-b9e6-e48a43684aee_Enabled">
    <vt:lpwstr>true</vt:lpwstr>
  </property>
  <property fmtid="{D5CDD505-2E9C-101B-9397-08002B2CF9AE}" pid="4" name="MSIP_Label_624b1752-a977-4927-b9e6-e48a43684aee_SetDate">
    <vt:lpwstr>2025-02-19T18:20:11Z</vt:lpwstr>
  </property>
  <property fmtid="{D5CDD505-2E9C-101B-9397-08002B2CF9AE}" pid="5" name="MSIP_Label_624b1752-a977-4927-b9e6-e48a43684aee_Method">
    <vt:lpwstr>Privileged</vt:lpwstr>
  </property>
  <property fmtid="{D5CDD505-2E9C-101B-9397-08002B2CF9AE}" pid="6" name="MSIP_Label_624b1752-a977-4927-b9e6-e48a43684aee_Name">
    <vt:lpwstr>Public</vt:lpwstr>
  </property>
  <property fmtid="{D5CDD505-2E9C-101B-9397-08002B2CF9AE}" pid="7" name="MSIP_Label_624b1752-a977-4927-b9e6-e48a43684aee_SiteId">
    <vt:lpwstr>031a09bc-a2bf-44df-888e-4e09355b7a24</vt:lpwstr>
  </property>
  <property fmtid="{D5CDD505-2E9C-101B-9397-08002B2CF9AE}" pid="8" name="MSIP_Label_624b1752-a977-4927-b9e6-e48a43684aee_ActionId">
    <vt:lpwstr>9fdf4057-78ea-42ad-bae5-61e56ab5bddc</vt:lpwstr>
  </property>
  <property fmtid="{D5CDD505-2E9C-101B-9397-08002B2CF9AE}" pid="9" name="MSIP_Label_624b1752-a977-4927-b9e6-e48a43684aee_ContentBits">
    <vt:lpwstr>0</vt:lpwstr>
  </property>
</Properties>
</file>