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18AF5" w14:textId="082C991B" w:rsidR="00970FAD" w:rsidRPr="00C70EE3" w:rsidRDefault="00970FAD" w:rsidP="00FF5602">
      <w:pPr>
        <w:spacing w:line="240" w:lineRule="auto"/>
        <w:jc w:val="center"/>
        <w:rPr>
          <w:rFonts w:cstheme="minorHAnsi"/>
          <w:sz w:val="24"/>
          <w:szCs w:val="24"/>
          <w:lang w:val="pt-BR"/>
        </w:rPr>
      </w:pPr>
      <w:r w:rsidRPr="00C70EE3">
        <w:rPr>
          <w:rFonts w:cstheme="minorHAnsi"/>
          <w:sz w:val="24"/>
          <w:szCs w:val="24"/>
          <w:lang w:val="pt-BR"/>
        </w:rPr>
        <w:t xml:space="preserve"> </w:t>
      </w:r>
      <w:r w:rsidR="0024062A" w:rsidRPr="00C70EE3">
        <w:rPr>
          <w:rFonts w:cstheme="minorHAnsi"/>
          <w:sz w:val="24"/>
          <w:szCs w:val="24"/>
          <w:lang w:val="pt-BR"/>
        </w:rPr>
        <w:t>Termo Adi</w:t>
      </w:r>
      <w:r w:rsidR="0024062A" w:rsidRPr="00C70EE3">
        <w:rPr>
          <w:rFonts w:ascii="IberPangea Text" w:eastAsia="IberPangea Text" w:hAnsi="IberPangea Text" w:cs="IberPangea Text"/>
          <w:sz w:val="24"/>
          <w:szCs w:val="24"/>
          <w:lang w:val="pt-BR"/>
        </w:rPr>
        <w:t>ti</w:t>
      </w:r>
      <w:r w:rsidR="0024062A" w:rsidRPr="00C70EE3">
        <w:rPr>
          <w:rFonts w:cstheme="minorHAnsi"/>
          <w:sz w:val="24"/>
          <w:szCs w:val="24"/>
          <w:lang w:val="pt-BR"/>
        </w:rPr>
        <w:t xml:space="preserve">vo ao Contrato de Concessão </w:t>
      </w:r>
    </w:p>
    <w:p w14:paraId="443331EC" w14:textId="06A5F7AA" w:rsidR="009F2062" w:rsidRDefault="00E260C8" w:rsidP="00E260C8">
      <w:pPr>
        <w:spacing w:after="0"/>
        <w:jc w:val="both"/>
        <w:rPr>
          <w:rFonts w:cstheme="minorHAnsi"/>
          <w:sz w:val="24"/>
          <w:szCs w:val="24"/>
          <w:lang w:val="pt-BR"/>
        </w:rPr>
      </w:pPr>
      <w:r w:rsidRPr="00E260C8">
        <w:rPr>
          <w:rFonts w:cstheme="minorHAnsi"/>
          <w:sz w:val="24"/>
          <w:szCs w:val="24"/>
          <w:lang w:val="pt-BR"/>
        </w:rPr>
        <w:t xml:space="preserve">Divulgação dos direitos dos usuários </w:t>
      </w:r>
      <w:r w:rsidR="00102DEC">
        <w:rPr>
          <w:rFonts w:cstheme="minorHAnsi"/>
          <w:sz w:val="24"/>
          <w:szCs w:val="24"/>
          <w:lang w:val="pt-BR"/>
        </w:rPr>
        <w:t>referente ao</w:t>
      </w:r>
      <w:r w:rsidRPr="00E260C8">
        <w:rPr>
          <w:rFonts w:cstheme="minorHAnsi"/>
          <w:sz w:val="24"/>
          <w:szCs w:val="24"/>
          <w:lang w:val="pt-BR"/>
        </w:rPr>
        <w:t xml:space="preserve"> </w:t>
      </w:r>
      <w:r w:rsidR="00102DEC" w:rsidRPr="00102DEC">
        <w:rPr>
          <w:rFonts w:cstheme="minorHAnsi"/>
          <w:sz w:val="24"/>
          <w:szCs w:val="24"/>
          <w:lang w:val="pt-BR"/>
        </w:rPr>
        <w:t>Termo Aditivo ao Contrato de Concessão</w:t>
      </w:r>
      <w:r>
        <w:rPr>
          <w:rFonts w:cstheme="minorHAnsi"/>
          <w:sz w:val="24"/>
          <w:szCs w:val="24"/>
          <w:lang w:val="pt-BR"/>
        </w:rPr>
        <w:t xml:space="preserve">, </w:t>
      </w:r>
      <w:r w:rsidR="004119A2">
        <w:rPr>
          <w:rFonts w:cstheme="minorHAnsi"/>
          <w:sz w:val="24"/>
          <w:szCs w:val="24"/>
          <w:lang w:val="pt-BR"/>
        </w:rPr>
        <w:t>após</w:t>
      </w:r>
      <w:r w:rsidR="00D946EF" w:rsidRPr="00D946EF">
        <w:rPr>
          <w:rFonts w:cstheme="minorHAnsi"/>
          <w:sz w:val="24"/>
          <w:szCs w:val="24"/>
          <w:lang w:val="pt-BR"/>
        </w:rPr>
        <w:t xml:space="preserve"> o processo de prorrogação da concessão de distribuição</w:t>
      </w:r>
      <w:r w:rsidR="009B3E64">
        <w:rPr>
          <w:rFonts w:cstheme="minorHAnsi"/>
          <w:sz w:val="24"/>
          <w:szCs w:val="24"/>
          <w:lang w:val="pt-BR"/>
        </w:rPr>
        <w:t xml:space="preserve"> da C</w:t>
      </w:r>
      <w:r w:rsidR="009B3E64" w:rsidRPr="009B3E64">
        <w:rPr>
          <w:rFonts w:cstheme="minorHAnsi"/>
          <w:sz w:val="24"/>
          <w:szCs w:val="24"/>
          <w:lang w:val="pt-BR"/>
        </w:rPr>
        <w:t xml:space="preserve">ompanhia </w:t>
      </w:r>
      <w:r w:rsidR="009B3E64">
        <w:rPr>
          <w:rFonts w:cstheme="minorHAnsi"/>
          <w:sz w:val="24"/>
          <w:szCs w:val="24"/>
          <w:lang w:val="pt-BR"/>
        </w:rPr>
        <w:t>E</w:t>
      </w:r>
      <w:r w:rsidR="009B3E64" w:rsidRPr="009B3E64">
        <w:rPr>
          <w:rFonts w:cstheme="minorHAnsi"/>
          <w:sz w:val="24"/>
          <w:szCs w:val="24"/>
          <w:lang w:val="pt-BR"/>
        </w:rPr>
        <w:t xml:space="preserve">nergética de </w:t>
      </w:r>
      <w:r w:rsidR="009B3E64">
        <w:rPr>
          <w:rFonts w:cstheme="minorHAnsi"/>
          <w:sz w:val="24"/>
          <w:szCs w:val="24"/>
          <w:lang w:val="pt-BR"/>
        </w:rPr>
        <w:t>P</w:t>
      </w:r>
      <w:r w:rsidR="009B3E64" w:rsidRPr="009B3E64">
        <w:rPr>
          <w:rFonts w:cstheme="minorHAnsi"/>
          <w:sz w:val="24"/>
          <w:szCs w:val="24"/>
          <w:lang w:val="pt-BR"/>
        </w:rPr>
        <w:t xml:space="preserve">ernambuco - </w:t>
      </w:r>
      <w:r w:rsidR="009B3E64">
        <w:rPr>
          <w:rFonts w:cstheme="minorHAnsi"/>
          <w:sz w:val="24"/>
          <w:szCs w:val="24"/>
          <w:lang w:val="pt-BR"/>
        </w:rPr>
        <w:t>N</w:t>
      </w:r>
      <w:r w:rsidR="009B3E64" w:rsidRPr="009B3E64">
        <w:rPr>
          <w:rFonts w:cstheme="minorHAnsi"/>
          <w:sz w:val="24"/>
          <w:szCs w:val="24"/>
          <w:lang w:val="pt-BR"/>
        </w:rPr>
        <w:t xml:space="preserve">eoenergia </w:t>
      </w:r>
      <w:r w:rsidR="009B3E64">
        <w:rPr>
          <w:rFonts w:cstheme="minorHAnsi"/>
          <w:sz w:val="24"/>
          <w:szCs w:val="24"/>
          <w:lang w:val="pt-BR"/>
        </w:rPr>
        <w:t>P</w:t>
      </w:r>
      <w:r w:rsidR="009B3E64" w:rsidRPr="009B3E64">
        <w:rPr>
          <w:rFonts w:cstheme="minorHAnsi"/>
          <w:sz w:val="24"/>
          <w:szCs w:val="24"/>
          <w:lang w:val="pt-BR"/>
        </w:rPr>
        <w:t>ernambuco</w:t>
      </w:r>
      <w:r w:rsidR="004119A2">
        <w:rPr>
          <w:rFonts w:cstheme="minorHAnsi"/>
          <w:sz w:val="24"/>
          <w:szCs w:val="24"/>
          <w:lang w:val="pt-BR"/>
        </w:rPr>
        <w:t>.</w:t>
      </w:r>
    </w:p>
    <w:p w14:paraId="1EBE6E79" w14:textId="77777777" w:rsidR="00E96C39" w:rsidRPr="00C70EE3" w:rsidRDefault="00E96C39" w:rsidP="00E260C8">
      <w:pPr>
        <w:spacing w:after="0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5BDC7BD8" w14:textId="062B30FE" w:rsidR="00970FAD" w:rsidRDefault="00970FAD" w:rsidP="00A419CD">
      <w:pPr>
        <w:pStyle w:val="PargrafodaLista"/>
        <w:numPr>
          <w:ilvl w:val="0"/>
          <w:numId w:val="23"/>
        </w:numPr>
        <w:jc w:val="both"/>
        <w:rPr>
          <w:rFonts w:cstheme="minorHAnsi"/>
          <w:b/>
          <w:bCs/>
          <w:sz w:val="24"/>
          <w:szCs w:val="24"/>
          <w:lang w:val="pt-BR"/>
        </w:rPr>
      </w:pPr>
      <w:r w:rsidRPr="00C70EE3">
        <w:rPr>
          <w:rFonts w:cstheme="minorHAnsi"/>
          <w:b/>
          <w:bCs/>
          <w:sz w:val="24"/>
          <w:szCs w:val="24"/>
          <w:lang w:val="pt-BR"/>
        </w:rPr>
        <w:t>Direitos Relacionados à Qualidade e Continuidade do Serviço</w:t>
      </w:r>
    </w:p>
    <w:p w14:paraId="078E0BB4" w14:textId="77777777" w:rsidR="000307CA" w:rsidRPr="00C70EE3" w:rsidRDefault="000307CA" w:rsidP="000307CA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41313951" w14:textId="5BB7BBCD" w:rsidR="00A654A0" w:rsidRDefault="000307CA" w:rsidP="000307CA">
      <w:pPr>
        <w:pStyle w:val="PargrafodaLista"/>
        <w:ind w:left="-142"/>
        <w:jc w:val="both"/>
        <w:rPr>
          <w:rFonts w:cstheme="minorHAnsi"/>
          <w:b/>
          <w:bCs/>
          <w:sz w:val="24"/>
          <w:szCs w:val="24"/>
          <w:lang w:val="pt-BR"/>
        </w:rPr>
      </w:pPr>
      <w:r w:rsidRPr="000307CA">
        <w:rPr>
          <w:noProof/>
        </w:rPr>
        <w:drawing>
          <wp:inline distT="0" distB="0" distL="0" distR="0" wp14:anchorId="1FDF6DF0" wp14:editId="08A445CC">
            <wp:extent cx="5709036" cy="4462220"/>
            <wp:effectExtent l="0" t="0" r="6350" b="0"/>
            <wp:docPr id="15793200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48" cy="44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A7B9" w14:textId="77777777" w:rsidR="00AC0618" w:rsidRDefault="00AC0618" w:rsidP="00A419CD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0141E4B3" w14:textId="77777777" w:rsidR="00AC0618" w:rsidRDefault="00AC0618" w:rsidP="00A419CD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12BAEC32" w14:textId="77777777" w:rsidR="00AC0618" w:rsidRDefault="00AC0618" w:rsidP="00A419CD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56056F5F" w14:textId="77777777" w:rsidR="00B4375E" w:rsidRDefault="00B4375E" w:rsidP="00A419CD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56DCB9D5" w14:textId="77777777" w:rsidR="00B4375E" w:rsidRDefault="00B4375E" w:rsidP="00A419CD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5089F038" w14:textId="77777777" w:rsidR="00B4375E" w:rsidRDefault="00B4375E" w:rsidP="00A419CD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3CCA43BF" w14:textId="77777777" w:rsidR="00B4375E" w:rsidRDefault="00B4375E" w:rsidP="00A419CD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29AA720A" w14:textId="77777777" w:rsidR="00B4375E" w:rsidRDefault="00B4375E" w:rsidP="00A419CD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2B71CBAA" w14:textId="77777777" w:rsidR="00B4375E" w:rsidRDefault="00B4375E" w:rsidP="00A419CD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3BB91358" w14:textId="77777777" w:rsidR="00B4375E" w:rsidRDefault="00B4375E" w:rsidP="00A419CD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49D28FCE" w14:textId="77777777" w:rsidR="00A654A0" w:rsidRDefault="00A654A0" w:rsidP="00A419CD">
      <w:pPr>
        <w:pStyle w:val="PargrafodaLista"/>
        <w:numPr>
          <w:ilvl w:val="0"/>
          <w:numId w:val="23"/>
        </w:numPr>
        <w:jc w:val="both"/>
        <w:rPr>
          <w:rFonts w:cstheme="minorHAnsi"/>
          <w:b/>
          <w:bCs/>
          <w:sz w:val="24"/>
          <w:szCs w:val="24"/>
          <w:lang w:val="pt-BR"/>
        </w:rPr>
      </w:pPr>
      <w:r w:rsidRPr="00C70EE3">
        <w:rPr>
          <w:rFonts w:cstheme="minorHAnsi"/>
          <w:b/>
          <w:bCs/>
          <w:sz w:val="24"/>
          <w:szCs w:val="24"/>
          <w:lang w:val="pt-BR"/>
        </w:rPr>
        <w:t>Direitos Relacionados ao Atendimento e à Informação</w:t>
      </w:r>
    </w:p>
    <w:p w14:paraId="29E5CE81" w14:textId="77777777" w:rsidR="00011424" w:rsidRPr="00C70EE3" w:rsidRDefault="00011424" w:rsidP="00011424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188883E8" w14:textId="21F62F41" w:rsidR="00A654A0" w:rsidRPr="00C70EE3" w:rsidRDefault="00B4375E" w:rsidP="00B4375E">
      <w:pPr>
        <w:pStyle w:val="PargrafodaLista"/>
        <w:ind w:left="-142"/>
        <w:jc w:val="both"/>
        <w:rPr>
          <w:rFonts w:cstheme="minorHAnsi"/>
          <w:b/>
          <w:bCs/>
          <w:sz w:val="24"/>
          <w:szCs w:val="24"/>
          <w:lang w:val="pt-BR"/>
        </w:rPr>
      </w:pPr>
      <w:r w:rsidRPr="00B4375E">
        <w:rPr>
          <w:noProof/>
        </w:rPr>
        <w:drawing>
          <wp:inline distT="0" distB="0" distL="0" distR="0" wp14:anchorId="58CF60F9" wp14:editId="71A361A8">
            <wp:extent cx="5711797" cy="7068710"/>
            <wp:effectExtent l="0" t="0" r="3810" b="0"/>
            <wp:docPr id="8706224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63" cy="70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6116" w14:textId="77777777" w:rsidR="00011424" w:rsidRDefault="00011424" w:rsidP="00011424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1B969962" w14:textId="77777777" w:rsidR="00011424" w:rsidRDefault="00011424" w:rsidP="00011424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0374EE1D" w14:textId="77777777" w:rsidR="00011424" w:rsidRDefault="00011424" w:rsidP="00011424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1634EBA0" w14:textId="77777777" w:rsidR="00011424" w:rsidRDefault="00011424" w:rsidP="00011424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599A70B6" w14:textId="77777777" w:rsidR="00CA1008" w:rsidRDefault="00CA1008" w:rsidP="00011424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532DEF00" w14:textId="77777777" w:rsidR="00CA1008" w:rsidRDefault="00CA1008" w:rsidP="00011424">
      <w:pPr>
        <w:pStyle w:val="PargrafodaLista"/>
        <w:jc w:val="both"/>
        <w:rPr>
          <w:rFonts w:cstheme="minorHAnsi"/>
          <w:b/>
          <w:bCs/>
          <w:sz w:val="24"/>
          <w:szCs w:val="24"/>
          <w:lang w:val="pt-BR"/>
        </w:rPr>
      </w:pPr>
    </w:p>
    <w:p w14:paraId="701C1539" w14:textId="625E773E" w:rsidR="00780064" w:rsidRPr="00C70EE3" w:rsidRDefault="00A654A0" w:rsidP="00A419CD">
      <w:pPr>
        <w:pStyle w:val="PargrafodaLista"/>
        <w:numPr>
          <w:ilvl w:val="0"/>
          <w:numId w:val="23"/>
        </w:numPr>
        <w:jc w:val="both"/>
        <w:rPr>
          <w:rFonts w:cstheme="minorHAnsi"/>
          <w:b/>
          <w:bCs/>
          <w:sz w:val="24"/>
          <w:szCs w:val="24"/>
          <w:lang w:val="pt-BR"/>
        </w:rPr>
      </w:pPr>
      <w:r w:rsidRPr="00C70EE3">
        <w:rPr>
          <w:rFonts w:cstheme="minorHAnsi"/>
          <w:b/>
          <w:bCs/>
          <w:sz w:val="24"/>
          <w:szCs w:val="24"/>
          <w:lang w:val="pt-BR"/>
        </w:rPr>
        <w:lastRenderedPageBreak/>
        <w:t>Direitos Relacionados à Governança, Participação e Dados</w:t>
      </w:r>
    </w:p>
    <w:p w14:paraId="0524E35F" w14:textId="4281D2FC" w:rsidR="00780064" w:rsidRPr="00C70EE3" w:rsidRDefault="00CA1008" w:rsidP="00A419CD">
      <w:pPr>
        <w:jc w:val="both"/>
        <w:rPr>
          <w:b/>
          <w:bCs/>
          <w:sz w:val="24"/>
          <w:szCs w:val="24"/>
          <w:lang w:val="pt-BR"/>
        </w:rPr>
      </w:pPr>
      <w:r w:rsidRPr="00CA1008">
        <w:rPr>
          <w:noProof/>
        </w:rPr>
        <w:drawing>
          <wp:inline distT="0" distB="0" distL="0" distR="0" wp14:anchorId="2BDBD1FC" wp14:editId="64F9CCDA">
            <wp:extent cx="5581816" cy="4145498"/>
            <wp:effectExtent l="0" t="0" r="0" b="7620"/>
            <wp:docPr id="1257600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97" cy="41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213FA" w14:textId="77777777" w:rsidR="00E81AAC" w:rsidRPr="00CA1765" w:rsidRDefault="00E81AAC" w:rsidP="00CA1765">
      <w:pPr>
        <w:jc w:val="both"/>
        <w:rPr>
          <w:b/>
          <w:bCs/>
          <w:lang w:val="pt-BR"/>
        </w:rPr>
      </w:pPr>
    </w:p>
    <w:sectPr w:rsidR="00E81AAC" w:rsidRPr="00CA1765" w:rsidSect="0021689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985" w:right="1418" w:bottom="1418" w:left="1985" w:header="710" w:footer="7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31E1D" w14:textId="77777777" w:rsidR="00D90A78" w:rsidRPr="00493E52" w:rsidRDefault="00D90A78" w:rsidP="003A0E56">
      <w:pPr>
        <w:spacing w:after="0" w:line="240" w:lineRule="auto"/>
      </w:pPr>
      <w:r w:rsidRPr="00493E52">
        <w:separator/>
      </w:r>
    </w:p>
    <w:p w14:paraId="35A729E9" w14:textId="77777777" w:rsidR="00D90A78" w:rsidRPr="00493E52" w:rsidRDefault="00D90A78"/>
  </w:endnote>
  <w:endnote w:type="continuationSeparator" w:id="0">
    <w:p w14:paraId="2F053A89" w14:textId="77777777" w:rsidR="00D90A78" w:rsidRPr="00493E52" w:rsidRDefault="00D90A78" w:rsidP="003A0E56">
      <w:pPr>
        <w:spacing w:after="0" w:line="240" w:lineRule="auto"/>
      </w:pPr>
      <w:r w:rsidRPr="00493E52">
        <w:continuationSeparator/>
      </w:r>
    </w:p>
    <w:p w14:paraId="76A36ECF" w14:textId="77777777" w:rsidR="00D90A78" w:rsidRPr="00493E52" w:rsidRDefault="00D90A78"/>
  </w:endnote>
  <w:endnote w:type="continuationNotice" w:id="1">
    <w:p w14:paraId="644E0581" w14:textId="77777777" w:rsidR="00D90A78" w:rsidRDefault="00D90A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3889A743-8AAC-42AE-AA27-C0DD92CC96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675361-C38C-4657-9CF1-473211E4A4C8}"/>
    <w:embedBold r:id="rId3" w:fontKey="{CA35211A-E56B-4C2C-A669-9CA7D91C8DFF}"/>
    <w:embedItalic r:id="rId4" w:fontKey="{F6E77056-3B6B-423F-A36A-63CD554AAE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0802D48-7B8B-44AE-A606-10972F022A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956925E-8809-4D23-A5C9-A83632D9DC25}"/>
  </w:font>
  <w:font w:name="Lato">
    <w:panose1 w:val="020F0502020204030203"/>
    <w:charset w:val="4D"/>
    <w:family w:val="swiss"/>
    <w:pitch w:val="variable"/>
    <w:sig w:usb0="E10002FF" w:usb1="5000ECFF" w:usb2="00000021" w:usb3="00000000" w:csb0="0000019F" w:csb1="00000000"/>
    <w:embedRegular r:id="rId7" w:fontKey="{1CF2F83C-5D37-48A5-A22B-7F38CEFDE89F}"/>
    <w:embedBold r:id="rId8" w:fontKey="{EC4BA600-FC41-489A-8EFE-516C4A89A83E}"/>
  </w:font>
  <w:font w:name="IberPangea Text">
    <w:panose1 w:val="020B0504000000000000"/>
    <w:charset w:val="00"/>
    <w:family w:val="swiss"/>
    <w:pitch w:val="variable"/>
    <w:sig w:usb0="A10002FF" w:usb1="5201E0FB" w:usb2="00000008" w:usb3="00000000" w:csb0="0000019F" w:csb1="00000000"/>
    <w:embedRegular r:id="rId9" w:fontKey="{FAB3701B-8291-4370-AA0C-B7E187712F5B}"/>
    <w:embedBold r:id="rId10" w:fontKey="{FB6D8706-CBFD-40BF-93B7-01B3FF176C68}"/>
    <w:embedItalic r:id="rId11" w:fontKey="{49188225-668F-48A9-B30A-51F0D3C18191}"/>
  </w:font>
  <w:font w:name="Lato Light (Cuerpo)">
    <w:altName w:val="Lato Light"/>
    <w:charset w:val="00"/>
    <w:family w:val="swiss"/>
    <w:pitch w:val="variable"/>
    <w:sig w:usb0="E10002FF" w:usb1="5000ECFF" w:usb2="00000009" w:usb3="00000000" w:csb0="0000019F" w:csb1="00000000"/>
  </w:font>
  <w:font w:name="IberPangea Text Medium">
    <w:panose1 w:val="020B0604000000000000"/>
    <w:charset w:val="00"/>
    <w:family w:val="swiss"/>
    <w:pitch w:val="variable"/>
    <w:sig w:usb0="A10002FF" w:usb1="5201E0FB" w:usb2="00000008" w:usb3="00000000" w:csb0="0000019F" w:csb1="00000000"/>
    <w:embedRegular r:id="rId12" w:fontKey="{82D5F802-B91C-4408-B4AA-0E3E846769DA}"/>
  </w:font>
  <w:font w:name="IberPangea Text SmBold">
    <w:panose1 w:val="020B0704000000000000"/>
    <w:charset w:val="00"/>
    <w:family w:val="swiss"/>
    <w:pitch w:val="variable"/>
    <w:sig w:usb0="A10002FF" w:usb1="5201E0FB" w:usb2="00000008" w:usb3="00000000" w:csb0="0000019F" w:csb1="00000000"/>
    <w:embedRegular r:id="rId13" w:fontKey="{FEBC9BC2-0ABB-45C0-99FE-A73491A341F3}"/>
    <w:embedBold r:id="rId14" w:fontKey="{F69F519D-F81B-4F6D-B8B9-173D64CBFE34}"/>
  </w:font>
  <w:font w:name="IberPangea Text Light">
    <w:panose1 w:val="020B0404000000000000"/>
    <w:charset w:val="00"/>
    <w:family w:val="swiss"/>
    <w:pitch w:val="variable"/>
    <w:sig w:usb0="A10002FF" w:usb1="5201E0FB" w:usb2="00000008" w:usb3="00000000" w:csb0="0000019F" w:csb1="00000000"/>
    <w:embedRegular r:id="rId15" w:fontKey="{FDF57822-DE43-4EB5-9DE5-3A9B43802532}"/>
    <w:embedBold r:id="rId16" w:fontKey="{6F4D9BD8-6963-4BB5-8F51-88C1561C9026}"/>
  </w:font>
  <w:font w:name="BlissPro-Bold">
    <w:altName w:val="Yu Gothic"/>
    <w:charset w:val="80"/>
    <w:family w:val="swiss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9844B" w14:textId="6E2B481E" w:rsidR="00E728E2" w:rsidRPr="00291FF6" w:rsidRDefault="00291FF6" w:rsidP="00291FF6">
    <w:pPr>
      <w:pStyle w:val="Rodap"/>
      <w:jc w:val="right"/>
      <w:rPr>
        <w:lang w:val="en-GB"/>
      </w:rPr>
    </w:pPr>
    <w:r w:rsidRPr="00291FF6">
      <w:rPr>
        <w:color w:val="00402A" w:themeColor="text2"/>
        <w:sz w:val="16"/>
        <w:szCs w:val="18"/>
        <w:lang w:val="en-GB"/>
      </w:rPr>
      <w:t xml:space="preserve">Page </w:t>
    </w:r>
    <w:r w:rsidRPr="00291FF6">
      <w:rPr>
        <w:color w:val="00402A" w:themeColor="text2"/>
        <w:sz w:val="16"/>
        <w:szCs w:val="18"/>
        <w:lang w:val="en-GB"/>
      </w:rPr>
      <w:fldChar w:fldCharType="begin"/>
    </w:r>
    <w:r w:rsidRPr="00291FF6">
      <w:rPr>
        <w:color w:val="00402A" w:themeColor="text2"/>
        <w:sz w:val="16"/>
        <w:szCs w:val="18"/>
        <w:lang w:val="en-GB"/>
      </w:rPr>
      <w:instrText xml:space="preserve"> PAGE  \* MERGEFORMAT </w:instrText>
    </w:r>
    <w:r w:rsidRPr="00291FF6">
      <w:rPr>
        <w:color w:val="00402A" w:themeColor="text2"/>
        <w:sz w:val="16"/>
        <w:szCs w:val="18"/>
        <w:lang w:val="en-GB"/>
      </w:rPr>
      <w:fldChar w:fldCharType="separate"/>
    </w:r>
    <w:r w:rsidRPr="00291FF6">
      <w:rPr>
        <w:color w:val="00402A" w:themeColor="text2"/>
        <w:sz w:val="16"/>
        <w:szCs w:val="18"/>
        <w:lang w:val="en-GB"/>
      </w:rPr>
      <w:t>1</w:t>
    </w:r>
    <w:r w:rsidRPr="00291FF6">
      <w:rPr>
        <w:color w:val="00402A" w:themeColor="text2"/>
        <w:sz w:val="16"/>
        <w:szCs w:val="18"/>
        <w:lang w:val="en-GB"/>
      </w:rPr>
      <w:fldChar w:fldCharType="end"/>
    </w:r>
    <w:r w:rsidRPr="00291FF6">
      <w:rPr>
        <w:color w:val="00402A" w:themeColor="text2"/>
        <w:sz w:val="16"/>
        <w:szCs w:val="18"/>
        <w:lang w:val="en-GB"/>
      </w:rPr>
      <w:t xml:space="preserve"> of </w:t>
    </w:r>
    <w:r w:rsidRPr="00291FF6">
      <w:rPr>
        <w:color w:val="00402A" w:themeColor="text2"/>
        <w:sz w:val="16"/>
        <w:szCs w:val="18"/>
        <w:lang w:val="en-GB"/>
      </w:rPr>
      <w:fldChar w:fldCharType="begin"/>
    </w:r>
    <w:r w:rsidRPr="00291FF6">
      <w:rPr>
        <w:color w:val="00402A" w:themeColor="text2"/>
        <w:sz w:val="16"/>
        <w:szCs w:val="18"/>
        <w:lang w:val="en-GB"/>
      </w:rPr>
      <w:instrText xml:space="preserve"> NUMPAGES  \* MERGEFORMAT </w:instrText>
    </w:r>
    <w:r w:rsidRPr="00291FF6">
      <w:rPr>
        <w:color w:val="00402A" w:themeColor="text2"/>
        <w:sz w:val="16"/>
        <w:szCs w:val="18"/>
        <w:lang w:val="en-GB"/>
      </w:rPr>
      <w:fldChar w:fldCharType="separate"/>
    </w:r>
    <w:r w:rsidRPr="00291FF6">
      <w:rPr>
        <w:color w:val="00402A" w:themeColor="text2"/>
        <w:sz w:val="16"/>
        <w:szCs w:val="18"/>
        <w:lang w:val="en-GB"/>
      </w:rPr>
      <w:t>2</w:t>
    </w:r>
    <w:r w:rsidRPr="00291FF6">
      <w:rPr>
        <w:color w:val="00402A" w:themeColor="text2"/>
        <w:sz w:val="16"/>
        <w:szCs w:val="18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08B7D" w14:textId="626201AB" w:rsidR="00291FF6" w:rsidRPr="00291FF6" w:rsidRDefault="00291FF6" w:rsidP="00291FF6">
    <w:pPr>
      <w:pStyle w:val="Rodap"/>
      <w:jc w:val="right"/>
      <w:rPr>
        <w:rFonts w:cstheme="minorHAnsi"/>
        <w:lang w:val="en-GB"/>
      </w:rPr>
    </w:pPr>
    <w:r w:rsidRPr="00291FF6">
      <w:rPr>
        <w:rFonts w:cstheme="minorHAnsi"/>
        <w:color w:val="00402A" w:themeColor="text2"/>
        <w:sz w:val="16"/>
        <w:szCs w:val="20"/>
        <w:lang w:val="en-GB"/>
      </w:rPr>
      <w:t xml:space="preserve">Page </w: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begin"/>
    </w:r>
    <w:r w:rsidRPr="00291FF6">
      <w:rPr>
        <w:rFonts w:cstheme="minorHAnsi"/>
        <w:color w:val="00402A" w:themeColor="text2"/>
        <w:sz w:val="16"/>
        <w:szCs w:val="20"/>
        <w:lang w:val="en-GB"/>
      </w:rPr>
      <w:instrText xml:space="preserve"> PAGE  \* MERGEFORMAT </w:instrTex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separate"/>
    </w:r>
    <w:r w:rsidRPr="00291FF6">
      <w:rPr>
        <w:rFonts w:cstheme="minorHAnsi"/>
        <w:noProof/>
        <w:color w:val="00402A" w:themeColor="text2"/>
        <w:sz w:val="16"/>
        <w:szCs w:val="20"/>
        <w:lang w:val="en-GB"/>
      </w:rPr>
      <w:t>1</w: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end"/>
    </w:r>
    <w:r w:rsidRPr="00291FF6">
      <w:rPr>
        <w:rFonts w:cstheme="minorHAnsi"/>
        <w:color w:val="00402A" w:themeColor="text2"/>
        <w:sz w:val="16"/>
        <w:szCs w:val="20"/>
        <w:lang w:val="en-GB"/>
      </w:rPr>
      <w:t xml:space="preserve"> of </w: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begin"/>
    </w:r>
    <w:r w:rsidRPr="00291FF6">
      <w:rPr>
        <w:rFonts w:cstheme="minorHAnsi"/>
        <w:color w:val="00402A" w:themeColor="text2"/>
        <w:sz w:val="16"/>
        <w:szCs w:val="20"/>
        <w:lang w:val="en-GB"/>
      </w:rPr>
      <w:instrText xml:space="preserve"> NUMPAGES  \* MERGEFORMAT </w:instrTex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separate"/>
    </w:r>
    <w:r w:rsidRPr="00291FF6">
      <w:rPr>
        <w:rFonts w:cstheme="minorHAnsi"/>
        <w:noProof/>
        <w:color w:val="00402A" w:themeColor="text2"/>
        <w:sz w:val="16"/>
        <w:szCs w:val="20"/>
        <w:lang w:val="en-GB"/>
      </w:rPr>
      <w:t>1</w:t>
    </w:r>
    <w:r w:rsidRPr="00291FF6">
      <w:rPr>
        <w:rFonts w:cstheme="minorHAnsi"/>
        <w:color w:val="00402A" w:themeColor="text2"/>
        <w:sz w:val="16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3BF3E" w14:textId="77777777" w:rsidR="00D90A78" w:rsidRPr="00493E52" w:rsidRDefault="00D90A78" w:rsidP="003A0E56">
      <w:pPr>
        <w:spacing w:after="0" w:line="240" w:lineRule="auto"/>
      </w:pPr>
      <w:r w:rsidRPr="00493E52">
        <w:separator/>
      </w:r>
    </w:p>
    <w:p w14:paraId="586C9107" w14:textId="77777777" w:rsidR="00D90A78" w:rsidRPr="00493E52" w:rsidRDefault="00D90A78"/>
  </w:footnote>
  <w:footnote w:type="continuationSeparator" w:id="0">
    <w:p w14:paraId="43D8D9CA" w14:textId="77777777" w:rsidR="00D90A78" w:rsidRPr="00493E52" w:rsidRDefault="00D90A78" w:rsidP="003A0E56">
      <w:pPr>
        <w:spacing w:after="0" w:line="240" w:lineRule="auto"/>
      </w:pPr>
      <w:r w:rsidRPr="00493E52">
        <w:continuationSeparator/>
      </w:r>
    </w:p>
    <w:p w14:paraId="7127F292" w14:textId="77777777" w:rsidR="00D90A78" w:rsidRPr="00493E52" w:rsidRDefault="00D90A78"/>
  </w:footnote>
  <w:footnote w:type="continuationNotice" w:id="1">
    <w:p w14:paraId="06FB4909" w14:textId="77777777" w:rsidR="00D90A78" w:rsidRDefault="00D90A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F7B1A" w14:textId="23ED2592" w:rsidR="00E728E2" w:rsidRPr="00220239" w:rsidRDefault="00342A97" w:rsidP="00772FD1">
    <w:pPr>
      <w:pStyle w:val="BodyText1"/>
      <w:rPr>
        <w:sz w:val="24"/>
        <w:lang w:val="pt-BR"/>
      </w:rPr>
    </w:pPr>
    <w:r w:rsidRPr="00342A97">
      <w:rPr>
        <w:b/>
        <w:bCs/>
        <w:noProof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7FD4650D" wp14:editId="197A25D8">
              <wp:simplePos x="0" y="0"/>
              <wp:positionH relativeFrom="margin">
                <wp:posOffset>3787057</wp:posOffset>
              </wp:positionH>
              <wp:positionV relativeFrom="paragraph">
                <wp:posOffset>-45085</wp:posOffset>
              </wp:positionV>
              <wp:extent cx="1564888" cy="397565"/>
              <wp:effectExtent l="0" t="0" r="0" b="2540"/>
              <wp:wrapNone/>
              <wp:docPr id="254" name="Grupo 253">
                <a:extLst xmlns:a="http://schemas.openxmlformats.org/drawingml/2006/main">
                  <a:ext uri="{FF2B5EF4-FFF2-40B4-BE49-F238E27FC236}">
                    <a16:creationId xmlns:a16="http://schemas.microsoft.com/office/drawing/2014/main" id="{BD56FB00-4E06-2CE1-8859-27B12D7BDBD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4888" cy="397565"/>
                        <a:chOff x="0" y="0"/>
                        <a:chExt cx="6725680" cy="1821085"/>
                      </a:xfrm>
                    </wpg:grpSpPr>
                    <wps:wsp>
                      <wps:cNvPr id="713829335" name="Forma libre: forma 13">
                        <a:extLst>
                          <a:ext uri="{FF2B5EF4-FFF2-40B4-BE49-F238E27FC236}">
                            <a16:creationId xmlns:a16="http://schemas.microsoft.com/office/drawing/2014/main" id="{3E9181FD-14A4-DE23-5A4B-14DC15FEC3F7}"/>
                          </a:ext>
                        </a:extLst>
                      </wps:cNvPr>
                      <wps:cNvSpPr/>
                      <wps:spPr>
                        <a:xfrm>
                          <a:off x="1762942" y="1369350"/>
                          <a:ext cx="324024" cy="445121"/>
                        </a:xfrm>
                        <a:custGeom>
                          <a:avLst/>
                          <a:gdLst>
                            <a:gd name="connsiteX0" fmla="*/ 280119 w 324024"/>
                            <a:gd name="connsiteY0" fmla="*/ 37824 h 445121"/>
                            <a:gd name="connsiteX1" fmla="*/ 160616 w 324024"/>
                            <a:gd name="connsiteY1" fmla="*/ 0 h 445121"/>
                            <a:gd name="connsiteX2" fmla="*/ 0 w 324024"/>
                            <a:gd name="connsiteY2" fmla="*/ 0 h 445121"/>
                            <a:gd name="connsiteX3" fmla="*/ 0 w 324024"/>
                            <a:gd name="connsiteY3" fmla="*/ 445121 h 445121"/>
                            <a:gd name="connsiteX4" fmla="*/ 57011 w 324024"/>
                            <a:gd name="connsiteY4" fmla="*/ 445121 h 445121"/>
                            <a:gd name="connsiteX5" fmla="*/ 57011 w 324024"/>
                            <a:gd name="connsiteY5" fmla="*/ 286149 h 445121"/>
                            <a:gd name="connsiteX6" fmla="*/ 161165 w 324024"/>
                            <a:gd name="connsiteY6" fmla="*/ 286149 h 445121"/>
                            <a:gd name="connsiteX7" fmla="*/ 247777 w 324024"/>
                            <a:gd name="connsiteY7" fmla="*/ 269156 h 445121"/>
                            <a:gd name="connsiteX8" fmla="*/ 304239 w 324024"/>
                            <a:gd name="connsiteY8" fmla="*/ 219820 h 445121"/>
                            <a:gd name="connsiteX9" fmla="*/ 323974 w 324024"/>
                            <a:gd name="connsiteY9" fmla="*/ 143075 h 445121"/>
                            <a:gd name="connsiteX10" fmla="*/ 280119 w 324024"/>
                            <a:gd name="connsiteY10" fmla="*/ 37824 h 445121"/>
                            <a:gd name="connsiteX11" fmla="*/ 235717 w 324024"/>
                            <a:gd name="connsiteY11" fmla="*/ 211597 h 445121"/>
                            <a:gd name="connsiteX12" fmla="*/ 155135 w 324024"/>
                            <a:gd name="connsiteY12" fmla="*/ 234620 h 445121"/>
                            <a:gd name="connsiteX13" fmla="*/ 57011 w 324024"/>
                            <a:gd name="connsiteY13" fmla="*/ 234620 h 445121"/>
                            <a:gd name="connsiteX14" fmla="*/ 57011 w 324024"/>
                            <a:gd name="connsiteY14" fmla="*/ 52077 h 445121"/>
                            <a:gd name="connsiteX15" fmla="*/ 155135 w 324024"/>
                            <a:gd name="connsiteY15" fmla="*/ 52077 h 445121"/>
                            <a:gd name="connsiteX16" fmla="*/ 235717 w 324024"/>
                            <a:gd name="connsiteY16" fmla="*/ 74552 h 445121"/>
                            <a:gd name="connsiteX17" fmla="*/ 264222 w 324024"/>
                            <a:gd name="connsiteY17" fmla="*/ 143075 h 445121"/>
                            <a:gd name="connsiteX18" fmla="*/ 235717 w 324024"/>
                            <a:gd name="connsiteY18" fmla="*/ 211597 h 445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24024" h="445121">
                              <a:moveTo>
                                <a:pt x="280119" y="37824"/>
                              </a:moveTo>
                              <a:cubicBezTo>
                                <a:pt x="250518" y="12608"/>
                                <a:pt x="211049" y="0"/>
                                <a:pt x="160616" y="0"/>
                              </a:cubicBezTo>
                              <a:lnTo>
                                <a:pt x="0" y="0"/>
                              </a:lnTo>
                              <a:lnTo>
                                <a:pt x="0" y="445121"/>
                              </a:lnTo>
                              <a:lnTo>
                                <a:pt x="57011" y="445121"/>
                              </a:lnTo>
                              <a:lnTo>
                                <a:pt x="57011" y="286149"/>
                              </a:lnTo>
                              <a:lnTo>
                                <a:pt x="161165" y="286149"/>
                              </a:lnTo>
                              <a:cubicBezTo>
                                <a:pt x="190920" y="286736"/>
                                <a:pt x="220450" y="280942"/>
                                <a:pt x="247777" y="269156"/>
                              </a:cubicBezTo>
                              <a:cubicBezTo>
                                <a:pt x="271107" y="258729"/>
                                <a:pt x="290776" y="241544"/>
                                <a:pt x="304239" y="219820"/>
                              </a:cubicBezTo>
                              <a:cubicBezTo>
                                <a:pt x="317856" y="196582"/>
                                <a:pt x="324692" y="169996"/>
                                <a:pt x="323974" y="143075"/>
                              </a:cubicBezTo>
                              <a:cubicBezTo>
                                <a:pt x="323974" y="98124"/>
                                <a:pt x="309173" y="63041"/>
                                <a:pt x="280119" y="37824"/>
                              </a:cubicBezTo>
                              <a:close/>
                              <a:moveTo>
                                <a:pt x="235717" y="211597"/>
                              </a:moveTo>
                              <a:cubicBezTo>
                                <a:pt x="217079" y="226946"/>
                                <a:pt x="190218" y="234620"/>
                                <a:pt x="155135" y="234620"/>
                              </a:cubicBezTo>
                              <a:lnTo>
                                <a:pt x="57011" y="234620"/>
                              </a:lnTo>
                              <a:lnTo>
                                <a:pt x="57011" y="52077"/>
                              </a:lnTo>
                              <a:lnTo>
                                <a:pt x="155135" y="52077"/>
                              </a:lnTo>
                              <a:cubicBezTo>
                                <a:pt x="190218" y="52077"/>
                                <a:pt x="217079" y="59751"/>
                                <a:pt x="235717" y="74552"/>
                              </a:cubicBezTo>
                              <a:cubicBezTo>
                                <a:pt x="254355" y="89353"/>
                                <a:pt x="264222" y="112377"/>
                                <a:pt x="264222" y="143075"/>
                              </a:cubicBezTo>
                              <a:cubicBezTo>
                                <a:pt x="264222" y="173773"/>
                                <a:pt x="254903" y="195700"/>
                                <a:pt x="235717" y="2115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73359728" name="Forma libre: forma 15">
                        <a:extLst>
                          <a:ext uri="{FF2B5EF4-FFF2-40B4-BE49-F238E27FC236}">
                            <a16:creationId xmlns:a16="http://schemas.microsoft.com/office/drawing/2014/main" id="{3071A42D-213F-AD91-0E55-ED6BC9474520}"/>
                          </a:ext>
                        </a:extLst>
                      </wps:cNvPr>
                      <wps:cNvSpPr/>
                      <wps:spPr>
                        <a:xfrm>
                          <a:off x="2103879" y="1487730"/>
                          <a:ext cx="301053" cy="333355"/>
                        </a:xfrm>
                        <a:custGeom>
                          <a:avLst/>
                          <a:gdLst>
                            <a:gd name="connsiteX0" fmla="*/ 229717 w 301053"/>
                            <a:gd name="connsiteY0" fmla="*/ 19762 h 333355"/>
                            <a:gd name="connsiteX1" fmla="*/ 154069 w 301053"/>
                            <a:gd name="connsiteY1" fmla="*/ 27 h 333355"/>
                            <a:gd name="connsiteX2" fmla="*/ 92673 w 301053"/>
                            <a:gd name="connsiteY2" fmla="*/ 11539 h 333355"/>
                            <a:gd name="connsiteX3" fmla="*/ 43885 w 301053"/>
                            <a:gd name="connsiteY3" fmla="*/ 44978 h 333355"/>
                            <a:gd name="connsiteX4" fmla="*/ 11542 w 301053"/>
                            <a:gd name="connsiteY4" fmla="*/ 97055 h 333355"/>
                            <a:gd name="connsiteX5" fmla="*/ 31 w 301053"/>
                            <a:gd name="connsiteY5" fmla="*/ 165577 h 333355"/>
                            <a:gd name="connsiteX6" fmla="*/ 20313 w 301053"/>
                            <a:gd name="connsiteY6" fmla="*/ 253834 h 333355"/>
                            <a:gd name="connsiteX7" fmla="*/ 75679 w 301053"/>
                            <a:gd name="connsiteY7" fmla="*/ 311941 h 333355"/>
                            <a:gd name="connsiteX8" fmla="*/ 156262 w 301053"/>
                            <a:gd name="connsiteY8" fmla="*/ 333320 h 333355"/>
                            <a:gd name="connsiteX9" fmla="*/ 208887 w 301053"/>
                            <a:gd name="connsiteY9" fmla="*/ 325097 h 333355"/>
                            <a:gd name="connsiteX10" fmla="*/ 257126 w 301053"/>
                            <a:gd name="connsiteY10" fmla="*/ 299881 h 333355"/>
                            <a:gd name="connsiteX11" fmla="*/ 295499 w 301053"/>
                            <a:gd name="connsiteY11" fmla="*/ 252738 h 333355"/>
                            <a:gd name="connsiteX12" fmla="*/ 253837 w 301053"/>
                            <a:gd name="connsiteY12" fmla="*/ 227521 h 333355"/>
                            <a:gd name="connsiteX13" fmla="*/ 228073 w 301053"/>
                            <a:gd name="connsiteY13" fmla="*/ 259864 h 333355"/>
                            <a:gd name="connsiteX14" fmla="*/ 195182 w 301053"/>
                            <a:gd name="connsiteY14" fmla="*/ 278502 h 333355"/>
                            <a:gd name="connsiteX15" fmla="*/ 157358 w 301053"/>
                            <a:gd name="connsiteY15" fmla="*/ 283984 h 333355"/>
                            <a:gd name="connsiteX16" fmla="*/ 105281 w 301053"/>
                            <a:gd name="connsiteY16" fmla="*/ 270827 h 333355"/>
                            <a:gd name="connsiteX17" fmla="*/ 69101 w 301053"/>
                            <a:gd name="connsiteY17" fmla="*/ 230810 h 333355"/>
                            <a:gd name="connsiteX18" fmla="*/ 55945 w 301053"/>
                            <a:gd name="connsiteY18" fmla="*/ 178733 h 333355"/>
                            <a:gd name="connsiteX19" fmla="*/ 300432 w 301053"/>
                            <a:gd name="connsiteY19" fmla="*/ 178733 h 333355"/>
                            <a:gd name="connsiteX20" fmla="*/ 300981 w 301053"/>
                            <a:gd name="connsiteY20" fmla="*/ 171059 h 333355"/>
                            <a:gd name="connsiteX21" fmla="*/ 300981 w 301053"/>
                            <a:gd name="connsiteY21" fmla="*/ 162836 h 333355"/>
                            <a:gd name="connsiteX22" fmla="*/ 281794 w 301053"/>
                            <a:gd name="connsiteY22" fmla="*/ 76772 h 333355"/>
                            <a:gd name="connsiteX23" fmla="*/ 229717 w 301053"/>
                            <a:gd name="connsiteY23" fmla="*/ 19762 h 333355"/>
                            <a:gd name="connsiteX24" fmla="*/ 82257 w 301053"/>
                            <a:gd name="connsiteY24" fmla="*/ 78417 h 333355"/>
                            <a:gd name="connsiteX25" fmla="*/ 112955 w 301053"/>
                            <a:gd name="connsiteY25" fmla="*/ 54845 h 333355"/>
                            <a:gd name="connsiteX26" fmla="*/ 153521 w 301053"/>
                            <a:gd name="connsiteY26" fmla="*/ 46622 h 333355"/>
                            <a:gd name="connsiteX27" fmla="*/ 219850 w 301053"/>
                            <a:gd name="connsiteY27" fmla="*/ 75676 h 333355"/>
                            <a:gd name="connsiteX28" fmla="*/ 243970 w 301053"/>
                            <a:gd name="connsiteY28" fmla="*/ 136524 h 333355"/>
                            <a:gd name="connsiteX29" fmla="*/ 57589 w 301053"/>
                            <a:gd name="connsiteY29" fmla="*/ 136524 h 333355"/>
                            <a:gd name="connsiteX30" fmla="*/ 62523 w 301053"/>
                            <a:gd name="connsiteY30" fmla="*/ 115693 h 333355"/>
                            <a:gd name="connsiteX31" fmla="*/ 82257 w 301053"/>
                            <a:gd name="connsiteY31" fmla="*/ 78417 h 3333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301053" h="333355">
                              <a:moveTo>
                                <a:pt x="229717" y="19762"/>
                              </a:moveTo>
                              <a:cubicBezTo>
                                <a:pt x="206798" y="6342"/>
                                <a:pt x="180623" y="-488"/>
                                <a:pt x="154069" y="27"/>
                              </a:cubicBezTo>
                              <a:cubicBezTo>
                                <a:pt x="133046" y="-236"/>
                                <a:pt x="112177" y="3678"/>
                                <a:pt x="92673" y="11539"/>
                              </a:cubicBezTo>
                              <a:cubicBezTo>
                                <a:pt x="74188" y="19032"/>
                                <a:pt x="57540" y="30440"/>
                                <a:pt x="43885" y="44978"/>
                              </a:cubicBezTo>
                              <a:cubicBezTo>
                                <a:pt x="29687" y="59965"/>
                                <a:pt x="18685" y="77682"/>
                                <a:pt x="11542" y="97055"/>
                              </a:cubicBezTo>
                              <a:cubicBezTo>
                                <a:pt x="3588" y="119009"/>
                                <a:pt x="-309" y="142230"/>
                                <a:pt x="31" y="165577"/>
                              </a:cubicBezTo>
                              <a:cubicBezTo>
                                <a:pt x="-523" y="196209"/>
                                <a:pt x="6444" y="226513"/>
                                <a:pt x="20313" y="253834"/>
                              </a:cubicBezTo>
                              <a:cubicBezTo>
                                <a:pt x="33267" y="277789"/>
                                <a:pt x="52382" y="297847"/>
                                <a:pt x="75679" y="311941"/>
                              </a:cubicBezTo>
                              <a:cubicBezTo>
                                <a:pt x="99985" y="326528"/>
                                <a:pt x="127921" y="333939"/>
                                <a:pt x="156262" y="333320"/>
                              </a:cubicBezTo>
                              <a:cubicBezTo>
                                <a:pt x="174127" y="333353"/>
                                <a:pt x="191882" y="330579"/>
                                <a:pt x="208887" y="325097"/>
                              </a:cubicBezTo>
                              <a:cubicBezTo>
                                <a:pt x="226363" y="319687"/>
                                <a:pt x="242709" y="311146"/>
                                <a:pt x="257126" y="299881"/>
                              </a:cubicBezTo>
                              <a:cubicBezTo>
                                <a:pt x="273089" y="287037"/>
                                <a:pt x="286163" y="270975"/>
                                <a:pt x="295499" y="252738"/>
                              </a:cubicBezTo>
                              <a:lnTo>
                                <a:pt x="253837" y="227521"/>
                              </a:lnTo>
                              <a:cubicBezTo>
                                <a:pt x="247012" y="239598"/>
                                <a:pt x="238318" y="250517"/>
                                <a:pt x="228073" y="259864"/>
                              </a:cubicBezTo>
                              <a:cubicBezTo>
                                <a:pt x="218556" y="268339"/>
                                <a:pt x="207341" y="274692"/>
                                <a:pt x="195182" y="278502"/>
                              </a:cubicBezTo>
                              <a:cubicBezTo>
                                <a:pt x="182936" y="282273"/>
                                <a:pt x="170174" y="284126"/>
                                <a:pt x="157358" y="283984"/>
                              </a:cubicBezTo>
                              <a:cubicBezTo>
                                <a:pt x="139131" y="284384"/>
                                <a:pt x="121134" y="279840"/>
                                <a:pt x="105281" y="270827"/>
                              </a:cubicBezTo>
                              <a:cubicBezTo>
                                <a:pt x="89641" y="261223"/>
                                <a:pt x="77083" y="247338"/>
                                <a:pt x="69101" y="230810"/>
                              </a:cubicBezTo>
                              <a:cubicBezTo>
                                <a:pt x="60944" y="214628"/>
                                <a:pt x="56449" y="196851"/>
                                <a:pt x="55945" y="178733"/>
                              </a:cubicBezTo>
                              <a:lnTo>
                                <a:pt x="300432" y="178733"/>
                              </a:lnTo>
                              <a:cubicBezTo>
                                <a:pt x="300909" y="176206"/>
                                <a:pt x="301096" y="173630"/>
                                <a:pt x="300981" y="171059"/>
                              </a:cubicBezTo>
                              <a:lnTo>
                                <a:pt x="300981" y="162836"/>
                              </a:lnTo>
                              <a:cubicBezTo>
                                <a:pt x="301830" y="132999"/>
                                <a:pt x="295236" y="103425"/>
                                <a:pt x="281794" y="76772"/>
                              </a:cubicBezTo>
                              <a:cubicBezTo>
                                <a:pt x="270036" y="53321"/>
                                <a:pt x="252012" y="33587"/>
                                <a:pt x="229717" y="19762"/>
                              </a:cubicBezTo>
                              <a:close/>
                              <a:moveTo>
                                <a:pt x="82257" y="78417"/>
                              </a:moveTo>
                              <a:cubicBezTo>
                                <a:pt x="90436" y="68199"/>
                                <a:pt x="100972" y="60113"/>
                                <a:pt x="112955" y="54845"/>
                              </a:cubicBezTo>
                              <a:cubicBezTo>
                                <a:pt x="125733" y="49237"/>
                                <a:pt x="139564" y="46430"/>
                                <a:pt x="153521" y="46622"/>
                              </a:cubicBezTo>
                              <a:cubicBezTo>
                                <a:pt x="178825" y="46080"/>
                                <a:pt x="203087" y="56709"/>
                                <a:pt x="219850" y="75676"/>
                              </a:cubicBezTo>
                              <a:cubicBezTo>
                                <a:pt x="232458" y="90477"/>
                                <a:pt x="240681" y="110759"/>
                                <a:pt x="243970" y="136524"/>
                              </a:cubicBezTo>
                              <a:lnTo>
                                <a:pt x="57589" y="136524"/>
                              </a:lnTo>
                              <a:cubicBezTo>
                                <a:pt x="58653" y="129452"/>
                                <a:pt x="60303" y="122485"/>
                                <a:pt x="62523" y="115693"/>
                              </a:cubicBezTo>
                              <a:cubicBezTo>
                                <a:pt x="66530" y="102071"/>
                                <a:pt x="73245" y="89391"/>
                                <a:pt x="82257" y="78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75371482" name="Forma libre: forma 17">
                        <a:extLst>
                          <a:ext uri="{FF2B5EF4-FFF2-40B4-BE49-F238E27FC236}">
                            <a16:creationId xmlns:a16="http://schemas.microsoft.com/office/drawing/2014/main" id="{2AEC02CD-1A70-9E51-3C46-E7FD4A3657AC}"/>
                          </a:ext>
                        </a:extLst>
                      </wps:cNvPr>
                      <wps:cNvSpPr/>
                      <wps:spPr>
                        <a:xfrm>
                          <a:off x="2455840" y="1487749"/>
                          <a:ext cx="163357" cy="326722"/>
                        </a:xfrm>
                        <a:custGeom>
                          <a:avLst/>
                          <a:gdLst>
                            <a:gd name="connsiteX0" fmla="*/ 91546 w 163357"/>
                            <a:gd name="connsiteY0" fmla="*/ 14809 h 326722"/>
                            <a:gd name="connsiteX1" fmla="*/ 54269 w 163357"/>
                            <a:gd name="connsiteY1" fmla="*/ 60856 h 326722"/>
                            <a:gd name="connsiteX2" fmla="*/ 54269 w 163357"/>
                            <a:gd name="connsiteY2" fmla="*/ 5490 h 326722"/>
                            <a:gd name="connsiteX3" fmla="*/ 0 w 163357"/>
                            <a:gd name="connsiteY3" fmla="*/ 5490 h 326722"/>
                            <a:gd name="connsiteX4" fmla="*/ 0 w 163357"/>
                            <a:gd name="connsiteY4" fmla="*/ 326723 h 326722"/>
                            <a:gd name="connsiteX5" fmla="*/ 54269 w 163357"/>
                            <a:gd name="connsiteY5" fmla="*/ 326723 h 326722"/>
                            <a:gd name="connsiteX6" fmla="*/ 54269 w 163357"/>
                            <a:gd name="connsiteY6" fmla="*/ 154594 h 326722"/>
                            <a:gd name="connsiteX7" fmla="*/ 76197 w 163357"/>
                            <a:gd name="connsiteY7" fmla="*/ 83879 h 326722"/>
                            <a:gd name="connsiteX8" fmla="*/ 132659 w 163357"/>
                            <a:gd name="connsiteY8" fmla="*/ 57567 h 326722"/>
                            <a:gd name="connsiteX9" fmla="*/ 163357 w 163357"/>
                            <a:gd name="connsiteY9" fmla="*/ 57567 h 326722"/>
                            <a:gd name="connsiteX10" fmla="*/ 163357 w 163357"/>
                            <a:gd name="connsiteY10" fmla="*/ 8 h 326722"/>
                            <a:gd name="connsiteX11" fmla="*/ 144171 w 163357"/>
                            <a:gd name="connsiteY11" fmla="*/ 8 h 326722"/>
                            <a:gd name="connsiteX12" fmla="*/ 91546 w 163357"/>
                            <a:gd name="connsiteY12" fmla="*/ 14809 h 32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3357" h="326722">
                              <a:moveTo>
                                <a:pt x="91546" y="14809"/>
                              </a:moveTo>
                              <a:cubicBezTo>
                                <a:pt x="75111" y="26425"/>
                                <a:pt x="62207" y="42360"/>
                                <a:pt x="54269" y="60856"/>
                              </a:cubicBezTo>
                              <a:lnTo>
                                <a:pt x="54269" y="5490"/>
                              </a:lnTo>
                              <a:lnTo>
                                <a:pt x="0" y="5490"/>
                              </a:lnTo>
                              <a:lnTo>
                                <a:pt x="0" y="326723"/>
                              </a:lnTo>
                              <a:lnTo>
                                <a:pt x="54269" y="326723"/>
                              </a:lnTo>
                              <a:lnTo>
                                <a:pt x="54269" y="154594"/>
                              </a:lnTo>
                              <a:cubicBezTo>
                                <a:pt x="54269" y="124993"/>
                                <a:pt x="61944" y="101421"/>
                                <a:pt x="76197" y="83879"/>
                              </a:cubicBezTo>
                              <a:cubicBezTo>
                                <a:pt x="89879" y="66776"/>
                                <a:pt x="110765" y="57046"/>
                                <a:pt x="132659" y="57567"/>
                              </a:cubicBezTo>
                              <a:lnTo>
                                <a:pt x="163357" y="57567"/>
                              </a:lnTo>
                              <a:lnTo>
                                <a:pt x="163357" y="8"/>
                              </a:lnTo>
                              <a:lnTo>
                                <a:pt x="144171" y="8"/>
                              </a:lnTo>
                              <a:cubicBezTo>
                                <a:pt x="125571" y="-233"/>
                                <a:pt x="107295" y="4903"/>
                                <a:pt x="91546" y="148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54121400" name="Forma libre: forma 18">
                        <a:extLst>
                          <a:ext uri="{FF2B5EF4-FFF2-40B4-BE49-F238E27FC236}">
                            <a16:creationId xmlns:a16="http://schemas.microsoft.com/office/drawing/2014/main" id="{32FC0DAC-DF28-347B-425D-E7CA87C69773}"/>
                          </a:ext>
                        </a:extLst>
                      </wps:cNvPr>
                      <wps:cNvSpPr/>
                      <wps:spPr>
                        <a:xfrm>
                          <a:off x="2655925" y="1487730"/>
                          <a:ext cx="273012" cy="326741"/>
                        </a:xfrm>
                        <a:custGeom>
                          <a:avLst/>
                          <a:gdLst>
                            <a:gd name="connsiteX0" fmla="*/ 214886 w 273012"/>
                            <a:gd name="connsiteY0" fmla="*/ 14827 h 326741"/>
                            <a:gd name="connsiteX1" fmla="*/ 152394 w 273012"/>
                            <a:gd name="connsiteY1" fmla="*/ 27 h 326741"/>
                            <a:gd name="connsiteX2" fmla="*/ 90449 w 273012"/>
                            <a:gd name="connsiteY2" fmla="*/ 16472 h 326741"/>
                            <a:gd name="connsiteX3" fmla="*/ 54818 w 273012"/>
                            <a:gd name="connsiteY3" fmla="*/ 55393 h 326741"/>
                            <a:gd name="connsiteX4" fmla="*/ 54818 w 273012"/>
                            <a:gd name="connsiteY4" fmla="*/ 5509 h 326741"/>
                            <a:gd name="connsiteX5" fmla="*/ 0 w 273012"/>
                            <a:gd name="connsiteY5" fmla="*/ 5509 h 326741"/>
                            <a:gd name="connsiteX6" fmla="*/ 0 w 273012"/>
                            <a:gd name="connsiteY6" fmla="*/ 326741 h 326741"/>
                            <a:gd name="connsiteX7" fmla="*/ 54818 w 273012"/>
                            <a:gd name="connsiteY7" fmla="*/ 326741 h 326741"/>
                            <a:gd name="connsiteX8" fmla="*/ 54818 w 273012"/>
                            <a:gd name="connsiteY8" fmla="*/ 135975 h 326741"/>
                            <a:gd name="connsiteX9" fmla="*/ 78938 w 273012"/>
                            <a:gd name="connsiteY9" fmla="*/ 71838 h 326741"/>
                            <a:gd name="connsiteX10" fmla="*/ 141430 w 273012"/>
                            <a:gd name="connsiteY10" fmla="*/ 48815 h 326741"/>
                            <a:gd name="connsiteX11" fmla="*/ 196796 w 273012"/>
                            <a:gd name="connsiteY11" fmla="*/ 71838 h 326741"/>
                            <a:gd name="connsiteX12" fmla="*/ 218175 w 273012"/>
                            <a:gd name="connsiteY12" fmla="*/ 133782 h 326741"/>
                            <a:gd name="connsiteX13" fmla="*/ 218175 w 273012"/>
                            <a:gd name="connsiteY13" fmla="*/ 326741 h 326741"/>
                            <a:gd name="connsiteX14" fmla="*/ 272993 w 273012"/>
                            <a:gd name="connsiteY14" fmla="*/ 326741 h 326741"/>
                            <a:gd name="connsiteX15" fmla="*/ 272993 w 273012"/>
                            <a:gd name="connsiteY15" fmla="*/ 125560 h 326741"/>
                            <a:gd name="connsiteX16" fmla="*/ 257644 w 273012"/>
                            <a:gd name="connsiteY16" fmla="*/ 59230 h 326741"/>
                            <a:gd name="connsiteX17" fmla="*/ 214886 w 273012"/>
                            <a:gd name="connsiteY17" fmla="*/ 14827 h 3267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73012" h="326741">
                              <a:moveTo>
                                <a:pt x="214886" y="14827"/>
                              </a:moveTo>
                              <a:cubicBezTo>
                                <a:pt x="195645" y="4675"/>
                                <a:pt x="174140" y="-417"/>
                                <a:pt x="152394" y="27"/>
                              </a:cubicBezTo>
                              <a:cubicBezTo>
                                <a:pt x="130658" y="-45"/>
                                <a:pt x="109285" y="5629"/>
                                <a:pt x="90449" y="16472"/>
                              </a:cubicBezTo>
                              <a:cubicBezTo>
                                <a:pt x="75007" y="25665"/>
                                <a:pt x="62618" y="39205"/>
                                <a:pt x="54818" y="55393"/>
                              </a:cubicBezTo>
                              <a:lnTo>
                                <a:pt x="54818" y="5509"/>
                              </a:lnTo>
                              <a:lnTo>
                                <a:pt x="0" y="5509"/>
                              </a:lnTo>
                              <a:lnTo>
                                <a:pt x="0" y="326741"/>
                              </a:lnTo>
                              <a:lnTo>
                                <a:pt x="54818" y="326741"/>
                              </a:lnTo>
                              <a:lnTo>
                                <a:pt x="54818" y="135975"/>
                              </a:lnTo>
                              <a:cubicBezTo>
                                <a:pt x="54818" y="108566"/>
                                <a:pt x="62492" y="87735"/>
                                <a:pt x="78938" y="71838"/>
                              </a:cubicBezTo>
                              <a:cubicBezTo>
                                <a:pt x="95383" y="55941"/>
                                <a:pt x="115666" y="48815"/>
                                <a:pt x="141430" y="48815"/>
                              </a:cubicBezTo>
                              <a:cubicBezTo>
                                <a:pt x="162348" y="48124"/>
                                <a:pt x="182538" y="56517"/>
                                <a:pt x="196796" y="71838"/>
                              </a:cubicBezTo>
                              <a:cubicBezTo>
                                <a:pt x="211049" y="87187"/>
                                <a:pt x="218175" y="107470"/>
                                <a:pt x="218175" y="133782"/>
                              </a:cubicBezTo>
                              <a:lnTo>
                                <a:pt x="218175" y="326741"/>
                              </a:lnTo>
                              <a:lnTo>
                                <a:pt x="272993" y="326741"/>
                              </a:lnTo>
                              <a:lnTo>
                                <a:pt x="272993" y="125560"/>
                              </a:lnTo>
                              <a:cubicBezTo>
                                <a:pt x="273377" y="102525"/>
                                <a:pt x="268109" y="79754"/>
                                <a:pt x="257644" y="59230"/>
                              </a:cubicBezTo>
                              <a:cubicBezTo>
                                <a:pt x="247859" y="40696"/>
                                <a:pt x="233036" y="25309"/>
                                <a:pt x="214886" y="148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67171126" name="Forma libre: forma 19">
                        <a:extLst>
                          <a:ext uri="{FF2B5EF4-FFF2-40B4-BE49-F238E27FC236}">
                            <a16:creationId xmlns:a16="http://schemas.microsoft.com/office/drawing/2014/main" id="{5C779731-790D-CDA8-85C5-49DFD6DC58A7}"/>
                          </a:ext>
                        </a:extLst>
                      </wps:cNvPr>
                      <wps:cNvSpPr/>
                      <wps:spPr>
                        <a:xfrm>
                          <a:off x="2975465" y="1487732"/>
                          <a:ext cx="281879" cy="333322"/>
                        </a:xfrm>
                        <a:custGeom>
                          <a:avLst/>
                          <a:gdLst>
                            <a:gd name="connsiteX0" fmla="*/ 237958 w 281879"/>
                            <a:gd name="connsiteY0" fmla="*/ 29079 h 333322"/>
                            <a:gd name="connsiteX1" fmla="*/ 192459 w 281879"/>
                            <a:gd name="connsiteY1" fmla="*/ 6604 h 333322"/>
                            <a:gd name="connsiteX2" fmla="*/ 139834 w 281879"/>
                            <a:gd name="connsiteY2" fmla="*/ 26 h 333322"/>
                            <a:gd name="connsiteX3" fmla="*/ 61992 w 281879"/>
                            <a:gd name="connsiteY3" fmla="*/ 19760 h 333322"/>
                            <a:gd name="connsiteX4" fmla="*/ 11560 w 281879"/>
                            <a:gd name="connsiteY4" fmla="*/ 77867 h 333322"/>
                            <a:gd name="connsiteX5" fmla="*/ 54866 w 281879"/>
                            <a:gd name="connsiteY5" fmla="*/ 101439 h 333322"/>
                            <a:gd name="connsiteX6" fmla="*/ 86660 w 281879"/>
                            <a:gd name="connsiteY6" fmla="*/ 63066 h 333322"/>
                            <a:gd name="connsiteX7" fmla="*/ 139285 w 281879"/>
                            <a:gd name="connsiteY7" fmla="*/ 48813 h 333322"/>
                            <a:gd name="connsiteX8" fmla="*/ 182592 w 281879"/>
                            <a:gd name="connsiteY8" fmla="*/ 56488 h 333322"/>
                            <a:gd name="connsiteX9" fmla="*/ 214934 w 281879"/>
                            <a:gd name="connsiteY9" fmla="*/ 82801 h 333322"/>
                            <a:gd name="connsiteX10" fmla="*/ 226994 w 281879"/>
                            <a:gd name="connsiteY10" fmla="*/ 131588 h 333322"/>
                            <a:gd name="connsiteX11" fmla="*/ 226994 w 281879"/>
                            <a:gd name="connsiteY11" fmla="*/ 171057 h 333322"/>
                            <a:gd name="connsiteX12" fmla="*/ 217675 w 281879"/>
                            <a:gd name="connsiteY12" fmla="*/ 161190 h 333322"/>
                            <a:gd name="connsiteX13" fmla="*/ 129967 w 281879"/>
                            <a:gd name="connsiteY13" fmla="*/ 135426 h 333322"/>
                            <a:gd name="connsiteX14" fmla="*/ 65281 w 281879"/>
                            <a:gd name="connsiteY14" fmla="*/ 146937 h 333322"/>
                            <a:gd name="connsiteX15" fmla="*/ 18138 w 281879"/>
                            <a:gd name="connsiteY15" fmla="*/ 180376 h 333322"/>
                            <a:gd name="connsiteX16" fmla="*/ 48 w 281879"/>
                            <a:gd name="connsiteY16" fmla="*/ 234098 h 333322"/>
                            <a:gd name="connsiteX17" fmla="*/ 17590 w 281879"/>
                            <a:gd name="connsiteY17" fmla="*/ 287819 h 333322"/>
                            <a:gd name="connsiteX18" fmla="*/ 64185 w 281879"/>
                            <a:gd name="connsiteY18" fmla="*/ 321806 h 333322"/>
                            <a:gd name="connsiteX19" fmla="*/ 127774 w 281879"/>
                            <a:gd name="connsiteY19" fmla="*/ 333318 h 333322"/>
                            <a:gd name="connsiteX20" fmla="*/ 217127 w 281879"/>
                            <a:gd name="connsiteY20" fmla="*/ 306457 h 333322"/>
                            <a:gd name="connsiteX21" fmla="*/ 228639 w 281879"/>
                            <a:gd name="connsiteY21" fmla="*/ 294397 h 333322"/>
                            <a:gd name="connsiteX22" fmla="*/ 228639 w 281879"/>
                            <a:gd name="connsiteY22" fmla="*/ 326740 h 333322"/>
                            <a:gd name="connsiteX23" fmla="*/ 281812 w 281879"/>
                            <a:gd name="connsiteY23" fmla="*/ 326740 h 333322"/>
                            <a:gd name="connsiteX24" fmla="*/ 281812 w 281879"/>
                            <a:gd name="connsiteY24" fmla="*/ 125558 h 333322"/>
                            <a:gd name="connsiteX25" fmla="*/ 269752 w 281879"/>
                            <a:gd name="connsiteY25" fmla="*/ 68000 h 333322"/>
                            <a:gd name="connsiteX26" fmla="*/ 237958 w 281879"/>
                            <a:gd name="connsiteY26" fmla="*/ 29079 h 333322"/>
                            <a:gd name="connsiteX27" fmla="*/ 203971 w 281879"/>
                            <a:gd name="connsiteY27" fmla="*/ 275759 h 333322"/>
                            <a:gd name="connsiteX28" fmla="*/ 143123 w 281879"/>
                            <a:gd name="connsiteY28" fmla="*/ 290012 h 333322"/>
                            <a:gd name="connsiteX29" fmla="*/ 81179 w 281879"/>
                            <a:gd name="connsiteY29" fmla="*/ 275759 h 333322"/>
                            <a:gd name="connsiteX30" fmla="*/ 55962 w 281879"/>
                            <a:gd name="connsiteY30" fmla="*/ 234098 h 333322"/>
                            <a:gd name="connsiteX31" fmla="*/ 81179 w 281879"/>
                            <a:gd name="connsiteY31" fmla="*/ 191340 h 333322"/>
                            <a:gd name="connsiteX32" fmla="*/ 143123 w 281879"/>
                            <a:gd name="connsiteY32" fmla="*/ 177635 h 333322"/>
                            <a:gd name="connsiteX33" fmla="*/ 203971 w 281879"/>
                            <a:gd name="connsiteY33" fmla="*/ 192436 h 333322"/>
                            <a:gd name="connsiteX34" fmla="*/ 228639 w 281879"/>
                            <a:gd name="connsiteY34" fmla="*/ 234098 h 333322"/>
                            <a:gd name="connsiteX35" fmla="*/ 203971 w 281879"/>
                            <a:gd name="connsiteY35" fmla="*/ 275759 h 333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281879" h="333322">
                              <a:moveTo>
                                <a:pt x="237958" y="29079"/>
                              </a:moveTo>
                              <a:cubicBezTo>
                                <a:pt x="224335" y="18795"/>
                                <a:pt x="208899" y="11175"/>
                                <a:pt x="192459" y="6604"/>
                              </a:cubicBezTo>
                              <a:cubicBezTo>
                                <a:pt x="175279" y="2125"/>
                                <a:pt x="157589" y="-90"/>
                                <a:pt x="139834" y="26"/>
                              </a:cubicBezTo>
                              <a:cubicBezTo>
                                <a:pt x="112589" y="-473"/>
                                <a:pt x="85706" y="6341"/>
                                <a:pt x="61992" y="19760"/>
                              </a:cubicBezTo>
                              <a:cubicBezTo>
                                <a:pt x="38958" y="32702"/>
                                <a:pt x="21131" y="53237"/>
                                <a:pt x="11560" y="77867"/>
                              </a:cubicBezTo>
                              <a:lnTo>
                                <a:pt x="54866" y="101439"/>
                              </a:lnTo>
                              <a:cubicBezTo>
                                <a:pt x="61142" y="85607"/>
                                <a:pt x="72276" y="72177"/>
                                <a:pt x="86660" y="63066"/>
                              </a:cubicBezTo>
                              <a:cubicBezTo>
                                <a:pt x="102481" y="53385"/>
                                <a:pt x="120740" y="48435"/>
                                <a:pt x="139285" y="48813"/>
                              </a:cubicBezTo>
                              <a:cubicBezTo>
                                <a:pt x="154070" y="48720"/>
                                <a:pt x="168745" y="51319"/>
                                <a:pt x="182592" y="56488"/>
                              </a:cubicBezTo>
                              <a:cubicBezTo>
                                <a:pt x="195737" y="61866"/>
                                <a:pt x="206991" y="71026"/>
                                <a:pt x="214934" y="82801"/>
                              </a:cubicBezTo>
                              <a:cubicBezTo>
                                <a:pt x="223157" y="94860"/>
                                <a:pt x="226994" y="111306"/>
                                <a:pt x="226994" y="131588"/>
                              </a:cubicBezTo>
                              <a:lnTo>
                                <a:pt x="226994" y="171057"/>
                              </a:lnTo>
                              <a:lnTo>
                                <a:pt x="217675" y="161190"/>
                              </a:lnTo>
                              <a:cubicBezTo>
                                <a:pt x="197392" y="144196"/>
                                <a:pt x="167791" y="135426"/>
                                <a:pt x="129967" y="135426"/>
                              </a:cubicBezTo>
                              <a:cubicBezTo>
                                <a:pt x="107875" y="135179"/>
                                <a:pt x="85931" y="139087"/>
                                <a:pt x="65281" y="146937"/>
                              </a:cubicBezTo>
                              <a:cubicBezTo>
                                <a:pt x="46808" y="153570"/>
                                <a:pt x="30505" y="165131"/>
                                <a:pt x="18138" y="180376"/>
                              </a:cubicBezTo>
                              <a:cubicBezTo>
                                <a:pt x="5799" y="195501"/>
                                <a:pt x="-626" y="214588"/>
                                <a:pt x="48" y="234098"/>
                              </a:cubicBezTo>
                              <a:cubicBezTo>
                                <a:pt x="-363" y="253476"/>
                                <a:pt x="5826" y="272416"/>
                                <a:pt x="17590" y="287819"/>
                              </a:cubicBezTo>
                              <a:cubicBezTo>
                                <a:pt x="29809" y="303103"/>
                                <a:pt x="45898" y="314839"/>
                                <a:pt x="64185" y="321806"/>
                              </a:cubicBezTo>
                              <a:cubicBezTo>
                                <a:pt x="84484" y="329563"/>
                                <a:pt x="106049" y="333466"/>
                                <a:pt x="127774" y="333318"/>
                              </a:cubicBezTo>
                              <a:cubicBezTo>
                                <a:pt x="166694" y="333318"/>
                                <a:pt x="196296" y="323999"/>
                                <a:pt x="217127" y="306457"/>
                              </a:cubicBezTo>
                              <a:cubicBezTo>
                                <a:pt x="221238" y="302708"/>
                                <a:pt x="225086" y="298679"/>
                                <a:pt x="228639" y="294397"/>
                              </a:cubicBezTo>
                              <a:lnTo>
                                <a:pt x="228639" y="326740"/>
                              </a:lnTo>
                              <a:lnTo>
                                <a:pt x="281812" y="326740"/>
                              </a:lnTo>
                              <a:lnTo>
                                <a:pt x="281812" y="125558"/>
                              </a:lnTo>
                              <a:cubicBezTo>
                                <a:pt x="282470" y="105681"/>
                                <a:pt x="278331" y="85942"/>
                                <a:pt x="269752" y="68000"/>
                              </a:cubicBezTo>
                              <a:cubicBezTo>
                                <a:pt x="262105" y="52870"/>
                                <a:pt x="251256" y="39593"/>
                                <a:pt x="237958" y="29079"/>
                              </a:cubicBezTo>
                              <a:close/>
                              <a:moveTo>
                                <a:pt x="203971" y="275759"/>
                              </a:moveTo>
                              <a:cubicBezTo>
                                <a:pt x="185272" y="285725"/>
                                <a:pt x="164299" y="290637"/>
                                <a:pt x="143123" y="290012"/>
                              </a:cubicBezTo>
                              <a:cubicBezTo>
                                <a:pt x="121596" y="290632"/>
                                <a:pt x="100271" y="285720"/>
                                <a:pt x="81179" y="275759"/>
                              </a:cubicBezTo>
                              <a:cubicBezTo>
                                <a:pt x="65424" y="267920"/>
                                <a:pt x="55606" y="251694"/>
                                <a:pt x="55962" y="234098"/>
                              </a:cubicBezTo>
                              <a:cubicBezTo>
                                <a:pt x="55447" y="216183"/>
                                <a:pt x="65248" y="199557"/>
                                <a:pt x="81179" y="191340"/>
                              </a:cubicBezTo>
                              <a:cubicBezTo>
                                <a:pt x="100414" y="181829"/>
                                <a:pt x="121673" y="177126"/>
                                <a:pt x="143123" y="177635"/>
                              </a:cubicBezTo>
                              <a:cubicBezTo>
                                <a:pt x="164376" y="176906"/>
                                <a:pt x="185426" y="182026"/>
                                <a:pt x="203971" y="192436"/>
                              </a:cubicBezTo>
                              <a:cubicBezTo>
                                <a:pt x="219610" y="200330"/>
                                <a:pt x="229236" y="216589"/>
                                <a:pt x="228639" y="234098"/>
                              </a:cubicBezTo>
                              <a:cubicBezTo>
                                <a:pt x="228968" y="251535"/>
                                <a:pt x="219418" y="267663"/>
                                <a:pt x="203971" y="2757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02387527" name="Forma libre: forma 20">
                        <a:extLst>
                          <a:ext uri="{FF2B5EF4-FFF2-40B4-BE49-F238E27FC236}">
                            <a16:creationId xmlns:a16="http://schemas.microsoft.com/office/drawing/2014/main" id="{0DB785E1-B0A8-B6D6-DC9B-D17FB0C9BE92}"/>
                          </a:ext>
                        </a:extLst>
                      </wps:cNvPr>
                      <wps:cNvSpPr/>
                      <wps:spPr>
                        <a:xfrm>
                          <a:off x="3321414" y="1487717"/>
                          <a:ext cx="450655" cy="326754"/>
                        </a:xfrm>
                        <a:custGeom>
                          <a:avLst/>
                          <a:gdLst>
                            <a:gd name="connsiteX0" fmla="*/ 395785 w 450655"/>
                            <a:gd name="connsiteY0" fmla="*/ 14841 h 326754"/>
                            <a:gd name="connsiteX1" fmla="*/ 337130 w 450655"/>
                            <a:gd name="connsiteY1" fmla="*/ 40 h 326754"/>
                            <a:gd name="connsiteX2" fmla="*/ 274638 w 450655"/>
                            <a:gd name="connsiteY2" fmla="*/ 18130 h 326754"/>
                            <a:gd name="connsiteX3" fmla="*/ 240102 w 450655"/>
                            <a:gd name="connsiteY3" fmla="*/ 60340 h 326754"/>
                            <a:gd name="connsiteX4" fmla="*/ 143075 w 450655"/>
                            <a:gd name="connsiteY4" fmla="*/ 40 h 326754"/>
                            <a:gd name="connsiteX5" fmla="*/ 86612 w 450655"/>
                            <a:gd name="connsiteY5" fmla="*/ 15938 h 326754"/>
                            <a:gd name="connsiteX6" fmla="*/ 54818 w 450655"/>
                            <a:gd name="connsiteY6" fmla="*/ 52117 h 326754"/>
                            <a:gd name="connsiteX7" fmla="*/ 54818 w 450655"/>
                            <a:gd name="connsiteY7" fmla="*/ 5522 h 326754"/>
                            <a:gd name="connsiteX8" fmla="*/ 0 w 450655"/>
                            <a:gd name="connsiteY8" fmla="*/ 5522 h 326754"/>
                            <a:gd name="connsiteX9" fmla="*/ 0 w 450655"/>
                            <a:gd name="connsiteY9" fmla="*/ 326755 h 326754"/>
                            <a:gd name="connsiteX10" fmla="*/ 54818 w 450655"/>
                            <a:gd name="connsiteY10" fmla="*/ 326755 h 326754"/>
                            <a:gd name="connsiteX11" fmla="*/ 54818 w 450655"/>
                            <a:gd name="connsiteY11" fmla="*/ 131603 h 326754"/>
                            <a:gd name="connsiteX12" fmla="*/ 64685 w 450655"/>
                            <a:gd name="connsiteY12" fmla="*/ 87201 h 326754"/>
                            <a:gd name="connsiteX13" fmla="*/ 91546 w 450655"/>
                            <a:gd name="connsiteY13" fmla="*/ 58695 h 326754"/>
                            <a:gd name="connsiteX14" fmla="*/ 130466 w 450655"/>
                            <a:gd name="connsiteY14" fmla="*/ 48828 h 326754"/>
                            <a:gd name="connsiteX15" fmla="*/ 179255 w 450655"/>
                            <a:gd name="connsiteY15" fmla="*/ 70207 h 326754"/>
                            <a:gd name="connsiteX16" fmla="*/ 197893 w 450655"/>
                            <a:gd name="connsiteY16" fmla="*/ 131055 h 326754"/>
                            <a:gd name="connsiteX17" fmla="*/ 197893 w 450655"/>
                            <a:gd name="connsiteY17" fmla="*/ 326755 h 326754"/>
                            <a:gd name="connsiteX18" fmla="*/ 252711 w 450655"/>
                            <a:gd name="connsiteY18" fmla="*/ 326755 h 326754"/>
                            <a:gd name="connsiteX19" fmla="*/ 252711 w 450655"/>
                            <a:gd name="connsiteY19" fmla="*/ 131603 h 326754"/>
                            <a:gd name="connsiteX20" fmla="*/ 274089 w 450655"/>
                            <a:gd name="connsiteY20" fmla="*/ 70207 h 326754"/>
                            <a:gd name="connsiteX21" fmla="*/ 328359 w 450655"/>
                            <a:gd name="connsiteY21" fmla="*/ 48828 h 326754"/>
                            <a:gd name="connsiteX22" fmla="*/ 376599 w 450655"/>
                            <a:gd name="connsiteY22" fmla="*/ 70207 h 326754"/>
                            <a:gd name="connsiteX23" fmla="*/ 395785 w 450655"/>
                            <a:gd name="connsiteY23" fmla="*/ 131055 h 326754"/>
                            <a:gd name="connsiteX24" fmla="*/ 395785 w 450655"/>
                            <a:gd name="connsiteY24" fmla="*/ 326755 h 326754"/>
                            <a:gd name="connsiteX25" fmla="*/ 450603 w 450655"/>
                            <a:gd name="connsiteY25" fmla="*/ 326755 h 326754"/>
                            <a:gd name="connsiteX26" fmla="*/ 450603 w 450655"/>
                            <a:gd name="connsiteY26" fmla="*/ 121188 h 326754"/>
                            <a:gd name="connsiteX27" fmla="*/ 435802 w 450655"/>
                            <a:gd name="connsiteY27" fmla="*/ 57599 h 326754"/>
                            <a:gd name="connsiteX28" fmla="*/ 395785 w 450655"/>
                            <a:gd name="connsiteY28" fmla="*/ 14841 h 326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50655" h="326754">
                              <a:moveTo>
                                <a:pt x="395785" y="14841"/>
                              </a:moveTo>
                              <a:cubicBezTo>
                                <a:pt x="377903" y="4766"/>
                                <a:pt x="357654" y="-343"/>
                                <a:pt x="337130" y="40"/>
                              </a:cubicBezTo>
                              <a:cubicBezTo>
                                <a:pt x="315016" y="90"/>
                                <a:pt x="293358" y="6356"/>
                                <a:pt x="274638" y="18130"/>
                              </a:cubicBezTo>
                              <a:cubicBezTo>
                                <a:pt x="259130" y="28392"/>
                                <a:pt x="247086" y="43105"/>
                                <a:pt x="240102" y="60340"/>
                              </a:cubicBezTo>
                              <a:cubicBezTo>
                                <a:pt x="222764" y="22614"/>
                                <a:pt x="184577" y="-1116"/>
                                <a:pt x="143075" y="40"/>
                              </a:cubicBezTo>
                              <a:cubicBezTo>
                                <a:pt x="123115" y="-212"/>
                                <a:pt x="103507" y="5308"/>
                                <a:pt x="86612" y="15938"/>
                              </a:cubicBezTo>
                              <a:cubicBezTo>
                                <a:pt x="72919" y="24884"/>
                                <a:pt x="61928" y="37388"/>
                                <a:pt x="54818" y="52117"/>
                              </a:cubicBezTo>
                              <a:lnTo>
                                <a:pt x="54818" y="5522"/>
                              </a:lnTo>
                              <a:lnTo>
                                <a:pt x="0" y="5522"/>
                              </a:lnTo>
                              <a:lnTo>
                                <a:pt x="0" y="326755"/>
                              </a:lnTo>
                              <a:lnTo>
                                <a:pt x="54818" y="326755"/>
                              </a:lnTo>
                              <a:lnTo>
                                <a:pt x="54818" y="131603"/>
                              </a:lnTo>
                              <a:cubicBezTo>
                                <a:pt x="54319" y="116210"/>
                                <a:pt x="57712" y="100938"/>
                                <a:pt x="64685" y="87201"/>
                              </a:cubicBezTo>
                              <a:cubicBezTo>
                                <a:pt x="70622" y="75251"/>
                                <a:pt x="79968" y="65329"/>
                                <a:pt x="91546" y="58695"/>
                              </a:cubicBezTo>
                              <a:cubicBezTo>
                                <a:pt x="103376" y="51909"/>
                                <a:pt x="116833" y="48494"/>
                                <a:pt x="130466" y="48828"/>
                              </a:cubicBezTo>
                              <a:cubicBezTo>
                                <a:pt x="149105" y="48319"/>
                                <a:pt x="166997" y="56158"/>
                                <a:pt x="179255" y="70207"/>
                              </a:cubicBezTo>
                              <a:cubicBezTo>
                                <a:pt x="191863" y="84460"/>
                                <a:pt x="197893" y="104743"/>
                                <a:pt x="197893" y="131055"/>
                              </a:cubicBezTo>
                              <a:lnTo>
                                <a:pt x="197893" y="326755"/>
                              </a:lnTo>
                              <a:lnTo>
                                <a:pt x="252711" y="326755"/>
                              </a:lnTo>
                              <a:lnTo>
                                <a:pt x="252711" y="131603"/>
                              </a:lnTo>
                              <a:cubicBezTo>
                                <a:pt x="252711" y="105291"/>
                                <a:pt x="259837" y="85008"/>
                                <a:pt x="274089" y="70207"/>
                              </a:cubicBezTo>
                              <a:cubicBezTo>
                                <a:pt x="288452" y="55894"/>
                                <a:pt x="308093" y="48159"/>
                                <a:pt x="328359" y="48828"/>
                              </a:cubicBezTo>
                              <a:cubicBezTo>
                                <a:pt x="346838" y="48329"/>
                                <a:pt x="364555" y="56185"/>
                                <a:pt x="376599" y="70207"/>
                              </a:cubicBezTo>
                              <a:cubicBezTo>
                                <a:pt x="389207" y="84460"/>
                                <a:pt x="395785" y="104743"/>
                                <a:pt x="395785" y="131055"/>
                              </a:cubicBezTo>
                              <a:lnTo>
                                <a:pt x="395785" y="326755"/>
                              </a:lnTo>
                              <a:lnTo>
                                <a:pt x="450603" y="326755"/>
                              </a:lnTo>
                              <a:lnTo>
                                <a:pt x="450603" y="121188"/>
                              </a:lnTo>
                              <a:cubicBezTo>
                                <a:pt x="451239" y="99069"/>
                                <a:pt x="446135" y="77164"/>
                                <a:pt x="435802" y="57599"/>
                              </a:cubicBezTo>
                              <a:cubicBezTo>
                                <a:pt x="426521" y="40030"/>
                                <a:pt x="412702" y="25268"/>
                                <a:pt x="395785" y="148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55666821" name="Forma libre: forma 21">
                        <a:extLst>
                          <a:ext uri="{FF2B5EF4-FFF2-40B4-BE49-F238E27FC236}">
                            <a16:creationId xmlns:a16="http://schemas.microsoft.com/office/drawing/2014/main" id="{1B968B1B-E314-B49F-6154-472B267BE652}"/>
                          </a:ext>
                        </a:extLst>
                      </wps:cNvPr>
                      <wps:cNvSpPr/>
                      <wps:spPr>
                        <a:xfrm>
                          <a:off x="3836154" y="1369350"/>
                          <a:ext cx="315778" cy="450665"/>
                        </a:xfrm>
                        <a:custGeom>
                          <a:avLst/>
                          <a:gdLst>
                            <a:gd name="connsiteX0" fmla="*/ 243391 w 315778"/>
                            <a:gd name="connsiteY0" fmla="*/ 139237 h 450665"/>
                            <a:gd name="connsiteX1" fmla="*/ 166646 w 315778"/>
                            <a:gd name="connsiteY1" fmla="*/ 118407 h 450665"/>
                            <a:gd name="connsiteX2" fmla="*/ 106346 w 315778"/>
                            <a:gd name="connsiteY2" fmla="*/ 132659 h 450665"/>
                            <a:gd name="connsiteX3" fmla="*/ 64137 w 315778"/>
                            <a:gd name="connsiteY3" fmla="*/ 170484 h 450665"/>
                            <a:gd name="connsiteX4" fmla="*/ 54818 w 315778"/>
                            <a:gd name="connsiteY4" fmla="*/ 185833 h 450665"/>
                            <a:gd name="connsiteX5" fmla="*/ 54818 w 315778"/>
                            <a:gd name="connsiteY5" fmla="*/ 0 h 450665"/>
                            <a:gd name="connsiteX6" fmla="*/ 0 w 315778"/>
                            <a:gd name="connsiteY6" fmla="*/ 0 h 450665"/>
                            <a:gd name="connsiteX7" fmla="*/ 0 w 315778"/>
                            <a:gd name="connsiteY7" fmla="*/ 445121 h 450665"/>
                            <a:gd name="connsiteX8" fmla="*/ 54818 w 315778"/>
                            <a:gd name="connsiteY8" fmla="*/ 445121 h 450665"/>
                            <a:gd name="connsiteX9" fmla="*/ 54818 w 315778"/>
                            <a:gd name="connsiteY9" fmla="*/ 383725 h 450665"/>
                            <a:gd name="connsiteX10" fmla="*/ 63589 w 315778"/>
                            <a:gd name="connsiteY10" fmla="*/ 398526 h 450665"/>
                            <a:gd name="connsiteX11" fmla="*/ 106346 w 315778"/>
                            <a:gd name="connsiteY11" fmla="*/ 436350 h 450665"/>
                            <a:gd name="connsiteX12" fmla="*/ 166646 w 315778"/>
                            <a:gd name="connsiteY12" fmla="*/ 450603 h 450665"/>
                            <a:gd name="connsiteX13" fmla="*/ 225850 w 315778"/>
                            <a:gd name="connsiteY13" fmla="*/ 438543 h 450665"/>
                            <a:gd name="connsiteX14" fmla="*/ 272993 w 315778"/>
                            <a:gd name="connsiteY14" fmla="*/ 404556 h 450665"/>
                            <a:gd name="connsiteX15" fmla="*/ 304787 w 315778"/>
                            <a:gd name="connsiteY15" fmla="*/ 351383 h 450665"/>
                            <a:gd name="connsiteX16" fmla="*/ 315751 w 315778"/>
                            <a:gd name="connsiteY16" fmla="*/ 283957 h 450665"/>
                            <a:gd name="connsiteX17" fmla="*/ 296565 w 315778"/>
                            <a:gd name="connsiteY17" fmla="*/ 197893 h 450665"/>
                            <a:gd name="connsiteX18" fmla="*/ 243391 w 315778"/>
                            <a:gd name="connsiteY18" fmla="*/ 139237 h 450665"/>
                            <a:gd name="connsiteX19" fmla="*/ 253259 w 315778"/>
                            <a:gd name="connsiteY19" fmla="*/ 333293 h 450665"/>
                            <a:gd name="connsiteX20" fmla="*/ 231880 w 315778"/>
                            <a:gd name="connsiteY20" fmla="*/ 370569 h 450665"/>
                            <a:gd name="connsiteX21" fmla="*/ 198989 w 315778"/>
                            <a:gd name="connsiteY21" fmla="*/ 393044 h 450665"/>
                            <a:gd name="connsiteX22" fmla="*/ 157327 w 315778"/>
                            <a:gd name="connsiteY22" fmla="*/ 401267 h 450665"/>
                            <a:gd name="connsiteX23" fmla="*/ 82775 w 315778"/>
                            <a:gd name="connsiteY23" fmla="*/ 370569 h 450665"/>
                            <a:gd name="connsiteX24" fmla="*/ 53721 w 315778"/>
                            <a:gd name="connsiteY24" fmla="*/ 283957 h 450665"/>
                            <a:gd name="connsiteX25" fmla="*/ 61396 w 315778"/>
                            <a:gd name="connsiteY25" fmla="*/ 235717 h 450665"/>
                            <a:gd name="connsiteX26" fmla="*/ 82775 w 315778"/>
                            <a:gd name="connsiteY26" fmla="*/ 198441 h 450665"/>
                            <a:gd name="connsiteX27" fmla="*/ 115666 w 315778"/>
                            <a:gd name="connsiteY27" fmla="*/ 175417 h 450665"/>
                            <a:gd name="connsiteX28" fmla="*/ 157327 w 315778"/>
                            <a:gd name="connsiteY28" fmla="*/ 167743 h 450665"/>
                            <a:gd name="connsiteX29" fmla="*/ 231331 w 315778"/>
                            <a:gd name="connsiteY29" fmla="*/ 198441 h 450665"/>
                            <a:gd name="connsiteX30" fmla="*/ 260385 w 315778"/>
                            <a:gd name="connsiteY30" fmla="*/ 283957 h 450665"/>
                            <a:gd name="connsiteX31" fmla="*/ 253259 w 315778"/>
                            <a:gd name="connsiteY31" fmla="*/ 333293 h 450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315778" h="450665">
                              <a:moveTo>
                                <a:pt x="243391" y="139237"/>
                              </a:moveTo>
                              <a:cubicBezTo>
                                <a:pt x="220351" y="125040"/>
                                <a:pt x="193699" y="117804"/>
                                <a:pt x="166646" y="118407"/>
                              </a:cubicBezTo>
                              <a:cubicBezTo>
                                <a:pt x="145640" y="117721"/>
                                <a:pt x="124826" y="122639"/>
                                <a:pt x="106346" y="132659"/>
                              </a:cubicBezTo>
                              <a:cubicBezTo>
                                <a:pt x="89600" y="141918"/>
                                <a:pt x="75166" y="154849"/>
                                <a:pt x="64137" y="170484"/>
                              </a:cubicBezTo>
                              <a:cubicBezTo>
                                <a:pt x="60711" y="175401"/>
                                <a:pt x="57597" y="180526"/>
                                <a:pt x="54818" y="185833"/>
                              </a:cubicBezTo>
                              <a:lnTo>
                                <a:pt x="54818" y="0"/>
                              </a:lnTo>
                              <a:lnTo>
                                <a:pt x="0" y="0"/>
                              </a:lnTo>
                              <a:lnTo>
                                <a:pt x="0" y="445121"/>
                              </a:lnTo>
                              <a:lnTo>
                                <a:pt x="54818" y="445121"/>
                              </a:lnTo>
                              <a:lnTo>
                                <a:pt x="54818" y="383725"/>
                              </a:lnTo>
                              <a:lnTo>
                                <a:pt x="63589" y="398526"/>
                              </a:lnTo>
                              <a:cubicBezTo>
                                <a:pt x="74689" y="414303"/>
                                <a:pt x="89331" y="427261"/>
                                <a:pt x="106346" y="436350"/>
                              </a:cubicBezTo>
                              <a:cubicBezTo>
                                <a:pt x="124826" y="446371"/>
                                <a:pt x="145640" y="451288"/>
                                <a:pt x="166646" y="450603"/>
                              </a:cubicBezTo>
                              <a:cubicBezTo>
                                <a:pt x="187016" y="450893"/>
                                <a:pt x="207211" y="446782"/>
                                <a:pt x="225850" y="438543"/>
                              </a:cubicBezTo>
                              <a:cubicBezTo>
                                <a:pt x="243819" y="430731"/>
                                <a:pt x="259902" y="419137"/>
                                <a:pt x="272993" y="404556"/>
                              </a:cubicBezTo>
                              <a:cubicBezTo>
                                <a:pt x="287032" y="389130"/>
                                <a:pt x="297847" y="371051"/>
                                <a:pt x="304787" y="351383"/>
                              </a:cubicBezTo>
                              <a:cubicBezTo>
                                <a:pt x="312237" y="329691"/>
                                <a:pt x="315943" y="306892"/>
                                <a:pt x="315751" y="283957"/>
                              </a:cubicBezTo>
                              <a:cubicBezTo>
                                <a:pt x="316266" y="254152"/>
                                <a:pt x="309694" y="224655"/>
                                <a:pt x="296565" y="197893"/>
                              </a:cubicBezTo>
                              <a:cubicBezTo>
                                <a:pt x="284614" y="173795"/>
                                <a:pt x="266207" y="153490"/>
                                <a:pt x="243391" y="139237"/>
                              </a:cubicBezTo>
                              <a:close/>
                              <a:moveTo>
                                <a:pt x="253259" y="333293"/>
                              </a:moveTo>
                              <a:cubicBezTo>
                                <a:pt x="248939" y="347129"/>
                                <a:pt x="241643" y="359852"/>
                                <a:pt x="231880" y="370569"/>
                              </a:cubicBezTo>
                              <a:cubicBezTo>
                                <a:pt x="222725" y="380414"/>
                                <a:pt x="211487" y="388089"/>
                                <a:pt x="198989" y="393044"/>
                              </a:cubicBezTo>
                              <a:cubicBezTo>
                                <a:pt x="185794" y="398559"/>
                                <a:pt x="171624" y="401355"/>
                                <a:pt x="157327" y="401267"/>
                              </a:cubicBezTo>
                              <a:cubicBezTo>
                                <a:pt x="129228" y="402188"/>
                                <a:pt x="102082" y="391010"/>
                                <a:pt x="82775" y="370569"/>
                              </a:cubicBezTo>
                              <a:cubicBezTo>
                                <a:pt x="63589" y="349738"/>
                                <a:pt x="53721" y="321233"/>
                                <a:pt x="53721" y="283957"/>
                              </a:cubicBezTo>
                              <a:cubicBezTo>
                                <a:pt x="53551" y="267560"/>
                                <a:pt x="56144" y="251252"/>
                                <a:pt x="61396" y="235717"/>
                              </a:cubicBezTo>
                              <a:cubicBezTo>
                                <a:pt x="65968" y="221990"/>
                                <a:pt x="73237" y="209316"/>
                                <a:pt x="82775" y="198441"/>
                              </a:cubicBezTo>
                              <a:cubicBezTo>
                                <a:pt x="91754" y="188266"/>
                                <a:pt x="103030" y="180373"/>
                                <a:pt x="115666" y="175417"/>
                              </a:cubicBezTo>
                              <a:cubicBezTo>
                                <a:pt x="128942" y="170253"/>
                                <a:pt x="143080" y="167650"/>
                                <a:pt x="157327" y="167743"/>
                              </a:cubicBezTo>
                              <a:cubicBezTo>
                                <a:pt x="185252" y="166909"/>
                                <a:pt x="212194" y="178087"/>
                                <a:pt x="231331" y="198441"/>
                              </a:cubicBezTo>
                              <a:cubicBezTo>
                                <a:pt x="250518" y="219271"/>
                                <a:pt x="260385" y="247777"/>
                                <a:pt x="260385" y="283957"/>
                              </a:cubicBezTo>
                              <a:cubicBezTo>
                                <a:pt x="260763" y="300682"/>
                                <a:pt x="258357" y="317357"/>
                                <a:pt x="253259" y="3332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23260871" name="Forma libre: forma 22">
                        <a:extLst>
                          <a:ext uri="{FF2B5EF4-FFF2-40B4-BE49-F238E27FC236}">
                            <a16:creationId xmlns:a16="http://schemas.microsoft.com/office/drawing/2014/main" id="{439F055C-4810-A3C1-87E6-3E7341FF0300}"/>
                          </a:ext>
                        </a:extLst>
                      </wps:cNvPr>
                      <wps:cNvSpPr/>
                      <wps:spPr>
                        <a:xfrm>
                          <a:off x="4200091" y="1493239"/>
                          <a:ext cx="273114" cy="326729"/>
                        </a:xfrm>
                        <a:custGeom>
                          <a:avLst/>
                          <a:gdLst>
                            <a:gd name="connsiteX0" fmla="*/ 218229 w 273114"/>
                            <a:gd name="connsiteY0" fmla="*/ 186929 h 326729"/>
                            <a:gd name="connsiteX1" fmla="*/ 195754 w 273114"/>
                            <a:gd name="connsiteY1" fmla="*/ 254903 h 326729"/>
                            <a:gd name="connsiteX2" fmla="*/ 77895 w 273114"/>
                            <a:gd name="connsiteY2" fmla="*/ 254903 h 326729"/>
                            <a:gd name="connsiteX3" fmla="*/ 54872 w 273114"/>
                            <a:gd name="connsiteY3" fmla="*/ 186929 h 326729"/>
                            <a:gd name="connsiteX4" fmla="*/ 54872 w 273114"/>
                            <a:gd name="connsiteY4" fmla="*/ 0 h 326729"/>
                            <a:gd name="connsiteX5" fmla="*/ 54 w 273114"/>
                            <a:gd name="connsiteY5" fmla="*/ 0 h 326729"/>
                            <a:gd name="connsiteX6" fmla="*/ 54 w 273114"/>
                            <a:gd name="connsiteY6" fmla="*/ 191314 h 326729"/>
                            <a:gd name="connsiteX7" fmla="*/ 17596 w 273114"/>
                            <a:gd name="connsiteY7" fmla="*/ 265318 h 326729"/>
                            <a:gd name="connsiteX8" fmla="*/ 66932 w 273114"/>
                            <a:gd name="connsiteY8" fmla="*/ 311365 h 326729"/>
                            <a:gd name="connsiteX9" fmla="*/ 206717 w 273114"/>
                            <a:gd name="connsiteY9" fmla="*/ 311365 h 326729"/>
                            <a:gd name="connsiteX10" fmla="*/ 254957 w 273114"/>
                            <a:gd name="connsiteY10" fmla="*/ 265318 h 326729"/>
                            <a:gd name="connsiteX11" fmla="*/ 273047 w 273114"/>
                            <a:gd name="connsiteY11" fmla="*/ 191314 h 326729"/>
                            <a:gd name="connsiteX12" fmla="*/ 273047 w 273114"/>
                            <a:gd name="connsiteY12" fmla="*/ 0 h 326729"/>
                            <a:gd name="connsiteX13" fmla="*/ 218229 w 273114"/>
                            <a:gd name="connsiteY13" fmla="*/ 0 h 326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73114" h="326729">
                              <a:moveTo>
                                <a:pt x="218229" y="186929"/>
                              </a:moveTo>
                              <a:cubicBezTo>
                                <a:pt x="218229" y="217079"/>
                                <a:pt x="210555" y="239554"/>
                                <a:pt x="195754" y="254903"/>
                              </a:cubicBezTo>
                              <a:cubicBezTo>
                                <a:pt x="162222" y="284976"/>
                                <a:pt x="111428" y="284976"/>
                                <a:pt x="77895" y="254903"/>
                              </a:cubicBezTo>
                              <a:cubicBezTo>
                                <a:pt x="62546" y="239554"/>
                                <a:pt x="54872" y="217079"/>
                                <a:pt x="54872" y="186929"/>
                              </a:cubicBezTo>
                              <a:lnTo>
                                <a:pt x="54872" y="0"/>
                              </a:lnTo>
                              <a:lnTo>
                                <a:pt x="54" y="0"/>
                              </a:lnTo>
                              <a:lnTo>
                                <a:pt x="54" y="191314"/>
                              </a:lnTo>
                              <a:cubicBezTo>
                                <a:pt x="-642" y="217090"/>
                                <a:pt x="5404" y="242602"/>
                                <a:pt x="17596" y="265318"/>
                              </a:cubicBezTo>
                              <a:cubicBezTo>
                                <a:pt x="29173" y="285168"/>
                                <a:pt x="46331" y="301180"/>
                                <a:pt x="66932" y="311365"/>
                              </a:cubicBezTo>
                              <a:cubicBezTo>
                                <a:pt x="111274" y="331851"/>
                                <a:pt x="162375" y="331851"/>
                                <a:pt x="206717" y="311365"/>
                              </a:cubicBezTo>
                              <a:cubicBezTo>
                                <a:pt x="227005" y="301142"/>
                                <a:pt x="243802" y="285113"/>
                                <a:pt x="254957" y="265318"/>
                              </a:cubicBezTo>
                              <a:cubicBezTo>
                                <a:pt x="267593" y="242750"/>
                                <a:pt x="273842" y="217166"/>
                                <a:pt x="273047" y="191314"/>
                              </a:cubicBezTo>
                              <a:lnTo>
                                <a:pt x="273047" y="0"/>
                              </a:lnTo>
                              <a:lnTo>
                                <a:pt x="218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42404072" name="Forma libre: forma 23">
                        <a:extLst>
                          <a:ext uri="{FF2B5EF4-FFF2-40B4-BE49-F238E27FC236}">
                            <a16:creationId xmlns:a16="http://schemas.microsoft.com/office/drawing/2014/main" id="{42872B50-62C1-862A-1E11-17734495DCDD}"/>
                          </a:ext>
                        </a:extLst>
                      </wps:cNvPr>
                      <wps:cNvSpPr/>
                      <wps:spPr>
                        <a:xfrm>
                          <a:off x="4520782" y="1487742"/>
                          <a:ext cx="302641" cy="332246"/>
                        </a:xfrm>
                        <a:custGeom>
                          <a:avLst/>
                          <a:gdLst>
                            <a:gd name="connsiteX0" fmla="*/ 85563 w 302641"/>
                            <a:gd name="connsiteY0" fmla="*/ 78953 h 332246"/>
                            <a:gd name="connsiteX1" fmla="*/ 117905 w 302641"/>
                            <a:gd name="connsiteY1" fmla="*/ 56478 h 332246"/>
                            <a:gd name="connsiteX2" fmla="*/ 156826 w 302641"/>
                            <a:gd name="connsiteY2" fmla="*/ 48803 h 332246"/>
                            <a:gd name="connsiteX3" fmla="*/ 216029 w 302641"/>
                            <a:gd name="connsiteY3" fmla="*/ 64152 h 332246"/>
                            <a:gd name="connsiteX4" fmla="*/ 256046 w 302641"/>
                            <a:gd name="connsiteY4" fmla="*/ 117874 h 332246"/>
                            <a:gd name="connsiteX5" fmla="*/ 302641 w 302641"/>
                            <a:gd name="connsiteY5" fmla="*/ 95399 h 332246"/>
                            <a:gd name="connsiteX6" fmla="*/ 214933 w 302641"/>
                            <a:gd name="connsiteY6" fmla="*/ 8786 h 332246"/>
                            <a:gd name="connsiteX7" fmla="*/ 156826 w 302641"/>
                            <a:gd name="connsiteY7" fmla="*/ 15 h 332246"/>
                            <a:gd name="connsiteX8" fmla="*/ 95430 w 302641"/>
                            <a:gd name="connsiteY8" fmla="*/ 12075 h 332246"/>
                            <a:gd name="connsiteX9" fmla="*/ 44997 w 302641"/>
                            <a:gd name="connsiteY9" fmla="*/ 46062 h 332246"/>
                            <a:gd name="connsiteX10" fmla="*/ 11559 w 302641"/>
                            <a:gd name="connsiteY10" fmla="*/ 98688 h 332246"/>
                            <a:gd name="connsiteX11" fmla="*/ 47 w 302641"/>
                            <a:gd name="connsiteY11" fmla="*/ 165565 h 332246"/>
                            <a:gd name="connsiteX12" fmla="*/ 20329 w 302641"/>
                            <a:gd name="connsiteY12" fmla="*/ 252726 h 332246"/>
                            <a:gd name="connsiteX13" fmla="*/ 76792 w 302641"/>
                            <a:gd name="connsiteY13" fmla="*/ 311381 h 332246"/>
                            <a:gd name="connsiteX14" fmla="*/ 156826 w 302641"/>
                            <a:gd name="connsiteY14" fmla="*/ 332212 h 332246"/>
                            <a:gd name="connsiteX15" fmla="*/ 214933 w 302641"/>
                            <a:gd name="connsiteY15" fmla="*/ 323441 h 332246"/>
                            <a:gd name="connsiteX16" fmla="*/ 265913 w 302641"/>
                            <a:gd name="connsiteY16" fmla="*/ 293291 h 332246"/>
                            <a:gd name="connsiteX17" fmla="*/ 302641 w 302641"/>
                            <a:gd name="connsiteY17" fmla="*/ 236829 h 332246"/>
                            <a:gd name="connsiteX18" fmla="*/ 256046 w 302641"/>
                            <a:gd name="connsiteY18" fmla="*/ 214353 h 332246"/>
                            <a:gd name="connsiteX19" fmla="*/ 216029 w 302641"/>
                            <a:gd name="connsiteY19" fmla="*/ 266978 h 332246"/>
                            <a:gd name="connsiteX20" fmla="*/ 156826 w 302641"/>
                            <a:gd name="connsiteY20" fmla="*/ 282876 h 332246"/>
                            <a:gd name="connsiteX21" fmla="*/ 106942 w 302641"/>
                            <a:gd name="connsiteY21" fmla="*/ 269719 h 332246"/>
                            <a:gd name="connsiteX22" fmla="*/ 69665 w 302641"/>
                            <a:gd name="connsiteY22" fmla="*/ 230251 h 332246"/>
                            <a:gd name="connsiteX23" fmla="*/ 55961 w 302641"/>
                            <a:gd name="connsiteY23" fmla="*/ 165565 h 332246"/>
                            <a:gd name="connsiteX24" fmla="*/ 63636 w 302641"/>
                            <a:gd name="connsiteY24" fmla="*/ 115681 h 332246"/>
                            <a:gd name="connsiteX25" fmla="*/ 85563 w 302641"/>
                            <a:gd name="connsiteY25" fmla="*/ 78953 h 3322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02641" h="332246">
                              <a:moveTo>
                                <a:pt x="85563" y="78953"/>
                              </a:moveTo>
                              <a:cubicBezTo>
                                <a:pt x="94619" y="69245"/>
                                <a:pt x="105648" y="61581"/>
                                <a:pt x="117905" y="56478"/>
                              </a:cubicBezTo>
                              <a:cubicBezTo>
                                <a:pt x="130272" y="51462"/>
                                <a:pt x="143483" y="48858"/>
                                <a:pt x="156826" y="48803"/>
                              </a:cubicBezTo>
                              <a:cubicBezTo>
                                <a:pt x="177591" y="48403"/>
                                <a:pt x="198071" y="53715"/>
                                <a:pt x="216029" y="64152"/>
                              </a:cubicBezTo>
                              <a:cubicBezTo>
                                <a:pt x="233023" y="74568"/>
                                <a:pt x="246179" y="92658"/>
                                <a:pt x="256046" y="117874"/>
                              </a:cubicBezTo>
                              <a:lnTo>
                                <a:pt x="302641" y="95399"/>
                              </a:lnTo>
                              <a:cubicBezTo>
                                <a:pt x="289003" y="54121"/>
                                <a:pt x="256375" y="21904"/>
                                <a:pt x="214933" y="8786"/>
                              </a:cubicBezTo>
                              <a:cubicBezTo>
                                <a:pt x="196147" y="2806"/>
                                <a:pt x="176539" y="-154"/>
                                <a:pt x="156826" y="15"/>
                              </a:cubicBezTo>
                              <a:cubicBezTo>
                                <a:pt x="135743" y="-286"/>
                                <a:pt x="114830" y="3820"/>
                                <a:pt x="95430" y="12075"/>
                              </a:cubicBezTo>
                              <a:cubicBezTo>
                                <a:pt x="76386" y="19673"/>
                                <a:pt x="59190" y="31262"/>
                                <a:pt x="44997" y="46062"/>
                              </a:cubicBezTo>
                              <a:cubicBezTo>
                                <a:pt x="30378" y="61143"/>
                                <a:pt x="19003" y="79052"/>
                                <a:pt x="11559" y="98688"/>
                              </a:cubicBezTo>
                              <a:cubicBezTo>
                                <a:pt x="3698" y="120100"/>
                                <a:pt x="-205" y="142761"/>
                                <a:pt x="47" y="165565"/>
                              </a:cubicBezTo>
                              <a:cubicBezTo>
                                <a:pt x="-644" y="195863"/>
                                <a:pt x="6329" y="225849"/>
                                <a:pt x="20329" y="252726"/>
                              </a:cubicBezTo>
                              <a:cubicBezTo>
                                <a:pt x="33343" y="277136"/>
                                <a:pt x="52897" y="297446"/>
                                <a:pt x="76792" y="311381"/>
                              </a:cubicBezTo>
                              <a:cubicBezTo>
                                <a:pt x="101027" y="325595"/>
                                <a:pt x="128737" y="332809"/>
                                <a:pt x="156826" y="332212"/>
                              </a:cubicBezTo>
                              <a:cubicBezTo>
                                <a:pt x="176539" y="332382"/>
                                <a:pt x="196152" y="329422"/>
                                <a:pt x="214933" y="323441"/>
                              </a:cubicBezTo>
                              <a:cubicBezTo>
                                <a:pt x="233944" y="317274"/>
                                <a:pt x="251354" y="306979"/>
                                <a:pt x="265913" y="293291"/>
                              </a:cubicBezTo>
                              <a:cubicBezTo>
                                <a:pt x="282200" y="277432"/>
                                <a:pt x="294748" y="258147"/>
                                <a:pt x="302641" y="236829"/>
                              </a:cubicBezTo>
                              <a:lnTo>
                                <a:pt x="256046" y="214353"/>
                              </a:lnTo>
                              <a:cubicBezTo>
                                <a:pt x="246179" y="239021"/>
                                <a:pt x="233023" y="256563"/>
                                <a:pt x="216029" y="266978"/>
                              </a:cubicBezTo>
                              <a:cubicBezTo>
                                <a:pt x="198115" y="277580"/>
                                <a:pt x="177640" y="283078"/>
                                <a:pt x="156826" y="282876"/>
                              </a:cubicBezTo>
                              <a:cubicBezTo>
                                <a:pt x="139317" y="283073"/>
                                <a:pt x="122077" y="278529"/>
                                <a:pt x="106942" y="269719"/>
                              </a:cubicBezTo>
                              <a:cubicBezTo>
                                <a:pt x="91231" y="260110"/>
                                <a:pt x="78360" y="246488"/>
                                <a:pt x="69665" y="230251"/>
                              </a:cubicBezTo>
                              <a:cubicBezTo>
                                <a:pt x="59842" y="210143"/>
                                <a:pt x="55139" y="187926"/>
                                <a:pt x="55961" y="165565"/>
                              </a:cubicBezTo>
                              <a:cubicBezTo>
                                <a:pt x="55797" y="148632"/>
                                <a:pt x="58389" y="131781"/>
                                <a:pt x="63636" y="115681"/>
                              </a:cubicBezTo>
                              <a:cubicBezTo>
                                <a:pt x="68487" y="102130"/>
                                <a:pt x="75937" y="89654"/>
                                <a:pt x="85563" y="7895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22326038" name="Forma libre: forma 24">
                        <a:extLst>
                          <a:ext uri="{FF2B5EF4-FFF2-40B4-BE49-F238E27FC236}">
                            <a16:creationId xmlns:a16="http://schemas.microsoft.com/office/drawing/2014/main" id="{A5E1B723-872D-22AA-E2CA-5343C6713F36}"/>
                          </a:ext>
                        </a:extLst>
                      </wps:cNvPr>
                      <wps:cNvSpPr/>
                      <wps:spPr>
                        <a:xfrm>
                          <a:off x="4852475" y="1487714"/>
                          <a:ext cx="323474" cy="333357"/>
                        </a:xfrm>
                        <a:custGeom>
                          <a:avLst/>
                          <a:gdLst>
                            <a:gd name="connsiteX0" fmla="*/ 302049 w 323474"/>
                            <a:gd name="connsiteY0" fmla="*/ 78981 h 333357"/>
                            <a:gd name="connsiteX1" fmla="*/ 244490 w 323474"/>
                            <a:gd name="connsiteY1" fmla="*/ 20874 h 333357"/>
                            <a:gd name="connsiteX2" fmla="*/ 161715 w 323474"/>
                            <a:gd name="connsiteY2" fmla="*/ 43 h 333357"/>
                            <a:gd name="connsiteX3" fmla="*/ 97578 w 323474"/>
                            <a:gd name="connsiteY3" fmla="*/ 11555 h 333357"/>
                            <a:gd name="connsiteX4" fmla="*/ 46049 w 323474"/>
                            <a:gd name="connsiteY4" fmla="*/ 45542 h 333357"/>
                            <a:gd name="connsiteX5" fmla="*/ 12062 w 323474"/>
                            <a:gd name="connsiteY5" fmla="*/ 98716 h 333357"/>
                            <a:gd name="connsiteX6" fmla="*/ 20833 w 323474"/>
                            <a:gd name="connsiteY6" fmla="*/ 253302 h 333357"/>
                            <a:gd name="connsiteX7" fmla="*/ 78392 w 323474"/>
                            <a:gd name="connsiteY7" fmla="*/ 311957 h 333357"/>
                            <a:gd name="connsiteX8" fmla="*/ 161715 w 323474"/>
                            <a:gd name="connsiteY8" fmla="*/ 333336 h 333357"/>
                            <a:gd name="connsiteX9" fmla="*/ 226400 w 323474"/>
                            <a:gd name="connsiteY9" fmla="*/ 321276 h 333357"/>
                            <a:gd name="connsiteX10" fmla="*/ 277381 w 323474"/>
                            <a:gd name="connsiteY10" fmla="*/ 286741 h 333357"/>
                            <a:gd name="connsiteX11" fmla="*/ 310820 w 323474"/>
                            <a:gd name="connsiteY11" fmla="*/ 234116 h 333357"/>
                            <a:gd name="connsiteX12" fmla="*/ 323428 w 323474"/>
                            <a:gd name="connsiteY12" fmla="*/ 165593 h 333357"/>
                            <a:gd name="connsiteX13" fmla="*/ 302049 w 323474"/>
                            <a:gd name="connsiteY13" fmla="*/ 78981 h 333357"/>
                            <a:gd name="connsiteX14" fmla="*/ 259839 w 323474"/>
                            <a:gd name="connsiteY14" fmla="*/ 214929 h 333357"/>
                            <a:gd name="connsiteX15" fmla="*/ 237364 w 323474"/>
                            <a:gd name="connsiteY15" fmla="*/ 252206 h 333357"/>
                            <a:gd name="connsiteX16" fmla="*/ 203925 w 323474"/>
                            <a:gd name="connsiteY16" fmla="*/ 275777 h 333357"/>
                            <a:gd name="connsiteX17" fmla="*/ 161715 w 323474"/>
                            <a:gd name="connsiteY17" fmla="*/ 283452 h 333357"/>
                            <a:gd name="connsiteX18" fmla="*/ 107446 w 323474"/>
                            <a:gd name="connsiteY18" fmla="*/ 269747 h 333357"/>
                            <a:gd name="connsiteX19" fmla="*/ 69621 w 323474"/>
                            <a:gd name="connsiteY19" fmla="*/ 229182 h 333357"/>
                            <a:gd name="connsiteX20" fmla="*/ 55917 w 323474"/>
                            <a:gd name="connsiteY20" fmla="*/ 165593 h 333357"/>
                            <a:gd name="connsiteX21" fmla="*/ 64139 w 323474"/>
                            <a:gd name="connsiteY21" fmla="*/ 116805 h 333357"/>
                            <a:gd name="connsiteX22" fmla="*/ 86066 w 323474"/>
                            <a:gd name="connsiteY22" fmla="*/ 80078 h 333357"/>
                            <a:gd name="connsiteX23" fmla="*/ 120054 w 323474"/>
                            <a:gd name="connsiteY23" fmla="*/ 57054 h 333357"/>
                            <a:gd name="connsiteX24" fmla="*/ 161715 w 323474"/>
                            <a:gd name="connsiteY24" fmla="*/ 49379 h 333357"/>
                            <a:gd name="connsiteX25" fmla="*/ 215985 w 323474"/>
                            <a:gd name="connsiteY25" fmla="*/ 63632 h 333357"/>
                            <a:gd name="connsiteX26" fmla="*/ 253809 w 323474"/>
                            <a:gd name="connsiteY26" fmla="*/ 103649 h 333357"/>
                            <a:gd name="connsiteX27" fmla="*/ 268062 w 323474"/>
                            <a:gd name="connsiteY27" fmla="*/ 165593 h 333357"/>
                            <a:gd name="connsiteX28" fmla="*/ 259839 w 323474"/>
                            <a:gd name="connsiteY28" fmla="*/ 214929 h 333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23474" h="333357">
                              <a:moveTo>
                                <a:pt x="302049" y="78981"/>
                              </a:moveTo>
                              <a:cubicBezTo>
                                <a:pt x="288728" y="54554"/>
                                <a:pt x="268775" y="34403"/>
                                <a:pt x="244490" y="20874"/>
                              </a:cubicBezTo>
                              <a:cubicBezTo>
                                <a:pt x="219274" y="6567"/>
                                <a:pt x="190659" y="-631"/>
                                <a:pt x="161715" y="43"/>
                              </a:cubicBezTo>
                              <a:cubicBezTo>
                                <a:pt x="139805" y="-160"/>
                                <a:pt x="118053" y="3744"/>
                                <a:pt x="97578" y="11555"/>
                              </a:cubicBezTo>
                              <a:cubicBezTo>
                                <a:pt x="78206" y="19136"/>
                                <a:pt x="60648" y="30720"/>
                                <a:pt x="46049" y="45542"/>
                              </a:cubicBezTo>
                              <a:cubicBezTo>
                                <a:pt x="31260" y="60798"/>
                                <a:pt x="19698" y="78882"/>
                                <a:pt x="12062" y="98716"/>
                              </a:cubicBezTo>
                              <a:cubicBezTo>
                                <a:pt x="-6658" y="149219"/>
                                <a:pt x="-3478" y="205238"/>
                                <a:pt x="20833" y="253302"/>
                              </a:cubicBezTo>
                              <a:cubicBezTo>
                                <a:pt x="34263" y="277773"/>
                                <a:pt x="54179" y="298066"/>
                                <a:pt x="78392" y="311957"/>
                              </a:cubicBezTo>
                              <a:cubicBezTo>
                                <a:pt x="103745" y="326424"/>
                                <a:pt x="132525" y="333807"/>
                                <a:pt x="161715" y="333336"/>
                              </a:cubicBezTo>
                              <a:cubicBezTo>
                                <a:pt x="183862" y="333353"/>
                                <a:pt x="205789" y="329263"/>
                                <a:pt x="226400" y="321276"/>
                              </a:cubicBezTo>
                              <a:cubicBezTo>
                                <a:pt x="245587" y="313421"/>
                                <a:pt x="262964" y="301662"/>
                                <a:pt x="277381" y="286741"/>
                              </a:cubicBezTo>
                              <a:cubicBezTo>
                                <a:pt x="292017" y="271660"/>
                                <a:pt x="303365" y="253751"/>
                                <a:pt x="310820" y="234116"/>
                              </a:cubicBezTo>
                              <a:cubicBezTo>
                                <a:pt x="319371" y="212287"/>
                                <a:pt x="323647" y="189028"/>
                                <a:pt x="323428" y="165593"/>
                              </a:cubicBezTo>
                              <a:cubicBezTo>
                                <a:pt x="324140" y="135339"/>
                                <a:pt x="316740" y="105442"/>
                                <a:pt x="302049" y="78981"/>
                              </a:cubicBezTo>
                              <a:close/>
                              <a:moveTo>
                                <a:pt x="259839" y="214929"/>
                              </a:moveTo>
                              <a:cubicBezTo>
                                <a:pt x="255125" y="228837"/>
                                <a:pt x="247450" y="241555"/>
                                <a:pt x="237364" y="252206"/>
                              </a:cubicBezTo>
                              <a:cubicBezTo>
                                <a:pt x="228154" y="262511"/>
                                <a:pt x="216752" y="270575"/>
                                <a:pt x="203925" y="275777"/>
                              </a:cubicBezTo>
                              <a:cubicBezTo>
                                <a:pt x="190440" y="280897"/>
                                <a:pt x="176132" y="283496"/>
                                <a:pt x="161715" y="283452"/>
                              </a:cubicBezTo>
                              <a:cubicBezTo>
                                <a:pt x="142726" y="283814"/>
                                <a:pt x="123990" y="279077"/>
                                <a:pt x="107446" y="269747"/>
                              </a:cubicBezTo>
                              <a:cubicBezTo>
                                <a:pt x="91274" y="260050"/>
                                <a:pt x="78167" y="245989"/>
                                <a:pt x="69621" y="229182"/>
                              </a:cubicBezTo>
                              <a:cubicBezTo>
                                <a:pt x="59913" y="209431"/>
                                <a:pt x="55204" y="187592"/>
                                <a:pt x="55917" y="165593"/>
                              </a:cubicBezTo>
                              <a:cubicBezTo>
                                <a:pt x="55648" y="148967"/>
                                <a:pt x="58438" y="132429"/>
                                <a:pt x="64139" y="116805"/>
                              </a:cubicBezTo>
                              <a:cubicBezTo>
                                <a:pt x="68782" y="103156"/>
                                <a:pt x="76254" y="90641"/>
                                <a:pt x="86066" y="80078"/>
                              </a:cubicBezTo>
                              <a:cubicBezTo>
                                <a:pt x="95457" y="69870"/>
                                <a:pt x="107089" y="61988"/>
                                <a:pt x="120054" y="57054"/>
                              </a:cubicBezTo>
                              <a:cubicBezTo>
                                <a:pt x="133347" y="51939"/>
                                <a:pt x="147474" y="49336"/>
                                <a:pt x="161715" y="49379"/>
                              </a:cubicBezTo>
                              <a:cubicBezTo>
                                <a:pt x="180737" y="49133"/>
                                <a:pt x="199540" y="54055"/>
                                <a:pt x="215985" y="63632"/>
                              </a:cubicBezTo>
                              <a:cubicBezTo>
                                <a:pt x="232156" y="73110"/>
                                <a:pt x="245258" y="86990"/>
                                <a:pt x="253809" y="103649"/>
                              </a:cubicBezTo>
                              <a:cubicBezTo>
                                <a:pt x="263731" y="122764"/>
                                <a:pt x="268610" y="144072"/>
                                <a:pt x="268062" y="165593"/>
                              </a:cubicBezTo>
                              <a:cubicBezTo>
                                <a:pt x="268391" y="182406"/>
                                <a:pt x="265595" y="199125"/>
                                <a:pt x="259839" y="2149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65794577" name="Forma libre: forma 25">
                        <a:extLst>
                          <a:ext uri="{FF2B5EF4-FFF2-40B4-BE49-F238E27FC236}">
                            <a16:creationId xmlns:a16="http://schemas.microsoft.com/office/drawing/2014/main" id="{7D430716-587D-1473-2BDF-6F386CA9C18A}"/>
                          </a:ext>
                        </a:extLst>
                      </wps:cNvPr>
                      <wps:cNvSpPr/>
                      <wps:spPr>
                        <a:xfrm>
                          <a:off x="1762942" y="321233"/>
                          <a:ext cx="606833" cy="727433"/>
                        </a:xfrm>
                        <a:custGeom>
                          <a:avLst/>
                          <a:gdLst>
                            <a:gd name="connsiteX0" fmla="*/ 499939 w 606833"/>
                            <a:gd name="connsiteY0" fmla="*/ 453344 h 727433"/>
                            <a:gd name="connsiteX1" fmla="*/ 499939 w 606833"/>
                            <a:gd name="connsiteY1" fmla="*/ 546534 h 727433"/>
                            <a:gd name="connsiteX2" fmla="*/ 444573 w 606833"/>
                            <a:gd name="connsiteY2" fmla="*/ 470885 h 727433"/>
                            <a:gd name="connsiteX3" fmla="*/ 96479 w 606833"/>
                            <a:gd name="connsiteY3" fmla="*/ 0 h 727433"/>
                            <a:gd name="connsiteX4" fmla="*/ 0 w 606833"/>
                            <a:gd name="connsiteY4" fmla="*/ 0 h 727433"/>
                            <a:gd name="connsiteX5" fmla="*/ 0 w 606833"/>
                            <a:gd name="connsiteY5" fmla="*/ 727433 h 727433"/>
                            <a:gd name="connsiteX6" fmla="*/ 106895 w 606833"/>
                            <a:gd name="connsiteY6" fmla="*/ 727433 h 727433"/>
                            <a:gd name="connsiteX7" fmla="*/ 106895 w 606833"/>
                            <a:gd name="connsiteY7" fmla="*/ 180899 h 727433"/>
                            <a:gd name="connsiteX8" fmla="*/ 162261 w 606833"/>
                            <a:gd name="connsiteY8" fmla="*/ 256548 h 727433"/>
                            <a:gd name="connsiteX9" fmla="*/ 510354 w 606833"/>
                            <a:gd name="connsiteY9" fmla="*/ 727433 h 727433"/>
                            <a:gd name="connsiteX10" fmla="*/ 606834 w 606833"/>
                            <a:gd name="connsiteY10" fmla="*/ 727433 h 727433"/>
                            <a:gd name="connsiteX11" fmla="*/ 606834 w 606833"/>
                            <a:gd name="connsiteY11" fmla="*/ 0 h 727433"/>
                            <a:gd name="connsiteX12" fmla="*/ 499939 w 606833"/>
                            <a:gd name="connsiteY12" fmla="*/ 0 h 7274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06833" h="727433">
                              <a:moveTo>
                                <a:pt x="499939" y="453344"/>
                              </a:moveTo>
                              <a:lnTo>
                                <a:pt x="499939" y="546534"/>
                              </a:lnTo>
                              <a:lnTo>
                                <a:pt x="444573" y="470885"/>
                              </a:lnTo>
                              <a:lnTo>
                                <a:pt x="96479" y="0"/>
                              </a:lnTo>
                              <a:lnTo>
                                <a:pt x="0" y="0"/>
                              </a:lnTo>
                              <a:lnTo>
                                <a:pt x="0" y="727433"/>
                              </a:lnTo>
                              <a:lnTo>
                                <a:pt x="106895" y="727433"/>
                              </a:lnTo>
                              <a:lnTo>
                                <a:pt x="106895" y="180899"/>
                              </a:lnTo>
                              <a:lnTo>
                                <a:pt x="162261" y="256548"/>
                              </a:lnTo>
                              <a:lnTo>
                                <a:pt x="510354" y="727433"/>
                              </a:lnTo>
                              <a:lnTo>
                                <a:pt x="606834" y="727433"/>
                              </a:lnTo>
                              <a:lnTo>
                                <a:pt x="606834" y="0"/>
                              </a:lnTo>
                              <a:lnTo>
                                <a:pt x="499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9683811" name="Forma libre: forma 26">
                        <a:extLst>
                          <a:ext uri="{FF2B5EF4-FFF2-40B4-BE49-F238E27FC236}">
                            <a16:creationId xmlns:a16="http://schemas.microsoft.com/office/drawing/2014/main" id="{154062CB-EE40-CC41-302D-A49CC46A563B}"/>
                          </a:ext>
                        </a:extLst>
                      </wps:cNvPr>
                      <wps:cNvSpPr/>
                      <wps:spPr>
                        <a:xfrm>
                          <a:off x="2441554" y="510325"/>
                          <a:ext cx="497231" cy="549882"/>
                        </a:xfrm>
                        <a:custGeom>
                          <a:avLst/>
                          <a:gdLst>
                            <a:gd name="connsiteX0" fmla="*/ 378825 w 497231"/>
                            <a:gd name="connsiteY0" fmla="*/ 34016 h 549882"/>
                            <a:gd name="connsiteX1" fmla="*/ 253292 w 497231"/>
                            <a:gd name="connsiteY1" fmla="*/ 29 h 549882"/>
                            <a:gd name="connsiteX2" fmla="*/ 150782 w 497231"/>
                            <a:gd name="connsiteY2" fmla="*/ 19215 h 549882"/>
                            <a:gd name="connsiteX3" fmla="*/ 70200 w 497231"/>
                            <a:gd name="connsiteY3" fmla="*/ 75130 h 549882"/>
                            <a:gd name="connsiteX4" fmla="*/ 18123 w 497231"/>
                            <a:gd name="connsiteY4" fmla="*/ 161742 h 549882"/>
                            <a:gd name="connsiteX5" fmla="*/ 33 w 497231"/>
                            <a:gd name="connsiteY5" fmla="*/ 274667 h 549882"/>
                            <a:gd name="connsiteX6" fmla="*/ 32924 w 497231"/>
                            <a:gd name="connsiteY6" fmla="*/ 418290 h 549882"/>
                            <a:gd name="connsiteX7" fmla="*/ 124470 w 497231"/>
                            <a:gd name="connsiteY7" fmla="*/ 514769 h 549882"/>
                            <a:gd name="connsiteX8" fmla="*/ 258226 w 497231"/>
                            <a:gd name="connsiteY8" fmla="*/ 549852 h 549882"/>
                            <a:gd name="connsiteX9" fmla="*/ 347030 w 497231"/>
                            <a:gd name="connsiteY9" fmla="*/ 536696 h 549882"/>
                            <a:gd name="connsiteX10" fmla="*/ 425968 w 497231"/>
                            <a:gd name="connsiteY10" fmla="*/ 493938 h 549882"/>
                            <a:gd name="connsiteX11" fmla="*/ 487912 w 497231"/>
                            <a:gd name="connsiteY11" fmla="*/ 417741 h 549882"/>
                            <a:gd name="connsiteX12" fmla="*/ 408975 w 497231"/>
                            <a:gd name="connsiteY12" fmla="*/ 368953 h 549882"/>
                            <a:gd name="connsiteX13" fmla="*/ 369506 w 497231"/>
                            <a:gd name="connsiteY13" fmla="*/ 421579 h 549882"/>
                            <a:gd name="connsiteX14" fmla="*/ 318525 w 497231"/>
                            <a:gd name="connsiteY14" fmla="*/ 450632 h 549882"/>
                            <a:gd name="connsiteX15" fmla="*/ 258226 w 497231"/>
                            <a:gd name="connsiteY15" fmla="*/ 459403 h 549882"/>
                            <a:gd name="connsiteX16" fmla="*/ 178191 w 497231"/>
                            <a:gd name="connsiteY16" fmla="*/ 438572 h 549882"/>
                            <a:gd name="connsiteX17" fmla="*/ 122825 w 497231"/>
                            <a:gd name="connsiteY17" fmla="*/ 376628 h 549882"/>
                            <a:gd name="connsiteX18" fmla="*/ 103639 w 497231"/>
                            <a:gd name="connsiteY18" fmla="*/ 298238 h 549882"/>
                            <a:gd name="connsiteX19" fmla="*/ 496135 w 497231"/>
                            <a:gd name="connsiteY19" fmla="*/ 298238 h 549882"/>
                            <a:gd name="connsiteX20" fmla="*/ 497231 w 497231"/>
                            <a:gd name="connsiteY20" fmla="*/ 283986 h 549882"/>
                            <a:gd name="connsiteX21" fmla="*/ 497231 w 497231"/>
                            <a:gd name="connsiteY21" fmla="*/ 270281 h 549882"/>
                            <a:gd name="connsiteX22" fmla="*/ 465437 w 497231"/>
                            <a:gd name="connsiteY22" fmla="*/ 128303 h 549882"/>
                            <a:gd name="connsiteX23" fmla="*/ 378825 w 497231"/>
                            <a:gd name="connsiteY23" fmla="*/ 34016 h 549882"/>
                            <a:gd name="connsiteX24" fmla="*/ 142560 w 497231"/>
                            <a:gd name="connsiteY24" fmla="*/ 134881 h 549882"/>
                            <a:gd name="connsiteX25" fmla="*/ 189703 w 497231"/>
                            <a:gd name="connsiteY25" fmla="*/ 98153 h 549882"/>
                            <a:gd name="connsiteX26" fmla="*/ 252195 w 497231"/>
                            <a:gd name="connsiteY26" fmla="*/ 86641 h 549882"/>
                            <a:gd name="connsiteX27" fmla="*/ 354705 w 497231"/>
                            <a:gd name="connsiteY27" fmla="*/ 132140 h 549882"/>
                            <a:gd name="connsiteX28" fmla="*/ 391433 w 497231"/>
                            <a:gd name="connsiteY28" fmla="*/ 222590 h 549882"/>
                            <a:gd name="connsiteX29" fmla="*/ 106380 w 497231"/>
                            <a:gd name="connsiteY29" fmla="*/ 222590 h 549882"/>
                            <a:gd name="connsiteX30" fmla="*/ 112958 w 497231"/>
                            <a:gd name="connsiteY30" fmla="*/ 194084 h 549882"/>
                            <a:gd name="connsiteX31" fmla="*/ 142560 w 497231"/>
                            <a:gd name="connsiteY31" fmla="*/ 134881 h 549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497231" h="549882">
                              <a:moveTo>
                                <a:pt x="378825" y="34016"/>
                              </a:moveTo>
                              <a:cubicBezTo>
                                <a:pt x="341006" y="11113"/>
                                <a:pt x="297497" y="-667"/>
                                <a:pt x="253292" y="29"/>
                              </a:cubicBezTo>
                              <a:cubicBezTo>
                                <a:pt x="218198" y="-333"/>
                                <a:pt x="183372" y="6185"/>
                                <a:pt x="150782" y="19215"/>
                              </a:cubicBezTo>
                              <a:cubicBezTo>
                                <a:pt x="120391" y="32163"/>
                                <a:pt x="92966" y="51191"/>
                                <a:pt x="70200" y="75130"/>
                              </a:cubicBezTo>
                              <a:cubicBezTo>
                                <a:pt x="47138" y="100165"/>
                                <a:pt x="29415" y="129635"/>
                                <a:pt x="18123" y="161742"/>
                              </a:cubicBezTo>
                              <a:cubicBezTo>
                                <a:pt x="5608" y="198053"/>
                                <a:pt x="-510" y="236261"/>
                                <a:pt x="33" y="274667"/>
                              </a:cubicBezTo>
                              <a:cubicBezTo>
                                <a:pt x="33" y="328936"/>
                                <a:pt x="10997" y="377176"/>
                                <a:pt x="32924" y="418290"/>
                              </a:cubicBezTo>
                              <a:cubicBezTo>
                                <a:pt x="54007" y="458241"/>
                                <a:pt x="85681" y="491619"/>
                                <a:pt x="124470" y="514769"/>
                              </a:cubicBezTo>
                              <a:cubicBezTo>
                                <a:pt x="165024" y="538434"/>
                                <a:pt x="211274" y="550565"/>
                                <a:pt x="258226" y="549852"/>
                              </a:cubicBezTo>
                              <a:cubicBezTo>
                                <a:pt x="288321" y="549940"/>
                                <a:pt x="318257" y="545505"/>
                                <a:pt x="347030" y="536696"/>
                              </a:cubicBezTo>
                              <a:cubicBezTo>
                                <a:pt x="375985" y="527980"/>
                                <a:pt x="402852" y="513431"/>
                                <a:pt x="425968" y="493938"/>
                              </a:cubicBezTo>
                              <a:cubicBezTo>
                                <a:pt x="451393" y="472822"/>
                                <a:pt x="472432" y="446937"/>
                                <a:pt x="487912" y="417741"/>
                              </a:cubicBezTo>
                              <a:lnTo>
                                <a:pt x="408975" y="368953"/>
                              </a:lnTo>
                              <a:cubicBezTo>
                                <a:pt x="399178" y="388781"/>
                                <a:pt x="385798" y="406624"/>
                                <a:pt x="369506" y="421579"/>
                              </a:cubicBezTo>
                              <a:cubicBezTo>
                                <a:pt x="354623" y="434570"/>
                                <a:pt x="337289" y="444449"/>
                                <a:pt x="318525" y="450632"/>
                              </a:cubicBezTo>
                              <a:cubicBezTo>
                                <a:pt x="298950" y="456421"/>
                                <a:pt x="278640" y="459375"/>
                                <a:pt x="258226" y="459403"/>
                              </a:cubicBezTo>
                              <a:cubicBezTo>
                                <a:pt x="230164" y="459748"/>
                                <a:pt x="202525" y="452556"/>
                                <a:pt x="178191" y="438572"/>
                              </a:cubicBezTo>
                              <a:cubicBezTo>
                                <a:pt x="153995" y="423881"/>
                                <a:pt x="134721" y="402316"/>
                                <a:pt x="122825" y="376628"/>
                              </a:cubicBezTo>
                              <a:cubicBezTo>
                                <a:pt x="111324" y="352020"/>
                                <a:pt x="104807" y="325379"/>
                                <a:pt x="103639" y="298238"/>
                              </a:cubicBezTo>
                              <a:lnTo>
                                <a:pt x="496135" y="298238"/>
                              </a:lnTo>
                              <a:cubicBezTo>
                                <a:pt x="496755" y="293508"/>
                                <a:pt x="497116" y="288755"/>
                                <a:pt x="497231" y="283986"/>
                              </a:cubicBezTo>
                              <a:lnTo>
                                <a:pt x="497231" y="270281"/>
                              </a:lnTo>
                              <a:cubicBezTo>
                                <a:pt x="497231" y="216012"/>
                                <a:pt x="486816" y="168868"/>
                                <a:pt x="465437" y="128303"/>
                              </a:cubicBezTo>
                              <a:cubicBezTo>
                                <a:pt x="445960" y="89388"/>
                                <a:pt x="415953" y="56716"/>
                                <a:pt x="378825" y="34016"/>
                              </a:cubicBezTo>
                              <a:close/>
                              <a:moveTo>
                                <a:pt x="142560" y="134881"/>
                              </a:moveTo>
                              <a:cubicBezTo>
                                <a:pt x="154894" y="118825"/>
                                <a:pt x="171120" y="106184"/>
                                <a:pt x="189703" y="98153"/>
                              </a:cubicBezTo>
                              <a:cubicBezTo>
                                <a:pt x="209575" y="90248"/>
                                <a:pt x="230811" y="86334"/>
                                <a:pt x="252195" y="86641"/>
                              </a:cubicBezTo>
                              <a:cubicBezTo>
                                <a:pt x="291505" y="85441"/>
                                <a:pt x="329225" y="102182"/>
                                <a:pt x="354705" y="132140"/>
                              </a:cubicBezTo>
                              <a:cubicBezTo>
                                <a:pt x="373343" y="154067"/>
                                <a:pt x="385951" y="184217"/>
                                <a:pt x="391433" y="222590"/>
                              </a:cubicBezTo>
                              <a:lnTo>
                                <a:pt x="106380" y="222590"/>
                              </a:lnTo>
                              <a:cubicBezTo>
                                <a:pt x="107871" y="212936"/>
                                <a:pt x="110069" y="203409"/>
                                <a:pt x="112958" y="194084"/>
                              </a:cubicBezTo>
                              <a:cubicBezTo>
                                <a:pt x="119004" y="172662"/>
                                <a:pt x="129047" y="152571"/>
                                <a:pt x="142560" y="1348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57824489" name="Forma libre: forma 27">
                        <a:extLst>
                          <a:ext uri="{FF2B5EF4-FFF2-40B4-BE49-F238E27FC236}">
                            <a16:creationId xmlns:a16="http://schemas.microsoft.com/office/drawing/2014/main" id="{B87C283C-8312-70B6-27B4-D7630ED4AA63}"/>
                          </a:ext>
                        </a:extLst>
                      </wps:cNvPr>
                      <wps:cNvSpPr/>
                      <wps:spPr>
                        <a:xfrm>
                          <a:off x="2980944" y="510300"/>
                          <a:ext cx="535098" cy="549902"/>
                        </a:xfrm>
                        <a:custGeom>
                          <a:avLst/>
                          <a:gdLst>
                            <a:gd name="connsiteX0" fmla="*/ 405155 w 535098"/>
                            <a:gd name="connsiteY0" fmla="*/ 34590 h 549902"/>
                            <a:gd name="connsiteX1" fmla="*/ 267015 w 535098"/>
                            <a:gd name="connsiteY1" fmla="*/ 54 h 549902"/>
                            <a:gd name="connsiteX2" fmla="*/ 161216 w 535098"/>
                            <a:gd name="connsiteY2" fmla="*/ 19789 h 549902"/>
                            <a:gd name="connsiteX3" fmla="*/ 19786 w 535098"/>
                            <a:gd name="connsiteY3" fmla="*/ 163960 h 549902"/>
                            <a:gd name="connsiteX4" fmla="*/ 51 w 535098"/>
                            <a:gd name="connsiteY4" fmla="*/ 274692 h 549902"/>
                            <a:gd name="connsiteX5" fmla="*/ 34587 w 535098"/>
                            <a:gd name="connsiteY5" fmla="*/ 417766 h 549902"/>
                            <a:gd name="connsiteX6" fmla="*/ 130518 w 535098"/>
                            <a:gd name="connsiteY6" fmla="*/ 514794 h 549902"/>
                            <a:gd name="connsiteX7" fmla="*/ 268111 w 535098"/>
                            <a:gd name="connsiteY7" fmla="*/ 549877 h 549902"/>
                            <a:gd name="connsiteX8" fmla="*/ 373909 w 535098"/>
                            <a:gd name="connsiteY8" fmla="*/ 529595 h 549902"/>
                            <a:gd name="connsiteX9" fmla="*/ 458877 w 535098"/>
                            <a:gd name="connsiteY9" fmla="*/ 472584 h 549902"/>
                            <a:gd name="connsiteX10" fmla="*/ 515339 w 535098"/>
                            <a:gd name="connsiteY10" fmla="*/ 385972 h 549902"/>
                            <a:gd name="connsiteX11" fmla="*/ 535074 w 535098"/>
                            <a:gd name="connsiteY11" fmla="*/ 274692 h 549902"/>
                            <a:gd name="connsiteX12" fmla="*/ 499990 w 535098"/>
                            <a:gd name="connsiteY12" fmla="*/ 130521 h 549902"/>
                            <a:gd name="connsiteX13" fmla="*/ 405155 w 535098"/>
                            <a:gd name="connsiteY13" fmla="*/ 34590 h 549902"/>
                            <a:gd name="connsiteX14" fmla="*/ 418312 w 535098"/>
                            <a:gd name="connsiteY14" fmla="*/ 351437 h 549902"/>
                            <a:gd name="connsiteX15" fmla="*/ 384325 w 535098"/>
                            <a:gd name="connsiteY15" fmla="*/ 408995 h 549902"/>
                            <a:gd name="connsiteX16" fmla="*/ 332248 w 535098"/>
                            <a:gd name="connsiteY16" fmla="*/ 444627 h 549902"/>
                            <a:gd name="connsiteX17" fmla="*/ 267015 w 535098"/>
                            <a:gd name="connsiteY17" fmla="*/ 457235 h 549902"/>
                            <a:gd name="connsiteX18" fmla="*/ 184239 w 535098"/>
                            <a:gd name="connsiteY18" fmla="*/ 435308 h 549902"/>
                            <a:gd name="connsiteX19" fmla="*/ 126133 w 535098"/>
                            <a:gd name="connsiteY19" fmla="*/ 372816 h 549902"/>
                            <a:gd name="connsiteX20" fmla="*/ 104753 w 535098"/>
                            <a:gd name="connsiteY20" fmla="*/ 274692 h 549902"/>
                            <a:gd name="connsiteX21" fmla="*/ 116813 w 535098"/>
                            <a:gd name="connsiteY21" fmla="*/ 197399 h 549902"/>
                            <a:gd name="connsiteX22" fmla="*/ 150801 w 535098"/>
                            <a:gd name="connsiteY22" fmla="*/ 140388 h 549902"/>
                            <a:gd name="connsiteX23" fmla="*/ 202329 w 535098"/>
                            <a:gd name="connsiteY23" fmla="*/ 104756 h 549902"/>
                            <a:gd name="connsiteX24" fmla="*/ 267015 w 535098"/>
                            <a:gd name="connsiteY24" fmla="*/ 92696 h 549902"/>
                            <a:gd name="connsiteX25" fmla="*/ 351434 w 535098"/>
                            <a:gd name="connsiteY25" fmla="*/ 114624 h 549902"/>
                            <a:gd name="connsiteX26" fmla="*/ 409541 w 535098"/>
                            <a:gd name="connsiteY26" fmla="*/ 176568 h 549902"/>
                            <a:gd name="connsiteX27" fmla="*/ 430920 w 535098"/>
                            <a:gd name="connsiteY27" fmla="*/ 274692 h 549902"/>
                            <a:gd name="connsiteX28" fmla="*/ 418312 w 535098"/>
                            <a:gd name="connsiteY28" fmla="*/ 351437 h 549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35098" h="549902">
                              <a:moveTo>
                                <a:pt x="405155" y="34590"/>
                              </a:moveTo>
                              <a:cubicBezTo>
                                <a:pt x="362995" y="11012"/>
                                <a:pt x="315309" y="-911"/>
                                <a:pt x="267015" y="54"/>
                              </a:cubicBezTo>
                              <a:cubicBezTo>
                                <a:pt x="230796" y="-340"/>
                                <a:pt x="194858" y="6364"/>
                                <a:pt x="161216" y="19789"/>
                              </a:cubicBezTo>
                              <a:cubicBezTo>
                                <a:pt x="96048" y="46046"/>
                                <a:pt x="44783" y="98299"/>
                                <a:pt x="19786" y="163960"/>
                              </a:cubicBezTo>
                              <a:cubicBezTo>
                                <a:pt x="6268" y="199290"/>
                                <a:pt x="-426" y="236867"/>
                                <a:pt x="51" y="274692"/>
                              </a:cubicBezTo>
                              <a:cubicBezTo>
                                <a:pt x="-886" y="324554"/>
                                <a:pt x="11009" y="373819"/>
                                <a:pt x="34587" y="417766"/>
                              </a:cubicBezTo>
                              <a:cubicBezTo>
                                <a:pt x="56996" y="458343"/>
                                <a:pt x="90199" y="491929"/>
                                <a:pt x="130518" y="514794"/>
                              </a:cubicBezTo>
                              <a:cubicBezTo>
                                <a:pt x="172486" y="538421"/>
                                <a:pt x="219953" y="550524"/>
                                <a:pt x="268111" y="549877"/>
                              </a:cubicBezTo>
                              <a:cubicBezTo>
                                <a:pt x="304356" y="550042"/>
                                <a:pt x="340290" y="543151"/>
                                <a:pt x="373909" y="529595"/>
                              </a:cubicBezTo>
                              <a:cubicBezTo>
                                <a:pt x="405759" y="516460"/>
                                <a:pt x="434653" y="497077"/>
                                <a:pt x="458877" y="472584"/>
                              </a:cubicBezTo>
                              <a:cubicBezTo>
                                <a:pt x="483655" y="448070"/>
                                <a:pt x="502907" y="418539"/>
                                <a:pt x="515339" y="385972"/>
                              </a:cubicBezTo>
                              <a:cubicBezTo>
                                <a:pt x="528863" y="350450"/>
                                <a:pt x="535556" y="312697"/>
                                <a:pt x="535074" y="274692"/>
                              </a:cubicBezTo>
                              <a:cubicBezTo>
                                <a:pt x="535074" y="219874"/>
                                <a:pt x="523014" y="171634"/>
                                <a:pt x="499990" y="130521"/>
                              </a:cubicBezTo>
                              <a:cubicBezTo>
                                <a:pt x="477789" y="90438"/>
                                <a:pt x="444981" y="57251"/>
                                <a:pt x="405155" y="34590"/>
                              </a:cubicBezTo>
                              <a:close/>
                              <a:moveTo>
                                <a:pt x="418312" y="351437"/>
                              </a:moveTo>
                              <a:cubicBezTo>
                                <a:pt x="410763" y="372618"/>
                                <a:pt x="399230" y="392155"/>
                                <a:pt x="384325" y="408995"/>
                              </a:cubicBezTo>
                              <a:cubicBezTo>
                                <a:pt x="369694" y="424438"/>
                                <a:pt x="351944" y="436585"/>
                                <a:pt x="332248" y="444627"/>
                              </a:cubicBezTo>
                              <a:cubicBezTo>
                                <a:pt x="311554" y="453107"/>
                                <a:pt x="289380" y="457394"/>
                                <a:pt x="267015" y="457235"/>
                              </a:cubicBezTo>
                              <a:cubicBezTo>
                                <a:pt x="237928" y="457718"/>
                                <a:pt x="209275" y="450131"/>
                                <a:pt x="184239" y="435308"/>
                              </a:cubicBezTo>
                              <a:cubicBezTo>
                                <a:pt x="159336" y="420414"/>
                                <a:pt x="139179" y="398739"/>
                                <a:pt x="126133" y="372816"/>
                              </a:cubicBezTo>
                              <a:cubicBezTo>
                                <a:pt x="111194" y="342310"/>
                                <a:pt x="103860" y="308646"/>
                                <a:pt x="104753" y="274692"/>
                              </a:cubicBezTo>
                              <a:cubicBezTo>
                                <a:pt x="104167" y="248418"/>
                                <a:pt x="108251" y="222247"/>
                                <a:pt x="116813" y="197399"/>
                              </a:cubicBezTo>
                              <a:cubicBezTo>
                                <a:pt x="124274" y="176337"/>
                                <a:pt x="135824" y="156965"/>
                                <a:pt x="150801" y="140388"/>
                              </a:cubicBezTo>
                              <a:cubicBezTo>
                                <a:pt x="164927" y="124617"/>
                                <a:pt x="182584" y="112403"/>
                                <a:pt x="202329" y="104756"/>
                              </a:cubicBezTo>
                              <a:cubicBezTo>
                                <a:pt x="222897" y="96561"/>
                                <a:pt x="244874" y="92466"/>
                                <a:pt x="267015" y="92696"/>
                              </a:cubicBezTo>
                              <a:cubicBezTo>
                                <a:pt x="296643" y="92050"/>
                                <a:pt x="325867" y="99642"/>
                                <a:pt x="351434" y="114624"/>
                              </a:cubicBezTo>
                              <a:cubicBezTo>
                                <a:pt x="376321" y="129298"/>
                                <a:pt x="396483" y="150798"/>
                                <a:pt x="409541" y="176568"/>
                              </a:cubicBezTo>
                              <a:cubicBezTo>
                                <a:pt x="423794" y="203977"/>
                                <a:pt x="430920" y="236319"/>
                                <a:pt x="430920" y="274692"/>
                              </a:cubicBezTo>
                              <a:cubicBezTo>
                                <a:pt x="431419" y="300829"/>
                                <a:pt x="427148" y="326835"/>
                                <a:pt x="418312" y="3514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06893783" name="Forma libre: forma 28">
                        <a:extLst>
                          <a:ext uri="{FF2B5EF4-FFF2-40B4-BE49-F238E27FC236}">
                            <a16:creationId xmlns:a16="http://schemas.microsoft.com/office/drawing/2014/main" id="{2ECF2C6A-1A0E-3271-F6BA-B5432D821953}"/>
                          </a:ext>
                        </a:extLst>
                      </wps:cNvPr>
                      <wps:cNvSpPr/>
                      <wps:spPr>
                        <a:xfrm>
                          <a:off x="3559839" y="510332"/>
                          <a:ext cx="497779" cy="549882"/>
                        </a:xfrm>
                        <a:custGeom>
                          <a:avLst/>
                          <a:gdLst>
                            <a:gd name="connsiteX0" fmla="*/ 379373 w 497779"/>
                            <a:gd name="connsiteY0" fmla="*/ 34010 h 549882"/>
                            <a:gd name="connsiteX1" fmla="*/ 253840 w 497779"/>
                            <a:gd name="connsiteY1" fmla="*/ 22 h 549882"/>
                            <a:gd name="connsiteX2" fmla="*/ 151331 w 497779"/>
                            <a:gd name="connsiteY2" fmla="*/ 19209 h 549882"/>
                            <a:gd name="connsiteX3" fmla="*/ 18123 w 497779"/>
                            <a:gd name="connsiteY3" fmla="*/ 161735 h 549882"/>
                            <a:gd name="connsiteX4" fmla="*/ 33 w 497779"/>
                            <a:gd name="connsiteY4" fmla="*/ 274660 h 549882"/>
                            <a:gd name="connsiteX5" fmla="*/ 33472 w 497779"/>
                            <a:gd name="connsiteY5" fmla="*/ 418283 h 549882"/>
                            <a:gd name="connsiteX6" fmla="*/ 125018 w 497779"/>
                            <a:gd name="connsiteY6" fmla="*/ 514762 h 549882"/>
                            <a:gd name="connsiteX7" fmla="*/ 258774 w 497779"/>
                            <a:gd name="connsiteY7" fmla="*/ 549846 h 549882"/>
                            <a:gd name="connsiteX8" fmla="*/ 347579 w 497779"/>
                            <a:gd name="connsiteY8" fmla="*/ 536689 h 549882"/>
                            <a:gd name="connsiteX9" fmla="*/ 426516 w 497779"/>
                            <a:gd name="connsiteY9" fmla="*/ 493931 h 549882"/>
                            <a:gd name="connsiteX10" fmla="*/ 488461 w 497779"/>
                            <a:gd name="connsiteY10" fmla="*/ 417735 h 549882"/>
                            <a:gd name="connsiteX11" fmla="*/ 409523 w 497779"/>
                            <a:gd name="connsiteY11" fmla="*/ 368947 h 549882"/>
                            <a:gd name="connsiteX12" fmla="*/ 370054 w 497779"/>
                            <a:gd name="connsiteY12" fmla="*/ 421572 h 549882"/>
                            <a:gd name="connsiteX13" fmla="*/ 319073 w 497779"/>
                            <a:gd name="connsiteY13" fmla="*/ 450625 h 549882"/>
                            <a:gd name="connsiteX14" fmla="*/ 258774 w 497779"/>
                            <a:gd name="connsiteY14" fmla="*/ 459396 h 549882"/>
                            <a:gd name="connsiteX15" fmla="*/ 178740 w 497779"/>
                            <a:gd name="connsiteY15" fmla="*/ 438565 h 549882"/>
                            <a:gd name="connsiteX16" fmla="*/ 123373 w 497779"/>
                            <a:gd name="connsiteY16" fmla="*/ 376621 h 549882"/>
                            <a:gd name="connsiteX17" fmla="*/ 103639 w 497779"/>
                            <a:gd name="connsiteY17" fmla="*/ 298232 h 549882"/>
                            <a:gd name="connsiteX18" fmla="*/ 496683 w 497779"/>
                            <a:gd name="connsiteY18" fmla="*/ 298232 h 549882"/>
                            <a:gd name="connsiteX19" fmla="*/ 497779 w 497779"/>
                            <a:gd name="connsiteY19" fmla="*/ 283979 h 549882"/>
                            <a:gd name="connsiteX20" fmla="*/ 497779 w 497779"/>
                            <a:gd name="connsiteY20" fmla="*/ 270275 h 549882"/>
                            <a:gd name="connsiteX21" fmla="*/ 465985 w 497779"/>
                            <a:gd name="connsiteY21" fmla="*/ 128296 h 549882"/>
                            <a:gd name="connsiteX22" fmla="*/ 379373 w 497779"/>
                            <a:gd name="connsiteY22" fmla="*/ 34010 h 549882"/>
                            <a:gd name="connsiteX23" fmla="*/ 143108 w 497779"/>
                            <a:gd name="connsiteY23" fmla="*/ 134874 h 549882"/>
                            <a:gd name="connsiteX24" fmla="*/ 190251 w 497779"/>
                            <a:gd name="connsiteY24" fmla="*/ 98146 h 549882"/>
                            <a:gd name="connsiteX25" fmla="*/ 252744 w 497779"/>
                            <a:gd name="connsiteY25" fmla="*/ 86635 h 549882"/>
                            <a:gd name="connsiteX26" fmla="*/ 354705 w 497779"/>
                            <a:gd name="connsiteY26" fmla="*/ 132133 h 549882"/>
                            <a:gd name="connsiteX27" fmla="*/ 391433 w 497779"/>
                            <a:gd name="connsiteY27" fmla="*/ 222583 h 549882"/>
                            <a:gd name="connsiteX28" fmla="*/ 106928 w 497779"/>
                            <a:gd name="connsiteY28" fmla="*/ 222583 h 549882"/>
                            <a:gd name="connsiteX29" fmla="*/ 113506 w 497779"/>
                            <a:gd name="connsiteY29" fmla="*/ 194078 h 549882"/>
                            <a:gd name="connsiteX30" fmla="*/ 143108 w 497779"/>
                            <a:gd name="connsiteY30" fmla="*/ 134874 h 549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97779" h="549882">
                              <a:moveTo>
                                <a:pt x="379373" y="34010"/>
                              </a:moveTo>
                              <a:cubicBezTo>
                                <a:pt x="341521" y="11189"/>
                                <a:pt x="298034" y="-586"/>
                                <a:pt x="253840" y="22"/>
                              </a:cubicBezTo>
                              <a:cubicBezTo>
                                <a:pt x="218740" y="-383"/>
                                <a:pt x="183909" y="6135"/>
                                <a:pt x="151331" y="19209"/>
                              </a:cubicBezTo>
                              <a:cubicBezTo>
                                <a:pt x="88756" y="45724"/>
                                <a:pt x="40352" y="97516"/>
                                <a:pt x="18123" y="161735"/>
                              </a:cubicBezTo>
                              <a:cubicBezTo>
                                <a:pt x="5608" y="198046"/>
                                <a:pt x="-510" y="236255"/>
                                <a:pt x="33" y="274660"/>
                              </a:cubicBezTo>
                              <a:cubicBezTo>
                                <a:pt x="33" y="328930"/>
                                <a:pt x="10997" y="377169"/>
                                <a:pt x="33472" y="418283"/>
                              </a:cubicBezTo>
                              <a:cubicBezTo>
                                <a:pt x="54412" y="458333"/>
                                <a:pt x="86119" y="491750"/>
                                <a:pt x="125018" y="514762"/>
                              </a:cubicBezTo>
                              <a:cubicBezTo>
                                <a:pt x="165539" y="538504"/>
                                <a:pt x="211817" y="550641"/>
                                <a:pt x="258774" y="549846"/>
                              </a:cubicBezTo>
                              <a:cubicBezTo>
                                <a:pt x="288869" y="549933"/>
                                <a:pt x="318805" y="545499"/>
                                <a:pt x="347579" y="536689"/>
                              </a:cubicBezTo>
                              <a:cubicBezTo>
                                <a:pt x="376429" y="527727"/>
                                <a:pt x="403246" y="513200"/>
                                <a:pt x="426516" y="493931"/>
                              </a:cubicBezTo>
                              <a:cubicBezTo>
                                <a:pt x="451782" y="472662"/>
                                <a:pt x="472799" y="446810"/>
                                <a:pt x="488461" y="417735"/>
                              </a:cubicBezTo>
                              <a:lnTo>
                                <a:pt x="409523" y="368947"/>
                              </a:lnTo>
                              <a:cubicBezTo>
                                <a:pt x="399727" y="388774"/>
                                <a:pt x="386346" y="406618"/>
                                <a:pt x="370054" y="421572"/>
                              </a:cubicBezTo>
                              <a:cubicBezTo>
                                <a:pt x="355171" y="434564"/>
                                <a:pt x="337837" y="444442"/>
                                <a:pt x="319073" y="450625"/>
                              </a:cubicBezTo>
                              <a:cubicBezTo>
                                <a:pt x="299498" y="456414"/>
                                <a:pt x="279188" y="459369"/>
                                <a:pt x="258774" y="459396"/>
                              </a:cubicBezTo>
                              <a:cubicBezTo>
                                <a:pt x="230712" y="459741"/>
                                <a:pt x="203073" y="452549"/>
                                <a:pt x="178740" y="438565"/>
                              </a:cubicBezTo>
                              <a:cubicBezTo>
                                <a:pt x="154411" y="424033"/>
                                <a:pt x="135093" y="402424"/>
                                <a:pt x="123373" y="376621"/>
                              </a:cubicBezTo>
                              <a:cubicBezTo>
                                <a:pt x="111686" y="352052"/>
                                <a:pt x="104976" y="325410"/>
                                <a:pt x="103639" y="298232"/>
                              </a:cubicBezTo>
                              <a:lnTo>
                                <a:pt x="496683" y="298232"/>
                              </a:lnTo>
                              <a:cubicBezTo>
                                <a:pt x="497303" y="293501"/>
                                <a:pt x="497664" y="288748"/>
                                <a:pt x="497779" y="283979"/>
                              </a:cubicBezTo>
                              <a:lnTo>
                                <a:pt x="497779" y="270275"/>
                              </a:lnTo>
                              <a:cubicBezTo>
                                <a:pt x="497779" y="216005"/>
                                <a:pt x="487364" y="168862"/>
                                <a:pt x="465985" y="128296"/>
                              </a:cubicBezTo>
                              <a:cubicBezTo>
                                <a:pt x="446344" y="89496"/>
                                <a:pt x="416370" y="56869"/>
                                <a:pt x="379373" y="34010"/>
                              </a:cubicBezTo>
                              <a:close/>
                              <a:moveTo>
                                <a:pt x="143108" y="134874"/>
                              </a:moveTo>
                              <a:cubicBezTo>
                                <a:pt x="155442" y="118818"/>
                                <a:pt x="171668" y="106177"/>
                                <a:pt x="190251" y="98146"/>
                              </a:cubicBezTo>
                              <a:cubicBezTo>
                                <a:pt x="210123" y="90242"/>
                                <a:pt x="231359" y="86328"/>
                                <a:pt x="252744" y="86635"/>
                              </a:cubicBezTo>
                              <a:cubicBezTo>
                                <a:pt x="293857" y="86635"/>
                                <a:pt x="328392" y="101436"/>
                                <a:pt x="354705" y="132133"/>
                              </a:cubicBezTo>
                              <a:cubicBezTo>
                                <a:pt x="373891" y="154061"/>
                                <a:pt x="385951" y="184210"/>
                                <a:pt x="391433" y="222583"/>
                              </a:cubicBezTo>
                              <a:lnTo>
                                <a:pt x="106928" y="222583"/>
                              </a:lnTo>
                              <a:cubicBezTo>
                                <a:pt x="108419" y="212930"/>
                                <a:pt x="110617" y="203402"/>
                                <a:pt x="113506" y="194078"/>
                              </a:cubicBezTo>
                              <a:cubicBezTo>
                                <a:pt x="119092" y="172479"/>
                                <a:pt x="129184" y="152306"/>
                                <a:pt x="143108" y="1348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81047845" name="Forma libre: forma 29">
                        <a:extLst>
                          <a:ext uri="{FF2B5EF4-FFF2-40B4-BE49-F238E27FC236}">
                            <a16:creationId xmlns:a16="http://schemas.microsoft.com/office/drawing/2014/main" id="{08C232B0-C9F8-5BDC-3A4A-1F0CE17088CB}"/>
                          </a:ext>
                        </a:extLst>
                      </wps:cNvPr>
                      <wps:cNvSpPr/>
                      <wps:spPr>
                        <a:xfrm>
                          <a:off x="4125592" y="510337"/>
                          <a:ext cx="452795" cy="538328"/>
                        </a:xfrm>
                        <a:custGeom>
                          <a:avLst/>
                          <a:gdLst>
                            <a:gd name="connsiteX0" fmla="*/ 358509 w 452795"/>
                            <a:gd name="connsiteY0" fmla="*/ 25234 h 538328"/>
                            <a:gd name="connsiteX1" fmla="*/ 156231 w 452795"/>
                            <a:gd name="connsiteY1" fmla="*/ 28523 h 538328"/>
                            <a:gd name="connsiteX2" fmla="*/ 101961 w 452795"/>
                            <a:gd name="connsiteY2" fmla="*/ 88822 h 538328"/>
                            <a:gd name="connsiteX3" fmla="*/ 101961 w 452795"/>
                            <a:gd name="connsiteY3" fmla="*/ 10433 h 538328"/>
                            <a:gd name="connsiteX4" fmla="*/ 0 w 452795"/>
                            <a:gd name="connsiteY4" fmla="*/ 10433 h 538328"/>
                            <a:gd name="connsiteX5" fmla="*/ 0 w 452795"/>
                            <a:gd name="connsiteY5" fmla="*/ 538329 h 538328"/>
                            <a:gd name="connsiteX6" fmla="*/ 101961 w 452795"/>
                            <a:gd name="connsiteY6" fmla="*/ 538329 h 538328"/>
                            <a:gd name="connsiteX7" fmla="*/ 101961 w 452795"/>
                            <a:gd name="connsiteY7" fmla="*/ 225319 h 538328"/>
                            <a:gd name="connsiteX8" fmla="*/ 138689 w 452795"/>
                            <a:gd name="connsiteY8" fmla="*/ 126647 h 538328"/>
                            <a:gd name="connsiteX9" fmla="*/ 234072 w 452795"/>
                            <a:gd name="connsiteY9" fmla="*/ 90467 h 538328"/>
                            <a:gd name="connsiteX10" fmla="*/ 317944 w 452795"/>
                            <a:gd name="connsiteY10" fmla="*/ 126099 h 538328"/>
                            <a:gd name="connsiteX11" fmla="*/ 350286 w 452795"/>
                            <a:gd name="connsiteY11" fmla="*/ 221482 h 538328"/>
                            <a:gd name="connsiteX12" fmla="*/ 350286 w 452795"/>
                            <a:gd name="connsiteY12" fmla="*/ 538329 h 538328"/>
                            <a:gd name="connsiteX13" fmla="*/ 452795 w 452795"/>
                            <a:gd name="connsiteY13" fmla="*/ 538329 h 538328"/>
                            <a:gd name="connsiteX14" fmla="*/ 452795 w 452795"/>
                            <a:gd name="connsiteY14" fmla="*/ 205036 h 538328"/>
                            <a:gd name="connsiteX15" fmla="*/ 427579 w 452795"/>
                            <a:gd name="connsiteY15" fmla="*/ 96497 h 538328"/>
                            <a:gd name="connsiteX16" fmla="*/ 358509 w 452795"/>
                            <a:gd name="connsiteY16" fmla="*/ 25234 h 5383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52795" h="538328">
                              <a:moveTo>
                                <a:pt x="358509" y="25234"/>
                              </a:moveTo>
                              <a:cubicBezTo>
                                <a:pt x="295255" y="-9548"/>
                                <a:pt x="218323" y="-8298"/>
                                <a:pt x="156231" y="28523"/>
                              </a:cubicBezTo>
                              <a:cubicBezTo>
                                <a:pt x="132917" y="43219"/>
                                <a:pt x="114131" y="64094"/>
                                <a:pt x="101961" y="88822"/>
                              </a:cubicBezTo>
                              <a:lnTo>
                                <a:pt x="101961" y="10433"/>
                              </a:lnTo>
                              <a:lnTo>
                                <a:pt x="0" y="10433"/>
                              </a:lnTo>
                              <a:lnTo>
                                <a:pt x="0" y="538329"/>
                              </a:lnTo>
                              <a:lnTo>
                                <a:pt x="101961" y="538329"/>
                              </a:lnTo>
                              <a:lnTo>
                                <a:pt x="101961" y="225319"/>
                              </a:lnTo>
                              <a:cubicBezTo>
                                <a:pt x="101961" y="183109"/>
                                <a:pt x="114021" y="150218"/>
                                <a:pt x="138689" y="126647"/>
                              </a:cubicBezTo>
                              <a:cubicBezTo>
                                <a:pt x="163357" y="103075"/>
                                <a:pt x="195151" y="90467"/>
                                <a:pt x="234072" y="90467"/>
                              </a:cubicBezTo>
                              <a:cubicBezTo>
                                <a:pt x="265916" y="89387"/>
                                <a:pt x="296614" y="102428"/>
                                <a:pt x="317944" y="126099"/>
                              </a:cubicBezTo>
                              <a:cubicBezTo>
                                <a:pt x="339323" y="149670"/>
                                <a:pt x="350286" y="181465"/>
                                <a:pt x="350286" y="221482"/>
                              </a:cubicBezTo>
                              <a:lnTo>
                                <a:pt x="350286" y="538329"/>
                              </a:lnTo>
                              <a:lnTo>
                                <a:pt x="452795" y="538329"/>
                              </a:lnTo>
                              <a:lnTo>
                                <a:pt x="452795" y="205036"/>
                              </a:lnTo>
                              <a:cubicBezTo>
                                <a:pt x="452795" y="163375"/>
                                <a:pt x="444573" y="127195"/>
                                <a:pt x="427579" y="96497"/>
                              </a:cubicBezTo>
                              <a:cubicBezTo>
                                <a:pt x="411847" y="66627"/>
                                <a:pt x="387875" y="41893"/>
                                <a:pt x="358509" y="252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27840527" name="Forma libre: forma 30">
                        <a:extLst>
                          <a:ext uri="{FF2B5EF4-FFF2-40B4-BE49-F238E27FC236}">
                            <a16:creationId xmlns:a16="http://schemas.microsoft.com/office/drawing/2014/main" id="{B1396B68-E407-1F92-5303-7F5E84604979}"/>
                          </a:ext>
                        </a:extLst>
                      </wps:cNvPr>
                      <wps:cNvSpPr/>
                      <wps:spPr>
                        <a:xfrm>
                          <a:off x="4644684" y="510327"/>
                          <a:ext cx="497779" cy="549882"/>
                        </a:xfrm>
                        <a:custGeom>
                          <a:avLst/>
                          <a:gdLst>
                            <a:gd name="connsiteX0" fmla="*/ 379373 w 497779"/>
                            <a:gd name="connsiteY0" fmla="*/ 34015 h 549882"/>
                            <a:gd name="connsiteX1" fmla="*/ 253292 w 497779"/>
                            <a:gd name="connsiteY1" fmla="*/ 28 h 549882"/>
                            <a:gd name="connsiteX2" fmla="*/ 151330 w 497779"/>
                            <a:gd name="connsiteY2" fmla="*/ 19214 h 549882"/>
                            <a:gd name="connsiteX3" fmla="*/ 18123 w 497779"/>
                            <a:gd name="connsiteY3" fmla="*/ 161741 h 549882"/>
                            <a:gd name="connsiteX4" fmla="*/ 33 w 497779"/>
                            <a:gd name="connsiteY4" fmla="*/ 274665 h 549882"/>
                            <a:gd name="connsiteX5" fmla="*/ 33472 w 497779"/>
                            <a:gd name="connsiteY5" fmla="*/ 418288 h 549882"/>
                            <a:gd name="connsiteX6" fmla="*/ 124470 w 497779"/>
                            <a:gd name="connsiteY6" fmla="*/ 514768 h 549882"/>
                            <a:gd name="connsiteX7" fmla="*/ 258774 w 497779"/>
                            <a:gd name="connsiteY7" fmla="*/ 549851 h 549882"/>
                            <a:gd name="connsiteX8" fmla="*/ 347578 w 497779"/>
                            <a:gd name="connsiteY8" fmla="*/ 536695 h 549882"/>
                            <a:gd name="connsiteX9" fmla="*/ 426516 w 497779"/>
                            <a:gd name="connsiteY9" fmla="*/ 493937 h 549882"/>
                            <a:gd name="connsiteX10" fmla="*/ 488460 w 497779"/>
                            <a:gd name="connsiteY10" fmla="*/ 417740 h 549882"/>
                            <a:gd name="connsiteX11" fmla="*/ 409523 w 497779"/>
                            <a:gd name="connsiteY11" fmla="*/ 368952 h 549882"/>
                            <a:gd name="connsiteX12" fmla="*/ 370054 w 497779"/>
                            <a:gd name="connsiteY12" fmla="*/ 421577 h 549882"/>
                            <a:gd name="connsiteX13" fmla="*/ 319073 w 497779"/>
                            <a:gd name="connsiteY13" fmla="*/ 450631 h 549882"/>
                            <a:gd name="connsiteX14" fmla="*/ 258774 w 497779"/>
                            <a:gd name="connsiteY14" fmla="*/ 459402 h 549882"/>
                            <a:gd name="connsiteX15" fmla="*/ 178739 w 497779"/>
                            <a:gd name="connsiteY15" fmla="*/ 438571 h 549882"/>
                            <a:gd name="connsiteX16" fmla="*/ 123373 w 497779"/>
                            <a:gd name="connsiteY16" fmla="*/ 376627 h 549882"/>
                            <a:gd name="connsiteX17" fmla="*/ 103639 w 497779"/>
                            <a:gd name="connsiteY17" fmla="*/ 298237 h 549882"/>
                            <a:gd name="connsiteX18" fmla="*/ 496683 w 497779"/>
                            <a:gd name="connsiteY18" fmla="*/ 298237 h 549882"/>
                            <a:gd name="connsiteX19" fmla="*/ 497779 w 497779"/>
                            <a:gd name="connsiteY19" fmla="*/ 283984 h 549882"/>
                            <a:gd name="connsiteX20" fmla="*/ 497779 w 497779"/>
                            <a:gd name="connsiteY20" fmla="*/ 270280 h 549882"/>
                            <a:gd name="connsiteX21" fmla="*/ 465985 w 497779"/>
                            <a:gd name="connsiteY21" fmla="*/ 128302 h 549882"/>
                            <a:gd name="connsiteX22" fmla="*/ 379373 w 497779"/>
                            <a:gd name="connsiteY22" fmla="*/ 34015 h 549882"/>
                            <a:gd name="connsiteX23" fmla="*/ 143108 w 497779"/>
                            <a:gd name="connsiteY23" fmla="*/ 134880 h 549882"/>
                            <a:gd name="connsiteX24" fmla="*/ 190251 w 497779"/>
                            <a:gd name="connsiteY24" fmla="*/ 98152 h 549882"/>
                            <a:gd name="connsiteX25" fmla="*/ 252195 w 497779"/>
                            <a:gd name="connsiteY25" fmla="*/ 86640 h 549882"/>
                            <a:gd name="connsiteX26" fmla="*/ 354705 w 497779"/>
                            <a:gd name="connsiteY26" fmla="*/ 132139 h 549882"/>
                            <a:gd name="connsiteX27" fmla="*/ 391433 w 497779"/>
                            <a:gd name="connsiteY27" fmla="*/ 222588 h 549882"/>
                            <a:gd name="connsiteX28" fmla="*/ 106928 w 497779"/>
                            <a:gd name="connsiteY28" fmla="*/ 222588 h 549882"/>
                            <a:gd name="connsiteX29" fmla="*/ 113506 w 497779"/>
                            <a:gd name="connsiteY29" fmla="*/ 194083 h 549882"/>
                            <a:gd name="connsiteX30" fmla="*/ 143108 w 497779"/>
                            <a:gd name="connsiteY30" fmla="*/ 134880 h 549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97779" h="549882">
                              <a:moveTo>
                                <a:pt x="379373" y="34015"/>
                              </a:moveTo>
                              <a:cubicBezTo>
                                <a:pt x="341351" y="11123"/>
                                <a:pt x="297672" y="-652"/>
                                <a:pt x="253292" y="28"/>
                              </a:cubicBezTo>
                              <a:cubicBezTo>
                                <a:pt x="218373" y="-334"/>
                                <a:pt x="183728" y="6184"/>
                                <a:pt x="151330" y="19214"/>
                              </a:cubicBezTo>
                              <a:cubicBezTo>
                                <a:pt x="88761" y="45729"/>
                                <a:pt x="40357" y="97521"/>
                                <a:pt x="18123" y="161741"/>
                              </a:cubicBezTo>
                              <a:cubicBezTo>
                                <a:pt x="5608" y="198052"/>
                                <a:pt x="-510" y="236260"/>
                                <a:pt x="33" y="274665"/>
                              </a:cubicBezTo>
                              <a:cubicBezTo>
                                <a:pt x="33" y="328935"/>
                                <a:pt x="10997" y="377175"/>
                                <a:pt x="33472" y="418288"/>
                              </a:cubicBezTo>
                              <a:cubicBezTo>
                                <a:pt x="54358" y="458201"/>
                                <a:pt x="85845" y="491585"/>
                                <a:pt x="124470" y="514768"/>
                              </a:cubicBezTo>
                              <a:cubicBezTo>
                                <a:pt x="165216" y="538449"/>
                                <a:pt x="211646" y="550580"/>
                                <a:pt x="258774" y="549851"/>
                              </a:cubicBezTo>
                              <a:cubicBezTo>
                                <a:pt x="288863" y="549857"/>
                                <a:pt x="318783" y="545422"/>
                                <a:pt x="347578" y="536695"/>
                              </a:cubicBezTo>
                              <a:cubicBezTo>
                                <a:pt x="376429" y="527732"/>
                                <a:pt x="403273" y="513205"/>
                                <a:pt x="426516" y="493937"/>
                              </a:cubicBezTo>
                              <a:cubicBezTo>
                                <a:pt x="451623" y="472525"/>
                                <a:pt x="472618" y="446700"/>
                                <a:pt x="488460" y="417740"/>
                              </a:cubicBezTo>
                              <a:lnTo>
                                <a:pt x="409523" y="368952"/>
                              </a:lnTo>
                              <a:cubicBezTo>
                                <a:pt x="399381" y="388550"/>
                                <a:pt x="386006" y="406332"/>
                                <a:pt x="370054" y="421577"/>
                              </a:cubicBezTo>
                              <a:cubicBezTo>
                                <a:pt x="355171" y="434569"/>
                                <a:pt x="337837" y="444447"/>
                                <a:pt x="319073" y="450631"/>
                              </a:cubicBezTo>
                              <a:cubicBezTo>
                                <a:pt x="299498" y="456419"/>
                                <a:pt x="279188" y="459374"/>
                                <a:pt x="258774" y="459402"/>
                              </a:cubicBezTo>
                              <a:cubicBezTo>
                                <a:pt x="230712" y="459747"/>
                                <a:pt x="203073" y="452555"/>
                                <a:pt x="178739" y="438571"/>
                              </a:cubicBezTo>
                              <a:cubicBezTo>
                                <a:pt x="154411" y="424039"/>
                                <a:pt x="135093" y="402429"/>
                                <a:pt x="123373" y="376627"/>
                              </a:cubicBezTo>
                              <a:cubicBezTo>
                                <a:pt x="111686" y="352057"/>
                                <a:pt x="104976" y="325416"/>
                                <a:pt x="103639" y="298237"/>
                              </a:cubicBezTo>
                              <a:lnTo>
                                <a:pt x="496683" y="298237"/>
                              </a:lnTo>
                              <a:cubicBezTo>
                                <a:pt x="497286" y="293506"/>
                                <a:pt x="497670" y="288754"/>
                                <a:pt x="497779" y="283984"/>
                              </a:cubicBezTo>
                              <a:lnTo>
                                <a:pt x="497779" y="270280"/>
                              </a:lnTo>
                              <a:cubicBezTo>
                                <a:pt x="497779" y="216010"/>
                                <a:pt x="486816" y="168867"/>
                                <a:pt x="465985" y="128302"/>
                              </a:cubicBezTo>
                              <a:cubicBezTo>
                                <a:pt x="446360" y="89502"/>
                                <a:pt x="416375" y="56874"/>
                                <a:pt x="379373" y="34015"/>
                              </a:cubicBezTo>
                              <a:close/>
                              <a:moveTo>
                                <a:pt x="143108" y="134880"/>
                              </a:moveTo>
                              <a:cubicBezTo>
                                <a:pt x="155442" y="118824"/>
                                <a:pt x="171668" y="106183"/>
                                <a:pt x="190251" y="98152"/>
                              </a:cubicBezTo>
                              <a:cubicBezTo>
                                <a:pt x="209942" y="90291"/>
                                <a:pt x="230992" y="86377"/>
                                <a:pt x="252195" y="86640"/>
                              </a:cubicBezTo>
                              <a:cubicBezTo>
                                <a:pt x="291505" y="85440"/>
                                <a:pt x="329225" y="102181"/>
                                <a:pt x="354705" y="132139"/>
                              </a:cubicBezTo>
                              <a:cubicBezTo>
                                <a:pt x="373891" y="154066"/>
                                <a:pt x="385951" y="184216"/>
                                <a:pt x="391433" y="222588"/>
                              </a:cubicBezTo>
                              <a:lnTo>
                                <a:pt x="106928" y="222588"/>
                              </a:lnTo>
                              <a:cubicBezTo>
                                <a:pt x="108419" y="212935"/>
                                <a:pt x="110617" y="203408"/>
                                <a:pt x="113506" y="194083"/>
                              </a:cubicBezTo>
                              <a:cubicBezTo>
                                <a:pt x="119092" y="172485"/>
                                <a:pt x="129184" y="152312"/>
                                <a:pt x="143108" y="1348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16383604" name="Forma libre: forma 244">
                        <a:extLst>
                          <a:ext uri="{FF2B5EF4-FFF2-40B4-BE49-F238E27FC236}">
                            <a16:creationId xmlns:a16="http://schemas.microsoft.com/office/drawing/2014/main" id="{541B108D-35CA-8033-F989-2814456A1DDE}"/>
                          </a:ext>
                        </a:extLst>
                      </wps:cNvPr>
                      <wps:cNvSpPr/>
                      <wps:spPr>
                        <a:xfrm>
                          <a:off x="5210438" y="510343"/>
                          <a:ext cx="275185" cy="538322"/>
                        </a:xfrm>
                        <a:custGeom>
                          <a:avLst/>
                          <a:gdLst>
                            <a:gd name="connsiteX0" fmla="*/ 161713 w 275185"/>
                            <a:gd name="connsiteY0" fmla="*/ 24131 h 538322"/>
                            <a:gd name="connsiteX1" fmla="*/ 101961 w 275185"/>
                            <a:gd name="connsiteY1" fmla="*/ 97039 h 538322"/>
                            <a:gd name="connsiteX2" fmla="*/ 101961 w 275185"/>
                            <a:gd name="connsiteY2" fmla="*/ 10427 h 538322"/>
                            <a:gd name="connsiteX3" fmla="*/ 0 w 275185"/>
                            <a:gd name="connsiteY3" fmla="*/ 10427 h 538322"/>
                            <a:gd name="connsiteX4" fmla="*/ 0 w 275185"/>
                            <a:gd name="connsiteY4" fmla="*/ 538323 h 538322"/>
                            <a:gd name="connsiteX5" fmla="*/ 101961 w 275185"/>
                            <a:gd name="connsiteY5" fmla="*/ 538323 h 538322"/>
                            <a:gd name="connsiteX6" fmla="*/ 101961 w 275185"/>
                            <a:gd name="connsiteY6" fmla="*/ 256559 h 538322"/>
                            <a:gd name="connsiteX7" fmla="*/ 135948 w 275185"/>
                            <a:gd name="connsiteY7" fmla="*/ 148568 h 538322"/>
                            <a:gd name="connsiteX8" fmla="*/ 223108 w 275185"/>
                            <a:gd name="connsiteY8" fmla="*/ 108002 h 538322"/>
                            <a:gd name="connsiteX9" fmla="*/ 275185 w 275185"/>
                            <a:gd name="connsiteY9" fmla="*/ 108002 h 538322"/>
                            <a:gd name="connsiteX10" fmla="*/ 275185 w 275185"/>
                            <a:gd name="connsiteY10" fmla="*/ 11 h 538322"/>
                            <a:gd name="connsiteX11" fmla="*/ 245036 w 275185"/>
                            <a:gd name="connsiteY11" fmla="*/ 11 h 538322"/>
                            <a:gd name="connsiteX12" fmla="*/ 161713 w 275185"/>
                            <a:gd name="connsiteY12" fmla="*/ 24131 h 538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5185" h="538322">
                              <a:moveTo>
                                <a:pt x="161713" y="24131"/>
                              </a:moveTo>
                              <a:cubicBezTo>
                                <a:pt x="137045" y="40028"/>
                                <a:pt x="117310" y="64148"/>
                                <a:pt x="101961" y="97039"/>
                              </a:cubicBezTo>
                              <a:lnTo>
                                <a:pt x="101961" y="10427"/>
                              </a:lnTo>
                              <a:lnTo>
                                <a:pt x="0" y="10427"/>
                              </a:lnTo>
                              <a:lnTo>
                                <a:pt x="0" y="538323"/>
                              </a:lnTo>
                              <a:lnTo>
                                <a:pt x="101961" y="538323"/>
                              </a:lnTo>
                              <a:lnTo>
                                <a:pt x="101961" y="256559"/>
                              </a:lnTo>
                              <a:cubicBezTo>
                                <a:pt x="101961" y="211608"/>
                                <a:pt x="113473" y="175977"/>
                                <a:pt x="135948" y="148568"/>
                              </a:cubicBezTo>
                              <a:cubicBezTo>
                                <a:pt x="157272" y="122414"/>
                                <a:pt x="189395" y="107465"/>
                                <a:pt x="223108" y="108002"/>
                              </a:cubicBezTo>
                              <a:lnTo>
                                <a:pt x="275185" y="108002"/>
                              </a:lnTo>
                              <a:lnTo>
                                <a:pt x="275185" y="11"/>
                              </a:lnTo>
                              <a:lnTo>
                                <a:pt x="245036" y="11"/>
                              </a:lnTo>
                              <a:cubicBezTo>
                                <a:pt x="215489" y="-351"/>
                                <a:pt x="186491" y="8042"/>
                                <a:pt x="161713" y="241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23207576" name="Forma libre: forma 245">
                        <a:extLst>
                          <a:ext uri="{FF2B5EF4-FFF2-40B4-BE49-F238E27FC236}">
                            <a16:creationId xmlns:a16="http://schemas.microsoft.com/office/drawing/2014/main" id="{3A08AB7E-8949-D78A-0605-A79DB77E39B0}"/>
                          </a:ext>
                        </a:extLst>
                      </wps:cNvPr>
                      <wps:cNvSpPr/>
                      <wps:spPr>
                        <a:xfrm>
                          <a:off x="5490524" y="510288"/>
                          <a:ext cx="508194" cy="723159"/>
                        </a:xfrm>
                        <a:custGeom>
                          <a:avLst/>
                          <a:gdLst>
                            <a:gd name="connsiteX0" fmla="*/ 405137 w 508194"/>
                            <a:gd name="connsiteY0" fmla="*/ 99287 h 723159"/>
                            <a:gd name="connsiteX1" fmla="*/ 393626 w 508194"/>
                            <a:gd name="connsiteY1" fmla="*/ 80649 h 723159"/>
                            <a:gd name="connsiteX2" fmla="*/ 330037 w 508194"/>
                            <a:gd name="connsiteY2" fmla="*/ 21994 h 723159"/>
                            <a:gd name="connsiteX3" fmla="*/ 235202 w 508194"/>
                            <a:gd name="connsiteY3" fmla="*/ 67 h 723159"/>
                            <a:gd name="connsiteX4" fmla="*/ 142012 w 508194"/>
                            <a:gd name="connsiteY4" fmla="*/ 18705 h 723159"/>
                            <a:gd name="connsiteX5" fmla="*/ 67460 w 508194"/>
                            <a:gd name="connsiteY5" fmla="*/ 71330 h 723159"/>
                            <a:gd name="connsiteX6" fmla="*/ 18123 w 508194"/>
                            <a:gd name="connsiteY6" fmla="*/ 150816 h 723159"/>
                            <a:gd name="connsiteX7" fmla="*/ 33 w 508194"/>
                            <a:gd name="connsiteY7" fmla="*/ 250585 h 723159"/>
                            <a:gd name="connsiteX8" fmla="*/ 31279 w 508194"/>
                            <a:gd name="connsiteY8" fmla="*/ 378858 h 723159"/>
                            <a:gd name="connsiteX9" fmla="*/ 115699 w 508194"/>
                            <a:gd name="connsiteY9" fmla="*/ 468212 h 723159"/>
                            <a:gd name="connsiteX10" fmla="*/ 235202 w 508194"/>
                            <a:gd name="connsiteY10" fmla="*/ 501102 h 723159"/>
                            <a:gd name="connsiteX11" fmla="*/ 330037 w 508194"/>
                            <a:gd name="connsiteY11" fmla="*/ 478627 h 723159"/>
                            <a:gd name="connsiteX12" fmla="*/ 393626 w 508194"/>
                            <a:gd name="connsiteY12" fmla="*/ 419972 h 723159"/>
                            <a:gd name="connsiteX13" fmla="*/ 405137 w 508194"/>
                            <a:gd name="connsiteY13" fmla="*/ 401334 h 723159"/>
                            <a:gd name="connsiteX14" fmla="*/ 405137 w 508194"/>
                            <a:gd name="connsiteY14" fmla="*/ 475886 h 723159"/>
                            <a:gd name="connsiteX15" fmla="*/ 383210 w 508194"/>
                            <a:gd name="connsiteY15" fmla="*/ 562498 h 723159"/>
                            <a:gd name="connsiteX16" fmla="*/ 325104 w 508194"/>
                            <a:gd name="connsiteY16" fmla="*/ 615123 h 723159"/>
                            <a:gd name="connsiteX17" fmla="*/ 245069 w 508194"/>
                            <a:gd name="connsiteY17" fmla="*/ 632665 h 723159"/>
                            <a:gd name="connsiteX18" fmla="*/ 154071 w 508194"/>
                            <a:gd name="connsiteY18" fmla="*/ 608545 h 723159"/>
                            <a:gd name="connsiteX19" fmla="*/ 86646 w 508194"/>
                            <a:gd name="connsiteY19" fmla="*/ 540571 h 723159"/>
                            <a:gd name="connsiteX20" fmla="*/ 14834 w 508194"/>
                            <a:gd name="connsiteY20" fmla="*/ 597582 h 723159"/>
                            <a:gd name="connsiteX21" fmla="*/ 76230 w 508194"/>
                            <a:gd name="connsiteY21" fmla="*/ 669393 h 723159"/>
                            <a:gd name="connsiteX22" fmla="*/ 155716 w 508194"/>
                            <a:gd name="connsiteY22" fmla="*/ 709958 h 723159"/>
                            <a:gd name="connsiteX23" fmla="*/ 244521 w 508194"/>
                            <a:gd name="connsiteY23" fmla="*/ 723115 h 723159"/>
                            <a:gd name="connsiteX24" fmla="*/ 380469 w 508194"/>
                            <a:gd name="connsiteY24" fmla="*/ 694061 h 723159"/>
                            <a:gd name="connsiteX25" fmla="*/ 473660 w 508194"/>
                            <a:gd name="connsiteY25" fmla="*/ 608545 h 723159"/>
                            <a:gd name="connsiteX26" fmla="*/ 508195 w 508194"/>
                            <a:gd name="connsiteY26" fmla="*/ 470953 h 723159"/>
                            <a:gd name="connsiteX27" fmla="*/ 508195 w 508194"/>
                            <a:gd name="connsiteY27" fmla="*/ 10482 h 723159"/>
                            <a:gd name="connsiteX28" fmla="*/ 405137 w 508194"/>
                            <a:gd name="connsiteY28" fmla="*/ 10482 h 723159"/>
                            <a:gd name="connsiteX29" fmla="*/ 387595 w 508194"/>
                            <a:gd name="connsiteY29" fmla="*/ 332263 h 723159"/>
                            <a:gd name="connsiteX30" fmla="*/ 255484 w 508194"/>
                            <a:gd name="connsiteY30" fmla="*/ 408460 h 723159"/>
                            <a:gd name="connsiteX31" fmla="*/ 177643 w 508194"/>
                            <a:gd name="connsiteY31" fmla="*/ 388177 h 723159"/>
                            <a:gd name="connsiteX32" fmla="*/ 123922 w 508194"/>
                            <a:gd name="connsiteY32" fmla="*/ 332263 h 723159"/>
                            <a:gd name="connsiteX33" fmla="*/ 104187 w 508194"/>
                            <a:gd name="connsiteY33" fmla="*/ 250585 h 723159"/>
                            <a:gd name="connsiteX34" fmla="*/ 123922 w 508194"/>
                            <a:gd name="connsiteY34" fmla="*/ 167810 h 723159"/>
                            <a:gd name="connsiteX35" fmla="*/ 177643 w 508194"/>
                            <a:gd name="connsiteY35" fmla="*/ 111895 h 723159"/>
                            <a:gd name="connsiteX36" fmla="*/ 255484 w 508194"/>
                            <a:gd name="connsiteY36" fmla="*/ 91613 h 723159"/>
                            <a:gd name="connsiteX37" fmla="*/ 387595 w 508194"/>
                            <a:gd name="connsiteY37" fmla="*/ 167810 h 723159"/>
                            <a:gd name="connsiteX38" fmla="*/ 407330 w 508194"/>
                            <a:gd name="connsiteY38" fmla="*/ 250585 h 723159"/>
                            <a:gd name="connsiteX39" fmla="*/ 387595 w 508194"/>
                            <a:gd name="connsiteY39" fmla="*/ 332263 h 7231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08194" h="723159">
                              <a:moveTo>
                                <a:pt x="405137" y="99287"/>
                              </a:moveTo>
                              <a:cubicBezTo>
                                <a:pt x="401849" y="92764"/>
                                <a:pt x="397956" y="86531"/>
                                <a:pt x="393626" y="80649"/>
                              </a:cubicBezTo>
                              <a:cubicBezTo>
                                <a:pt x="377344" y="56381"/>
                                <a:pt x="355527" y="36291"/>
                                <a:pt x="330037" y="21994"/>
                              </a:cubicBezTo>
                              <a:cubicBezTo>
                                <a:pt x="300819" y="6749"/>
                                <a:pt x="268148" y="-799"/>
                                <a:pt x="235202" y="67"/>
                              </a:cubicBezTo>
                              <a:cubicBezTo>
                                <a:pt x="203189" y="-54"/>
                                <a:pt x="171504" y="6289"/>
                                <a:pt x="142012" y="18705"/>
                              </a:cubicBezTo>
                              <a:cubicBezTo>
                                <a:pt x="113835" y="30962"/>
                                <a:pt x="88455" y="48877"/>
                                <a:pt x="67460" y="71330"/>
                              </a:cubicBezTo>
                              <a:cubicBezTo>
                                <a:pt x="45806" y="94200"/>
                                <a:pt x="28977" y="121242"/>
                                <a:pt x="18123" y="150816"/>
                              </a:cubicBezTo>
                              <a:cubicBezTo>
                                <a:pt x="5844" y="182627"/>
                                <a:pt x="-296" y="216482"/>
                                <a:pt x="33" y="250585"/>
                              </a:cubicBezTo>
                              <a:cubicBezTo>
                                <a:pt x="-679" y="295310"/>
                                <a:pt x="10065" y="339477"/>
                                <a:pt x="31279" y="378858"/>
                              </a:cubicBezTo>
                              <a:cubicBezTo>
                                <a:pt x="51069" y="415570"/>
                                <a:pt x="80177" y="446400"/>
                                <a:pt x="115699" y="468212"/>
                              </a:cubicBezTo>
                              <a:cubicBezTo>
                                <a:pt x="151605" y="490325"/>
                                <a:pt x="193047" y="501738"/>
                                <a:pt x="235202" y="501102"/>
                              </a:cubicBezTo>
                              <a:cubicBezTo>
                                <a:pt x="272478" y="501102"/>
                                <a:pt x="304272" y="493428"/>
                                <a:pt x="330037" y="478627"/>
                              </a:cubicBezTo>
                              <a:cubicBezTo>
                                <a:pt x="355417" y="464172"/>
                                <a:pt x="377181" y="444108"/>
                                <a:pt x="393626" y="419972"/>
                              </a:cubicBezTo>
                              <a:cubicBezTo>
                                <a:pt x="397956" y="414090"/>
                                <a:pt x="401849" y="407857"/>
                                <a:pt x="405137" y="401334"/>
                              </a:cubicBezTo>
                              <a:lnTo>
                                <a:pt x="405137" y="475886"/>
                              </a:lnTo>
                              <a:cubicBezTo>
                                <a:pt x="405137" y="510421"/>
                                <a:pt x="398011" y="539475"/>
                                <a:pt x="383210" y="562498"/>
                              </a:cubicBezTo>
                              <a:cubicBezTo>
                                <a:pt x="369616" y="585538"/>
                                <a:pt x="349387" y="603897"/>
                                <a:pt x="325104" y="615123"/>
                              </a:cubicBezTo>
                              <a:cubicBezTo>
                                <a:pt x="300106" y="626959"/>
                                <a:pt x="272752" y="632956"/>
                                <a:pt x="245069" y="632665"/>
                              </a:cubicBezTo>
                              <a:cubicBezTo>
                                <a:pt x="213110" y="633011"/>
                                <a:pt x="181645" y="624673"/>
                                <a:pt x="154071" y="608545"/>
                              </a:cubicBezTo>
                              <a:cubicBezTo>
                                <a:pt x="126279" y="591837"/>
                                <a:pt x="103146" y="568479"/>
                                <a:pt x="86646" y="540571"/>
                              </a:cubicBezTo>
                              <a:lnTo>
                                <a:pt x="14834" y="597582"/>
                              </a:lnTo>
                              <a:cubicBezTo>
                                <a:pt x="30293" y="625391"/>
                                <a:pt x="51178" y="649812"/>
                                <a:pt x="76230" y="669393"/>
                              </a:cubicBezTo>
                              <a:cubicBezTo>
                                <a:pt x="99856" y="687922"/>
                                <a:pt x="126827" y="701697"/>
                                <a:pt x="155716" y="709958"/>
                              </a:cubicBezTo>
                              <a:cubicBezTo>
                                <a:pt x="184496" y="718768"/>
                                <a:pt x="214426" y="723202"/>
                                <a:pt x="244521" y="723115"/>
                              </a:cubicBezTo>
                              <a:cubicBezTo>
                                <a:pt x="291445" y="723915"/>
                                <a:pt x="337986" y="713976"/>
                                <a:pt x="380469" y="694061"/>
                              </a:cubicBezTo>
                              <a:cubicBezTo>
                                <a:pt x="419390" y="675494"/>
                                <a:pt x="451842" y="645712"/>
                                <a:pt x="473660" y="608545"/>
                              </a:cubicBezTo>
                              <a:cubicBezTo>
                                <a:pt x="496683" y="570721"/>
                                <a:pt x="508195" y="524674"/>
                                <a:pt x="508195" y="470953"/>
                              </a:cubicBezTo>
                              <a:lnTo>
                                <a:pt x="508195" y="10482"/>
                              </a:lnTo>
                              <a:lnTo>
                                <a:pt x="405137" y="10482"/>
                              </a:lnTo>
                              <a:close/>
                              <a:moveTo>
                                <a:pt x="387595" y="332263"/>
                              </a:moveTo>
                              <a:cubicBezTo>
                                <a:pt x="361502" y="380596"/>
                                <a:pt x="310412" y="410077"/>
                                <a:pt x="255484" y="408460"/>
                              </a:cubicBezTo>
                              <a:cubicBezTo>
                                <a:pt x="228185" y="408986"/>
                                <a:pt x="201215" y="401970"/>
                                <a:pt x="177643" y="388177"/>
                              </a:cubicBezTo>
                              <a:cubicBezTo>
                                <a:pt x="155168" y="374561"/>
                                <a:pt x="136640" y="355281"/>
                                <a:pt x="123922" y="332263"/>
                              </a:cubicBezTo>
                              <a:cubicBezTo>
                                <a:pt x="110491" y="307168"/>
                                <a:pt x="103694" y="279051"/>
                                <a:pt x="104187" y="250585"/>
                              </a:cubicBezTo>
                              <a:cubicBezTo>
                                <a:pt x="103639" y="221761"/>
                                <a:pt x="110382" y="193273"/>
                                <a:pt x="123922" y="167810"/>
                              </a:cubicBezTo>
                              <a:cubicBezTo>
                                <a:pt x="136640" y="144792"/>
                                <a:pt x="155168" y="125512"/>
                                <a:pt x="177643" y="111895"/>
                              </a:cubicBezTo>
                              <a:cubicBezTo>
                                <a:pt x="201215" y="98103"/>
                                <a:pt x="228185" y="91087"/>
                                <a:pt x="255484" y="91613"/>
                              </a:cubicBezTo>
                              <a:cubicBezTo>
                                <a:pt x="310412" y="89996"/>
                                <a:pt x="361502" y="119477"/>
                                <a:pt x="387595" y="167810"/>
                              </a:cubicBezTo>
                              <a:cubicBezTo>
                                <a:pt x="401136" y="193273"/>
                                <a:pt x="407878" y="221761"/>
                                <a:pt x="407330" y="250585"/>
                              </a:cubicBezTo>
                              <a:cubicBezTo>
                                <a:pt x="407824" y="279051"/>
                                <a:pt x="401026" y="307168"/>
                                <a:pt x="387595" y="3322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92355818" name="Forma libre: forma 246">
                        <a:extLst>
                          <a:ext uri="{FF2B5EF4-FFF2-40B4-BE49-F238E27FC236}">
                            <a16:creationId xmlns:a16="http://schemas.microsoft.com/office/drawing/2014/main" id="{01BA0517-540C-89DA-17A1-5B534509FB60}"/>
                          </a:ext>
                        </a:extLst>
                      </wps:cNvPr>
                      <wps:cNvSpPr/>
                      <wps:spPr>
                        <a:xfrm>
                          <a:off x="6073202" y="297625"/>
                          <a:ext cx="140463" cy="133828"/>
                        </a:xfrm>
                        <a:custGeom>
                          <a:avLst/>
                          <a:gdLst>
                            <a:gd name="connsiteX0" fmla="*/ 119572 w 140463"/>
                            <a:gd name="connsiteY0" fmla="*/ 18126 h 133828"/>
                            <a:gd name="connsiteX1" fmla="*/ 69688 w 140463"/>
                            <a:gd name="connsiteY1" fmla="*/ 37 h 133828"/>
                            <a:gd name="connsiteX2" fmla="*/ 20352 w 140463"/>
                            <a:gd name="connsiteY2" fmla="*/ 18126 h 133828"/>
                            <a:gd name="connsiteX3" fmla="*/ 70 w 140463"/>
                            <a:gd name="connsiteY3" fmla="*/ 67463 h 133828"/>
                            <a:gd name="connsiteX4" fmla="*/ 20352 w 140463"/>
                            <a:gd name="connsiteY4" fmla="*/ 115702 h 133828"/>
                            <a:gd name="connsiteX5" fmla="*/ 69688 w 140463"/>
                            <a:gd name="connsiteY5" fmla="*/ 133792 h 133828"/>
                            <a:gd name="connsiteX6" fmla="*/ 119572 w 140463"/>
                            <a:gd name="connsiteY6" fmla="*/ 115702 h 133828"/>
                            <a:gd name="connsiteX7" fmla="*/ 140403 w 140463"/>
                            <a:gd name="connsiteY7" fmla="*/ 67463 h 133828"/>
                            <a:gd name="connsiteX8" fmla="*/ 119572 w 140463"/>
                            <a:gd name="connsiteY8" fmla="*/ 18126 h 133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0463" h="133828">
                              <a:moveTo>
                                <a:pt x="119572" y="18126"/>
                              </a:moveTo>
                              <a:cubicBezTo>
                                <a:pt x="105703" y="6182"/>
                                <a:pt x="87997" y="-254"/>
                                <a:pt x="69688" y="37"/>
                              </a:cubicBezTo>
                              <a:cubicBezTo>
                                <a:pt x="51543" y="-550"/>
                                <a:pt x="33837" y="5935"/>
                                <a:pt x="20352" y="18126"/>
                              </a:cubicBezTo>
                              <a:cubicBezTo>
                                <a:pt x="6647" y="30186"/>
                                <a:pt x="70" y="46632"/>
                                <a:pt x="70" y="67463"/>
                              </a:cubicBezTo>
                              <a:cubicBezTo>
                                <a:pt x="-808" y="85777"/>
                                <a:pt x="6647" y="103500"/>
                                <a:pt x="20352" y="115702"/>
                              </a:cubicBezTo>
                              <a:cubicBezTo>
                                <a:pt x="33837" y="127894"/>
                                <a:pt x="51543" y="134379"/>
                                <a:pt x="69688" y="133792"/>
                              </a:cubicBezTo>
                              <a:cubicBezTo>
                                <a:pt x="87997" y="134083"/>
                                <a:pt x="105703" y="127647"/>
                                <a:pt x="119572" y="115702"/>
                              </a:cubicBezTo>
                              <a:cubicBezTo>
                                <a:pt x="133441" y="103604"/>
                                <a:pt x="141116" y="85865"/>
                                <a:pt x="140403" y="67463"/>
                              </a:cubicBezTo>
                              <a:cubicBezTo>
                                <a:pt x="141226" y="48726"/>
                                <a:pt x="133551" y="30614"/>
                                <a:pt x="119572" y="181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65377960" name="Forma libre: forma 247">
                        <a:extLst>
                          <a:ext uri="{FF2B5EF4-FFF2-40B4-BE49-F238E27FC236}">
                            <a16:creationId xmlns:a16="http://schemas.microsoft.com/office/drawing/2014/main" id="{6D8B8E65-405F-DBBE-78E2-B176976BE550}"/>
                          </a:ext>
                        </a:extLst>
                      </wps:cNvPr>
                      <wps:cNvSpPr/>
                      <wps:spPr>
                        <a:xfrm>
                          <a:off x="6091909" y="520770"/>
                          <a:ext cx="101961" cy="527621"/>
                        </a:xfrm>
                        <a:custGeom>
                          <a:avLst/>
                          <a:gdLst>
                            <a:gd name="connsiteX0" fmla="*/ 0 w 101961"/>
                            <a:gd name="connsiteY0" fmla="*/ 0 h 527621"/>
                            <a:gd name="connsiteX1" fmla="*/ 101961 w 101961"/>
                            <a:gd name="connsiteY1" fmla="*/ 0 h 527621"/>
                            <a:gd name="connsiteX2" fmla="*/ 101961 w 101961"/>
                            <a:gd name="connsiteY2" fmla="*/ 527622 h 527621"/>
                            <a:gd name="connsiteX3" fmla="*/ 0 w 101961"/>
                            <a:gd name="connsiteY3" fmla="*/ 527622 h 527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1961" h="527621">
                              <a:moveTo>
                                <a:pt x="0" y="0"/>
                              </a:moveTo>
                              <a:lnTo>
                                <a:pt x="101961" y="0"/>
                              </a:lnTo>
                              <a:lnTo>
                                <a:pt x="101961" y="527622"/>
                              </a:lnTo>
                              <a:lnTo>
                                <a:pt x="0" y="5276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69524942" name="Forma libre: forma 248">
                        <a:extLst>
                          <a:ext uri="{FF2B5EF4-FFF2-40B4-BE49-F238E27FC236}">
                            <a16:creationId xmlns:a16="http://schemas.microsoft.com/office/drawing/2014/main" id="{FFD8081B-827D-F68D-C500-34F8D7C2C9C4}"/>
                          </a:ext>
                        </a:extLst>
                      </wps:cNvPr>
                      <wps:cNvSpPr/>
                      <wps:spPr>
                        <a:xfrm>
                          <a:off x="6258508" y="510339"/>
                          <a:ext cx="467172" cy="549855"/>
                        </a:xfrm>
                        <a:custGeom>
                          <a:avLst/>
                          <a:gdLst>
                            <a:gd name="connsiteX0" fmla="*/ 447361 w 467172"/>
                            <a:gd name="connsiteY0" fmla="*/ 114585 h 549855"/>
                            <a:gd name="connsiteX1" fmla="*/ 395285 w 467172"/>
                            <a:gd name="connsiteY1" fmla="*/ 49351 h 549855"/>
                            <a:gd name="connsiteX2" fmla="*/ 320184 w 467172"/>
                            <a:gd name="connsiteY2" fmla="*/ 12075 h 549855"/>
                            <a:gd name="connsiteX3" fmla="*/ 231380 w 467172"/>
                            <a:gd name="connsiteY3" fmla="*/ 15 h 549855"/>
                            <a:gd name="connsiteX4" fmla="*/ 102558 w 467172"/>
                            <a:gd name="connsiteY4" fmla="*/ 31810 h 549855"/>
                            <a:gd name="connsiteX5" fmla="*/ 17590 w 467172"/>
                            <a:gd name="connsiteY5" fmla="*/ 127741 h 549855"/>
                            <a:gd name="connsiteX6" fmla="*/ 97624 w 467172"/>
                            <a:gd name="connsiteY6" fmla="*/ 173788 h 549855"/>
                            <a:gd name="connsiteX7" fmla="*/ 146960 w 467172"/>
                            <a:gd name="connsiteY7" fmla="*/ 113488 h 549855"/>
                            <a:gd name="connsiteX8" fmla="*/ 229187 w 467172"/>
                            <a:gd name="connsiteY8" fmla="*/ 91561 h 549855"/>
                            <a:gd name="connsiteX9" fmla="*/ 297709 w 467172"/>
                            <a:gd name="connsiteY9" fmla="*/ 104169 h 549855"/>
                            <a:gd name="connsiteX10" fmla="*/ 347045 w 467172"/>
                            <a:gd name="connsiteY10" fmla="*/ 144734 h 549855"/>
                            <a:gd name="connsiteX11" fmla="*/ 365683 w 467172"/>
                            <a:gd name="connsiteY11" fmla="*/ 218190 h 549855"/>
                            <a:gd name="connsiteX12" fmla="*/ 365683 w 467172"/>
                            <a:gd name="connsiteY12" fmla="*/ 277394 h 549855"/>
                            <a:gd name="connsiteX13" fmla="*/ 354171 w 467172"/>
                            <a:gd name="connsiteY13" fmla="*/ 265882 h 549855"/>
                            <a:gd name="connsiteX14" fmla="*/ 212741 w 467172"/>
                            <a:gd name="connsiteY14" fmla="*/ 223672 h 549855"/>
                            <a:gd name="connsiteX15" fmla="*/ 104750 w 467172"/>
                            <a:gd name="connsiteY15" fmla="*/ 242310 h 549855"/>
                            <a:gd name="connsiteX16" fmla="*/ 28005 w 467172"/>
                            <a:gd name="connsiteY16" fmla="*/ 297676 h 549855"/>
                            <a:gd name="connsiteX17" fmla="*/ 48 w 467172"/>
                            <a:gd name="connsiteY17" fmla="*/ 386481 h 549855"/>
                            <a:gd name="connsiteX18" fmla="*/ 27457 w 467172"/>
                            <a:gd name="connsiteY18" fmla="*/ 474738 h 549855"/>
                            <a:gd name="connsiteX19" fmla="*/ 102009 w 467172"/>
                            <a:gd name="connsiteY19" fmla="*/ 530652 h 549855"/>
                            <a:gd name="connsiteX20" fmla="*/ 207808 w 467172"/>
                            <a:gd name="connsiteY20" fmla="*/ 549839 h 549855"/>
                            <a:gd name="connsiteX21" fmla="*/ 351979 w 467172"/>
                            <a:gd name="connsiteY21" fmla="*/ 505436 h 549855"/>
                            <a:gd name="connsiteX22" fmla="*/ 370616 w 467172"/>
                            <a:gd name="connsiteY22" fmla="*/ 485702 h 549855"/>
                            <a:gd name="connsiteX23" fmla="*/ 370616 w 467172"/>
                            <a:gd name="connsiteY23" fmla="*/ 538327 h 549855"/>
                            <a:gd name="connsiteX24" fmla="*/ 467096 w 467172"/>
                            <a:gd name="connsiteY24" fmla="*/ 538327 h 549855"/>
                            <a:gd name="connsiteX25" fmla="*/ 467096 w 467172"/>
                            <a:gd name="connsiteY25" fmla="*/ 208871 h 549855"/>
                            <a:gd name="connsiteX26" fmla="*/ 447361 w 467172"/>
                            <a:gd name="connsiteY26" fmla="*/ 114585 h 549855"/>
                            <a:gd name="connsiteX27" fmla="*/ 331148 w 467172"/>
                            <a:gd name="connsiteY27" fmla="*/ 448974 h 549855"/>
                            <a:gd name="connsiteX28" fmla="*/ 237957 w 467172"/>
                            <a:gd name="connsiteY28" fmla="*/ 470901 h 549855"/>
                            <a:gd name="connsiteX29" fmla="*/ 142574 w 467172"/>
                            <a:gd name="connsiteY29" fmla="*/ 448974 h 549855"/>
                            <a:gd name="connsiteX30" fmla="*/ 104750 w 467172"/>
                            <a:gd name="connsiteY30" fmla="*/ 385385 h 549855"/>
                            <a:gd name="connsiteX31" fmla="*/ 142574 w 467172"/>
                            <a:gd name="connsiteY31" fmla="*/ 320700 h 549855"/>
                            <a:gd name="connsiteX32" fmla="*/ 237957 w 467172"/>
                            <a:gd name="connsiteY32" fmla="*/ 299321 h 549855"/>
                            <a:gd name="connsiteX33" fmla="*/ 331148 w 467172"/>
                            <a:gd name="connsiteY33" fmla="*/ 321248 h 549855"/>
                            <a:gd name="connsiteX34" fmla="*/ 368424 w 467172"/>
                            <a:gd name="connsiteY34" fmla="*/ 385385 h 549855"/>
                            <a:gd name="connsiteX35" fmla="*/ 331148 w 467172"/>
                            <a:gd name="connsiteY35" fmla="*/ 448974 h 5498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467172" h="549855">
                              <a:moveTo>
                                <a:pt x="447361" y="114585"/>
                              </a:moveTo>
                              <a:cubicBezTo>
                                <a:pt x="434973" y="89281"/>
                                <a:pt x="417212" y="67008"/>
                                <a:pt x="395285" y="49351"/>
                              </a:cubicBezTo>
                              <a:cubicBezTo>
                                <a:pt x="372809" y="32314"/>
                                <a:pt x="347319" y="19667"/>
                                <a:pt x="320184" y="12075"/>
                              </a:cubicBezTo>
                              <a:cubicBezTo>
                                <a:pt x="291240" y="4083"/>
                                <a:pt x="261365" y="26"/>
                                <a:pt x="231380" y="15"/>
                              </a:cubicBezTo>
                              <a:cubicBezTo>
                                <a:pt x="186429" y="-467"/>
                                <a:pt x="142136" y="10474"/>
                                <a:pt x="102558" y="31810"/>
                              </a:cubicBezTo>
                              <a:cubicBezTo>
                                <a:pt x="64349" y="53446"/>
                                <a:pt x="34474" y="87203"/>
                                <a:pt x="17590" y="127741"/>
                              </a:cubicBezTo>
                              <a:lnTo>
                                <a:pt x="97624" y="173788"/>
                              </a:lnTo>
                              <a:cubicBezTo>
                                <a:pt x="107217" y="148944"/>
                                <a:pt x="124485" y="127818"/>
                                <a:pt x="146960" y="113488"/>
                              </a:cubicBezTo>
                              <a:cubicBezTo>
                                <a:pt x="169435" y="98687"/>
                                <a:pt x="196844" y="91561"/>
                                <a:pt x="229187" y="91561"/>
                              </a:cubicBezTo>
                              <a:cubicBezTo>
                                <a:pt x="252649" y="91353"/>
                                <a:pt x="275892" y="95634"/>
                                <a:pt x="297709" y="104169"/>
                              </a:cubicBezTo>
                              <a:cubicBezTo>
                                <a:pt x="317882" y="112375"/>
                                <a:pt x="335095" y="126524"/>
                                <a:pt x="347045" y="144734"/>
                              </a:cubicBezTo>
                              <a:cubicBezTo>
                                <a:pt x="359105" y="163373"/>
                                <a:pt x="365683" y="188041"/>
                                <a:pt x="365683" y="218190"/>
                              </a:cubicBezTo>
                              <a:lnTo>
                                <a:pt x="365683" y="277394"/>
                              </a:lnTo>
                              <a:lnTo>
                                <a:pt x="354171" y="265882"/>
                              </a:lnTo>
                              <a:cubicBezTo>
                                <a:pt x="321280" y="237925"/>
                                <a:pt x="274685" y="223672"/>
                                <a:pt x="212741" y="223672"/>
                              </a:cubicBezTo>
                              <a:cubicBezTo>
                                <a:pt x="175904" y="223108"/>
                                <a:pt x="139285" y="229428"/>
                                <a:pt x="104750" y="242310"/>
                              </a:cubicBezTo>
                              <a:cubicBezTo>
                                <a:pt x="74491" y="253181"/>
                                <a:pt x="47849" y="272372"/>
                                <a:pt x="28005" y="297676"/>
                              </a:cubicBezTo>
                              <a:cubicBezTo>
                                <a:pt x="9038" y="323331"/>
                                <a:pt x="-775" y="354588"/>
                                <a:pt x="48" y="386481"/>
                              </a:cubicBezTo>
                              <a:cubicBezTo>
                                <a:pt x="48" y="421017"/>
                                <a:pt x="8819" y="450618"/>
                                <a:pt x="27457" y="474738"/>
                              </a:cubicBezTo>
                              <a:cubicBezTo>
                                <a:pt x="46862" y="499719"/>
                                <a:pt x="72572" y="519031"/>
                                <a:pt x="102009" y="530652"/>
                              </a:cubicBezTo>
                              <a:cubicBezTo>
                                <a:pt x="135722" y="543726"/>
                                <a:pt x="171628" y="550239"/>
                                <a:pt x="207808" y="549839"/>
                              </a:cubicBezTo>
                              <a:cubicBezTo>
                                <a:pt x="269752" y="549839"/>
                                <a:pt x="317991" y="535038"/>
                                <a:pt x="351979" y="505436"/>
                              </a:cubicBezTo>
                              <a:cubicBezTo>
                                <a:pt x="358886" y="499543"/>
                                <a:pt x="365135" y="492927"/>
                                <a:pt x="370616" y="485702"/>
                              </a:cubicBezTo>
                              <a:lnTo>
                                <a:pt x="370616" y="538327"/>
                              </a:lnTo>
                              <a:lnTo>
                                <a:pt x="467096" y="538327"/>
                              </a:lnTo>
                              <a:lnTo>
                                <a:pt x="467096" y="208871"/>
                              </a:lnTo>
                              <a:cubicBezTo>
                                <a:pt x="467973" y="176331"/>
                                <a:pt x="461231" y="144038"/>
                                <a:pt x="447361" y="114585"/>
                              </a:cubicBezTo>
                              <a:close/>
                              <a:moveTo>
                                <a:pt x="331148" y="448974"/>
                              </a:moveTo>
                              <a:cubicBezTo>
                                <a:pt x="306480" y="463226"/>
                                <a:pt x="275234" y="470901"/>
                                <a:pt x="237957" y="470901"/>
                              </a:cubicBezTo>
                              <a:cubicBezTo>
                                <a:pt x="200681" y="470901"/>
                                <a:pt x="167790" y="463226"/>
                                <a:pt x="142574" y="448974"/>
                              </a:cubicBezTo>
                              <a:cubicBezTo>
                                <a:pt x="117358" y="434721"/>
                                <a:pt x="104750" y="413342"/>
                                <a:pt x="104750" y="385385"/>
                              </a:cubicBezTo>
                              <a:cubicBezTo>
                                <a:pt x="103709" y="358299"/>
                                <a:pt x="118454" y="333061"/>
                                <a:pt x="142574" y="320700"/>
                              </a:cubicBezTo>
                              <a:cubicBezTo>
                                <a:pt x="167790" y="306447"/>
                                <a:pt x="199585" y="299321"/>
                                <a:pt x="237957" y="299321"/>
                              </a:cubicBezTo>
                              <a:cubicBezTo>
                                <a:pt x="275234" y="299321"/>
                                <a:pt x="306480" y="306447"/>
                                <a:pt x="331148" y="321248"/>
                              </a:cubicBezTo>
                              <a:cubicBezTo>
                                <a:pt x="355048" y="333472"/>
                                <a:pt x="369630" y="358546"/>
                                <a:pt x="368424" y="385385"/>
                              </a:cubicBezTo>
                              <a:cubicBezTo>
                                <a:pt x="368424" y="413342"/>
                                <a:pt x="356364" y="434173"/>
                                <a:pt x="331148" y="4489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55001123" name="Forma libre: forma 249">
                        <a:extLst>
                          <a:ext uri="{FF2B5EF4-FFF2-40B4-BE49-F238E27FC236}">
                            <a16:creationId xmlns:a16="http://schemas.microsoft.com/office/drawing/2014/main" id="{E93F939C-E748-F7D9-7D9C-64E7771349BA}"/>
                          </a:ext>
                        </a:extLst>
                      </wps:cNvPr>
                      <wps:cNvSpPr/>
                      <wps:spPr>
                        <a:xfrm>
                          <a:off x="804724" y="0"/>
                          <a:ext cx="691330" cy="1108202"/>
                        </a:xfrm>
                        <a:custGeom>
                          <a:avLst/>
                          <a:gdLst>
                            <a:gd name="connsiteX0" fmla="*/ 2 w 691330"/>
                            <a:gd name="connsiteY0" fmla="*/ 789926 h 1108202"/>
                            <a:gd name="connsiteX1" fmla="*/ 92096 w 691330"/>
                            <a:gd name="connsiteY1" fmla="*/ 1013582 h 1108202"/>
                            <a:gd name="connsiteX2" fmla="*/ 458279 w 691330"/>
                            <a:gd name="connsiteY2" fmla="*/ 1073334 h 1108202"/>
                            <a:gd name="connsiteX3" fmla="*/ 567915 w 691330"/>
                            <a:gd name="connsiteY3" fmla="*/ 0 h 1108202"/>
                            <a:gd name="connsiteX4" fmla="*/ 2 w 691330"/>
                            <a:gd name="connsiteY4" fmla="*/ 789926 h 1108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1330" h="1108202">
                              <a:moveTo>
                                <a:pt x="2" y="789926"/>
                              </a:moveTo>
                              <a:cubicBezTo>
                                <a:pt x="-267" y="873758"/>
                                <a:pt x="32876" y="954242"/>
                                <a:pt x="92096" y="1013582"/>
                              </a:cubicBezTo>
                              <a:cubicBezTo>
                                <a:pt x="205569" y="1127055"/>
                                <a:pt x="359607" y="1127055"/>
                                <a:pt x="458279" y="1073334"/>
                              </a:cubicBezTo>
                              <a:cubicBezTo>
                                <a:pt x="578330" y="1008101"/>
                                <a:pt x="849130" y="812401"/>
                                <a:pt x="567915" y="0"/>
                              </a:cubicBezTo>
                              <a:cubicBezTo>
                                <a:pt x="567915" y="383725"/>
                                <a:pt x="2" y="422646"/>
                                <a:pt x="2" y="7899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C1A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18921673" name="Forma libre: forma 250">
                        <a:extLst>
                          <a:ext uri="{FF2B5EF4-FFF2-40B4-BE49-F238E27FC236}">
                            <a16:creationId xmlns:a16="http://schemas.microsoft.com/office/drawing/2014/main" id="{8EAFCD17-1C88-D4E6-D35D-228EA259C660}"/>
                          </a:ext>
                        </a:extLst>
                      </wps:cNvPr>
                      <wps:cNvSpPr/>
                      <wps:spPr>
                        <a:xfrm>
                          <a:off x="402362" y="0"/>
                          <a:ext cx="661104" cy="1108202"/>
                        </a:xfrm>
                        <a:custGeom>
                          <a:avLst/>
                          <a:gdLst>
                            <a:gd name="connsiteX0" fmla="*/ 661105 w 661104"/>
                            <a:gd name="connsiteY0" fmla="*/ 336034 h 1108202"/>
                            <a:gd name="connsiteX1" fmla="*/ 567914 w 661104"/>
                            <a:gd name="connsiteY1" fmla="*/ 0 h 1108202"/>
                            <a:gd name="connsiteX2" fmla="*/ 1 w 661104"/>
                            <a:gd name="connsiteY2" fmla="*/ 789926 h 1108202"/>
                            <a:gd name="connsiteX3" fmla="*/ 91547 w 661104"/>
                            <a:gd name="connsiteY3" fmla="*/ 1013582 h 1108202"/>
                            <a:gd name="connsiteX4" fmla="*/ 457730 w 661104"/>
                            <a:gd name="connsiteY4" fmla="*/ 1073334 h 1108202"/>
                            <a:gd name="connsiteX5" fmla="*/ 661105 w 661104"/>
                            <a:gd name="connsiteY5" fmla="*/ 336034 h 1108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1104" h="1108202">
                              <a:moveTo>
                                <a:pt x="661105" y="336034"/>
                              </a:moveTo>
                              <a:cubicBezTo>
                                <a:pt x="642467" y="235169"/>
                                <a:pt x="612865" y="132659"/>
                                <a:pt x="567914" y="0"/>
                              </a:cubicBezTo>
                              <a:cubicBezTo>
                                <a:pt x="567914" y="383725"/>
                                <a:pt x="1" y="422646"/>
                                <a:pt x="1" y="789926"/>
                              </a:cubicBezTo>
                              <a:cubicBezTo>
                                <a:pt x="-229" y="873643"/>
                                <a:pt x="32684" y="954050"/>
                                <a:pt x="91547" y="1013582"/>
                              </a:cubicBezTo>
                              <a:cubicBezTo>
                                <a:pt x="205568" y="1127055"/>
                                <a:pt x="360703" y="1127055"/>
                                <a:pt x="457730" y="1073334"/>
                              </a:cubicBezTo>
                              <a:cubicBezTo>
                                <a:pt x="231881" y="832683"/>
                                <a:pt x="311367" y="554209"/>
                                <a:pt x="661105" y="3360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DA9FF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15397100" name="Forma libre: forma 251">
                        <a:extLst>
                          <a:ext uri="{FF2B5EF4-FFF2-40B4-BE49-F238E27FC236}">
                            <a16:creationId xmlns:a16="http://schemas.microsoft.com/office/drawing/2014/main" id="{7E924699-CA2E-7C96-4BC1-0A95BCEBF3FC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61103" cy="1369350"/>
                        </a:xfrm>
                        <a:custGeom>
                          <a:avLst/>
                          <a:gdLst>
                            <a:gd name="connsiteX0" fmla="*/ 661104 w 661103"/>
                            <a:gd name="connsiteY0" fmla="*/ 336034 h 1369350"/>
                            <a:gd name="connsiteX1" fmla="*/ 567913 w 661103"/>
                            <a:gd name="connsiteY1" fmla="*/ 0 h 1369350"/>
                            <a:gd name="connsiteX2" fmla="*/ 0 w 661103"/>
                            <a:gd name="connsiteY2" fmla="*/ 789926 h 1369350"/>
                            <a:gd name="connsiteX3" fmla="*/ 152394 w 661103"/>
                            <a:gd name="connsiteY3" fmla="*/ 1061822 h 1369350"/>
                            <a:gd name="connsiteX4" fmla="*/ 138141 w 661103"/>
                            <a:gd name="connsiteY4" fmla="*/ 1369350 h 1369350"/>
                            <a:gd name="connsiteX5" fmla="*/ 211049 w 661103"/>
                            <a:gd name="connsiteY5" fmla="*/ 1357290 h 1369350"/>
                            <a:gd name="connsiteX6" fmla="*/ 199537 w 661103"/>
                            <a:gd name="connsiteY6" fmla="*/ 1084846 h 1369350"/>
                            <a:gd name="connsiteX7" fmla="*/ 457729 w 661103"/>
                            <a:gd name="connsiteY7" fmla="*/ 1073334 h 1369350"/>
                            <a:gd name="connsiteX8" fmla="*/ 661104 w 661103"/>
                            <a:gd name="connsiteY8" fmla="*/ 336034 h 1369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61103" h="1369350">
                              <a:moveTo>
                                <a:pt x="661104" y="336034"/>
                              </a:moveTo>
                              <a:cubicBezTo>
                                <a:pt x="642465" y="235169"/>
                                <a:pt x="612316" y="132659"/>
                                <a:pt x="567913" y="0"/>
                              </a:cubicBezTo>
                              <a:cubicBezTo>
                                <a:pt x="567913" y="383725"/>
                                <a:pt x="0" y="422646"/>
                                <a:pt x="0" y="789926"/>
                              </a:cubicBezTo>
                              <a:cubicBezTo>
                                <a:pt x="0" y="978499"/>
                                <a:pt x="152394" y="1061822"/>
                                <a:pt x="152394" y="1061822"/>
                              </a:cubicBezTo>
                              <a:cubicBezTo>
                                <a:pt x="128910" y="1162599"/>
                                <a:pt x="124075" y="1266830"/>
                                <a:pt x="138141" y="1369350"/>
                              </a:cubicBezTo>
                              <a:lnTo>
                                <a:pt x="211049" y="1357290"/>
                              </a:lnTo>
                              <a:cubicBezTo>
                                <a:pt x="175417" y="1233402"/>
                                <a:pt x="197344" y="1098550"/>
                                <a:pt x="199537" y="1084846"/>
                              </a:cubicBezTo>
                              <a:cubicBezTo>
                                <a:pt x="292727" y="1122670"/>
                                <a:pt x="388659" y="1111158"/>
                                <a:pt x="457729" y="1073334"/>
                              </a:cubicBezTo>
                              <a:cubicBezTo>
                                <a:pt x="231880" y="832683"/>
                                <a:pt x="311365" y="554209"/>
                                <a:pt x="661104" y="3360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2D82EB" id="Grupo 253" o:spid="_x0000_s1026" style="position:absolute;margin-left:298.2pt;margin-top:-3.55pt;width:123.2pt;height:31.3pt;z-index:251660290;mso-position-horizontal-relative:margin;mso-width-relative:margin;mso-height-relative:margin" coordsize="67256,18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">
              <v:shape id="Forma libre: forma 13" o:spid="_x0000_s1027" style="position:absolute;left:17629;top:13693;width:3240;height:4451;visibility:visible;mso-wrap-style:square;v-text-anchor:middle" coordsize="324024,44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" path="m280119,37824c250518,12608,211049,,160616,l,,,445121r57011,l57011,286149r104154,c190920,286736,220450,280942,247777,269156v23330,-10427,42999,-27612,56462,-49336c317856,196582,324692,169996,323974,143075v,-44951,-14801,-80034,-43855,-105251xm235717,211597v-18638,15349,-45499,23023,-80582,23023l57011,234620r,-182543l155135,52077v35083,,61944,7674,80582,22475c254355,89353,264222,112377,264222,143075v,30698,-9319,52625,-28505,68522xe" fillcolor="#00a443" stroked="f" strokeweight=".15222mm">
                <v:stroke joinstyle="miter"/>
                <v:path arrowok="t" o:connecttype="custom" o:connectlocs="280119,37824;160616,0;0,0;0,445121;57011,445121;57011,286149;161165,286149;247777,269156;304239,219820;323974,143075;280119,37824;235717,211597;155135,234620;57011,234620;57011,52077;155135,52077;235717,74552;264222,143075;235717,211597" o:connectangles="0,0,0,0,0,0,0,0,0,0,0,0,0,0,0,0,0,0,0"/>
              </v:shape>
              <v:shape id="Forma libre: forma 15" o:spid="_x0000_s1028" style="position:absolute;left:21038;top:14877;width:3011;height:3333;visibility:visible;mso-wrap-style:square;v-text-anchor:middle" coordsize="301053,33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" path="m229717,19762c206798,6342,180623,-488,154069,27,133046,-236,112177,3678,92673,11539,74188,19032,57540,30440,43885,44978,29687,59965,18685,77682,11542,97055,3588,119009,-309,142230,31,165577v-554,30632,6413,60936,20282,88257c33267,277789,52382,297847,75679,311941v24306,14587,52242,21998,80583,21379c174127,333353,191882,330579,208887,325097v17476,-5410,33822,-13951,48239,-25216c273089,287037,286163,270975,295499,252738l253837,227521v-6825,12077,-15519,22996,-25764,32343c218556,268339,207341,274692,195182,278502v-12246,3771,-25008,5624,-37824,5482c139131,284384,121134,279840,105281,270827,89641,261223,77083,247338,69101,230810,60944,214628,56449,196851,55945,178733r244487,c300909,176206,301096,173630,300981,171059r,-8223c301830,132999,295236,103425,281794,76772,270036,53321,252012,33587,229717,19762xm82257,78417c90436,68199,100972,60113,112955,54845v12778,-5608,26609,-8415,40566,-8223c178825,46080,203087,56709,219850,75676v12608,14801,20831,35083,24120,60848l57589,136524v1064,-7072,2714,-14039,4934,-20831c66530,102071,73245,89391,82257,78417xe" fillcolor="#00a443" stroked="f" strokeweight=".15222mm">
                <v:stroke joinstyle="miter"/>
                <v:path arrowok="t" o:connecttype="custom" o:connectlocs="229717,19762;154069,27;92673,11539;43885,44978;11542,97055;31,165577;20313,253834;75679,311941;156262,333320;208887,325097;257126,299881;295499,252738;253837,227521;228073,259864;195182,278502;157358,283984;105281,270827;69101,230810;55945,178733;300432,178733;300981,171059;300981,162836;281794,76772;229717,19762;82257,78417;112955,54845;153521,46622;219850,75676;243970,136524;57589,136524;62523,115693;82257,78417" o:connectangles="0,0,0,0,0,0,0,0,0,0,0,0,0,0,0,0,0,0,0,0,0,0,0,0,0,0,0,0,0,0,0,0"/>
              </v:shape>
              <v:shape id="Forma libre: forma 17" o:spid="_x0000_s1029" style="position:absolute;left:24558;top:14877;width:1633;height:3267;visibility:visible;mso-wrap-style:square;v-text-anchor:middle" coordsize="163357,326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" path="m91546,14809c75111,26425,62207,42360,54269,60856r,-55366l,5490,,326723r54269,l54269,154594v,-29601,7675,-53173,21928,-70715c89879,66776,110765,57046,132659,57567r30698,l163357,8r-19186,c125571,-233,107295,4903,91546,14809xe" fillcolor="#00a443" stroked="f" strokeweight=".15222mm">
                <v:stroke joinstyle="miter"/>
                <v:path arrowok="t" o:connecttype="custom" o:connectlocs="91546,14809;54269,60856;54269,5490;0,5490;0,326723;54269,326723;54269,154594;76197,83879;132659,57567;163357,57567;163357,8;144171,8;91546,14809" o:connectangles="0,0,0,0,0,0,0,0,0,0,0,0,0"/>
              </v:shape>
              <v:shape id="Forma libre: forma 18" o:spid="_x0000_s1030" style="position:absolute;left:26559;top:14877;width:2730;height:3267;visibility:visible;mso-wrap-style:square;v-text-anchor:middle" coordsize="273012,32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" path="m214886,14827c195645,4675,174140,-417,152394,27,130658,-45,109285,5629,90449,16472,75007,25665,62618,39205,54818,55393r,-49884l,5509,,326741r54818,l54818,135975v,-27409,7674,-48240,24120,-64137c95383,55941,115666,48815,141430,48815v20918,-691,41108,7702,55366,23023c211049,87187,218175,107470,218175,133782r,192959l272993,326741r,-201181c273377,102525,268109,79754,257644,59230,247859,40696,233036,25309,214886,14827xe" fillcolor="#00a443" stroked="f" strokeweight=".15222mm">
                <v:stroke joinstyle="miter"/>
                <v:path arrowok="t" o:connecttype="custom" o:connectlocs="214886,14827;152394,27;90449,16472;54818,55393;54818,5509;0,5509;0,326741;54818,326741;54818,135975;78938,71838;141430,48815;196796,71838;218175,133782;218175,326741;272993,326741;272993,125560;257644,59230;214886,14827" o:connectangles="0,0,0,0,0,0,0,0,0,0,0,0,0,0,0,0,0,0"/>
              </v:shape>
              <v:shape id="Forma libre: forma 19" o:spid="_x0000_s1031" style="position:absolute;left:29754;top:14877;width:2819;height:3333;visibility:visible;mso-wrap-style:square;v-text-anchor:middle" coordsize="281879,33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" path="m237958,29079c224335,18795,208899,11175,192459,6604,175279,2125,157589,-90,139834,26,112589,-473,85706,6341,61992,19760,38958,32702,21131,53237,11560,77867r43306,23572c61142,85607,72276,72177,86660,63066v15821,-9681,34080,-14631,52625,-14253c154070,48720,168745,51319,182592,56488v13145,5378,24399,14538,32342,26313c223157,94860,226994,111306,226994,131588r,39469l217675,161190c197392,144196,167791,135426,129967,135426v-22092,-247,-44036,3661,-64686,11511c46808,153570,30505,165131,18138,180376,5799,195501,-626,214588,48,234098v-411,19378,5778,38318,17542,53721c29809,303103,45898,314839,64185,321806v20299,7757,41864,11660,63589,11512c166694,333318,196296,323999,217127,306457v4111,-3749,7959,-7778,11512,-12060l228639,326740r53173,l281812,125558v658,-19877,-3481,-39616,-12060,-57558c262105,52870,251256,39593,237958,29079xm203971,275759v-18699,9966,-39672,14878,-60848,14253c121596,290632,100271,285720,81179,275759,65424,267920,55606,251694,55962,234098v-515,-17915,9286,-34541,25217,-42758c100414,181829,121673,177126,143123,177635v21253,-729,42303,4391,60848,14801c219610,200330,229236,216589,228639,234098v329,17437,-9221,33565,-24668,41661xe" fillcolor="#00a443" stroked="f" strokeweight=".15222mm">
                <v:stroke joinstyle="miter"/>
                <v:path arrowok="t" o:connecttype="custom" o:connectlocs="237958,29079;192459,6604;139834,26;61992,19760;11560,77867;54866,101439;86660,63066;139285,48813;182592,56488;214934,82801;226994,131588;226994,171057;217675,161190;129967,135426;65281,146937;18138,180376;48,234098;17590,287819;64185,321806;127774,333318;217127,306457;228639,294397;228639,326740;281812,326740;281812,125558;269752,68000;237958,29079;203971,275759;143123,290012;81179,275759;55962,234098;81179,191340;143123,177635;203971,192436;228639,234098;203971,275759" o:connectangles="0,0,0,0,0,0,0,0,0,0,0,0,0,0,0,0,0,0,0,0,0,0,0,0,0,0,0,0,0,0,0,0,0,0,0,0"/>
              </v:shape>
              <v:shape id="Forma libre: forma 20" o:spid="_x0000_s1032" style="position:absolute;left:33214;top:14877;width:4506;height:3267;visibility:visible;mso-wrap-style:square;v-text-anchor:middle" coordsize="450655,32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" path="m395785,14841c377903,4766,357654,-343,337130,40,315016,90,293358,6356,274638,18130,259130,28392,247086,43105,240102,60340,222764,22614,184577,-1116,143075,40,123115,-212,103507,5308,86612,15938,72919,24884,61928,37388,54818,52117r,-46595l,5522,,326755r54818,l54818,131603v-499,-15393,2894,-30665,9867,-44402c70622,75251,79968,65329,91546,58695v11830,-6786,25287,-10201,38920,-9867c149105,48319,166997,56158,179255,70207v12608,14253,18638,34536,18638,60848l197893,326755r54818,l252711,131603v,-26312,7126,-46595,21378,-61396c288452,55894,308093,48159,328359,48828v18479,-499,36196,7357,48240,21379c389207,84460,395785,104743,395785,131055r,195700l450603,326755r,-205567c451239,99069,446135,77164,435802,57599,426521,40030,412702,25268,395785,14841xe" fillcolor="#00a443" stroked="f" strokeweight=".15222mm">
                <v:stroke joinstyle="miter"/>
                <v:path arrowok="t" o:connecttype="custom" o:connectlocs="395785,14841;337130,40;274638,18130;240102,60340;143075,40;86612,15938;54818,52117;54818,5522;0,5522;0,326755;54818,326755;54818,131603;64685,87201;91546,58695;130466,48828;179255,70207;197893,131055;197893,326755;252711,326755;252711,131603;274089,70207;328359,48828;376599,70207;395785,131055;395785,326755;450603,326755;450603,121188;435802,57599;395785,14841" o:connectangles="0,0,0,0,0,0,0,0,0,0,0,0,0,0,0,0,0,0,0,0,0,0,0,0,0,0,0,0,0"/>
              </v:shape>
              <v:shape id="Forma libre: forma 21" o:spid="_x0000_s1033" style="position:absolute;left:38361;top:13693;width:3158;height:4507;visibility:visible;mso-wrap-style:square;v-text-anchor:middle" coordsize="315778,45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" path="m243391,139237c220351,125040,193699,117804,166646,118407v-21006,-686,-41820,4232,-60300,14252c89600,141918,75166,154849,64137,170484v-3426,4917,-6540,10042,-9319,15349l54818,,,,,445121r54818,l54818,383725r8771,14801c74689,414303,89331,427261,106346,436350v18480,10021,39294,14938,60300,14253c187016,450893,207211,446782,225850,438543v17969,-7812,34052,-19406,47143,-33987c287032,389130,297847,371051,304787,351383v7450,-21692,11156,-44491,10964,-67426c316266,254152,309694,224655,296565,197893,284614,173795,266207,153490,243391,139237xm253259,333293v-4320,13836,-11616,26559,-21379,37276c222725,380414,211487,388089,198989,393044v-13195,5515,-27365,8311,-41662,8223c129228,402188,102082,391010,82775,370569,63589,349738,53721,321233,53721,283957v-170,-16397,2423,-32705,7675,-48240c65968,221990,73237,209316,82775,198441v8979,-10175,20255,-18068,32891,-23024c128942,170253,143080,167650,157327,167743v27925,-834,54867,10344,74004,30698c250518,219271,260385,247777,260385,283957v378,16725,-2028,33400,-7126,49336xe" fillcolor="#00a443" stroked="f" strokeweight=".15222mm">
                <v:stroke joinstyle="miter"/>
                <v:path arrowok="t" o:connecttype="custom" o:connectlocs="243391,139237;166646,118407;106346,132659;64137,170484;54818,185833;54818,0;0,0;0,445121;54818,445121;54818,383725;63589,398526;106346,436350;166646,450603;225850,438543;272993,404556;304787,351383;315751,283957;296565,197893;243391,139237;253259,333293;231880,370569;198989,393044;157327,401267;82775,370569;53721,283957;61396,235717;82775,198441;115666,175417;157327,167743;231331,198441;260385,283957;253259,333293" o:connectangles="0,0,0,0,0,0,0,0,0,0,0,0,0,0,0,0,0,0,0,0,0,0,0,0,0,0,0,0,0,0,0,0"/>
              </v:shape>
              <v:shape id="Forma libre: forma 22" o:spid="_x0000_s1034" style="position:absolute;left:42000;top:14932;width:2732;height:3267;visibility:visible;mso-wrap-style:square;v-text-anchor:middle" coordsize="273114,32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" path="m218229,186929v,30150,-7674,52625,-22475,67974c162222,284976,111428,284976,77895,254903,62546,239554,54872,217079,54872,186929l54872,,54,r,191314c-642,217090,5404,242602,17596,265318v11577,19850,28735,35862,49336,46047c111274,331851,162375,331851,206717,311365v20288,-10223,37085,-26252,48240,-46047c267593,242750,273842,217166,273047,191314l273047,,218229,r,186929xe" fillcolor="#00a443" stroked="f" strokeweight=".15222mm">
                <v:stroke joinstyle="miter"/>
                <v:path arrowok="t" o:connecttype="custom" o:connectlocs="218229,186929;195754,254903;77895,254903;54872,186929;54872,0;54,0;54,191314;17596,265318;66932,311365;206717,311365;254957,265318;273047,191314;273047,0;218229,0" o:connectangles="0,0,0,0,0,0,0,0,0,0,0,0,0,0"/>
              </v:shape>
              <v:shape id="Forma libre: forma 23" o:spid="_x0000_s1035" style="position:absolute;left:45207;top:14877;width:3027;height:3322;visibility:visible;mso-wrap-style:square;v-text-anchor:middle" coordsize="302641,33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" path="m85563,78953v9056,-9708,20085,-17372,32342,-22475c130272,51462,143483,48858,156826,48803v20765,-400,41245,4912,59203,15349c233023,74568,246179,92658,256046,117874l302641,95399c289003,54121,256375,21904,214933,8786,196147,2806,176539,-154,156826,15,135743,-286,114830,3820,95430,12075,76386,19673,59190,31262,44997,46062,30378,61143,19003,79052,11559,98688,3698,120100,-205,142761,47,165565v-691,30298,6282,60284,20282,87161c33343,277136,52897,297446,76792,311381v24235,14214,51945,21428,80034,20831c176539,332382,196152,329422,214933,323441v19011,-6167,36421,-16462,50980,-30150c282200,277432,294748,258147,302641,236829l256046,214353v-9867,24668,-23023,42210,-40017,52625c198115,277580,177640,283078,156826,282876v-17509,197,-34749,-4347,-49884,-13157c91231,260110,78360,246488,69665,230251,59842,210143,55139,187926,55961,165565v-164,-16933,2428,-33784,7675,-49884c68487,102130,75937,89654,85563,78953xe" fillcolor="#00a443" stroked="f" strokeweight=".15222mm">
                <v:stroke joinstyle="miter"/>
                <v:path arrowok="t" o:connecttype="custom" o:connectlocs="85563,78953;117905,56478;156826,48803;216029,64152;256046,117874;302641,95399;214933,8786;156826,15;95430,12075;44997,46062;11559,98688;47,165565;20329,252726;76792,311381;156826,332212;214933,323441;265913,293291;302641,236829;256046,214353;216029,266978;156826,282876;106942,269719;69665,230251;55961,165565;63636,115681;85563,78953" o:connectangles="0,0,0,0,0,0,0,0,0,0,0,0,0,0,0,0,0,0,0,0,0,0,0,0,0,0"/>
              </v:shape>
              <v:shape id="Forma libre: forma 24" o:spid="_x0000_s1036" style="position:absolute;left:48524;top:14877;width:3235;height:3333;visibility:visible;mso-wrap-style:square;v-text-anchor:middle" coordsize="323474,33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" path="m302049,78981c288728,54554,268775,34403,244490,20874,219274,6567,190659,-631,161715,43,139805,-160,118053,3744,97578,11555,78206,19136,60648,30720,46049,45542,31260,60798,19698,78882,12062,98716,-6658,149219,-3478,205238,20833,253302v13430,24471,33346,44764,57559,58655c103745,326424,132525,333807,161715,333336v22147,17,44074,-4073,64685,-12060c245587,313421,262964,301662,277381,286741v14636,-15081,25984,-32990,33439,-52625c319371,212287,323647,189028,323428,165593v712,-30254,-6688,-60151,-21379,-86612xm259839,214929v-4714,13908,-12389,26626,-22475,37277c228154,262511,216752,270575,203925,275777v-13485,5120,-27793,7719,-42210,7675c142726,283814,123990,279077,107446,269747,91274,260050,78167,245989,69621,229182,59913,209431,55204,187592,55917,165593v-269,-16626,2521,-33164,8222,-48788c68782,103156,76254,90641,86066,80078,95457,69870,107089,61988,120054,57054v13293,-5115,27420,-7718,41661,-7675c180737,49133,199540,54055,215985,63632v16171,9478,29273,23358,37824,40017c263731,122764,268610,144072,268062,165593v329,16813,-2467,33532,-8223,49336xe" fillcolor="#00a443" stroked="f" strokeweight=".15222mm">
                <v:stroke joinstyle="miter"/>
                <v:path arrowok="t" o:connecttype="custom" o:connectlocs="302049,78981;244490,20874;161715,43;97578,11555;46049,45542;12062,98716;20833,253302;78392,311957;161715,333336;226400,321276;277381,286741;310820,234116;323428,165593;302049,78981;259839,214929;237364,252206;203925,275777;161715,283452;107446,269747;69621,229182;55917,165593;64139,116805;86066,80078;120054,57054;161715,49379;215985,63632;253809,103649;268062,165593;259839,214929" o:connectangles="0,0,0,0,0,0,0,0,0,0,0,0,0,0,0,0,0,0,0,0,0,0,0,0,0,0,0,0,0"/>
              </v:shape>
              <v:shape id="Forma libre: forma 25" o:spid="_x0000_s1037" style="position:absolute;left:17629;top:3212;width:6068;height:7274;visibility:visible;mso-wrap-style:square;v-text-anchor:middle" coordsize="606833,72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" path="m499939,453344r,93190l444573,470885,96479,,,,,727433r106895,l106895,180899r55366,75649l510354,727433r96480,l606834,,499939,r,453344xe" fillcolor="#00a443" stroked="f" strokeweight=".15222mm">
                <v:stroke joinstyle="miter"/>
                <v:path arrowok="t" o:connecttype="custom" o:connectlocs="499939,453344;499939,546534;444573,470885;96479,0;0,0;0,727433;106895,727433;106895,180899;162261,256548;510354,727433;606834,727433;606834,0;499939,0" o:connectangles="0,0,0,0,0,0,0,0,0,0,0,0,0"/>
              </v:shape>
              <v:shape id="Forma libre: forma 26" o:spid="_x0000_s1038" style="position:absolute;left:24415;top:5103;width:4972;height:5499;visibility:visible;mso-wrap-style:square;v-text-anchor:middle" coordsize="497231,549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" path="m378825,34016c341006,11113,297497,-667,253292,29,218198,-333,183372,6185,150782,19215,120391,32163,92966,51191,70200,75130,47138,100165,29415,129635,18123,161742,5608,198053,-510,236261,33,274667v,54269,10964,102509,32891,143623c54007,458241,85681,491619,124470,514769v40554,23665,86804,35796,133756,35083c288321,549940,318257,545505,347030,536696v28955,-8716,55822,-23265,78938,-42758c451393,472822,472432,446937,487912,417741l408975,368953v-9797,19828,-23177,37671,-39469,52626c354623,434570,337289,444449,318525,450632v-19575,5789,-39885,8743,-60299,8771c230164,459748,202525,452556,178191,438572,153995,423881,134721,402316,122825,376628,111324,352020,104807,325379,103639,298238r392496,c496755,293508,497116,288755,497231,283986r,-13705c497231,216012,486816,168868,465437,128303,445960,89388,415953,56716,378825,34016xm142560,134881v12334,-16056,28560,-28697,47143,-36728c209575,90248,230811,86334,252195,86641v39310,-1200,77030,15541,102510,45499c373343,154067,385951,184217,391433,222590r-285053,c107871,212936,110069,203409,112958,194084v6046,-21422,16089,-41513,29602,-59203xe" fillcolor="#00a443" stroked="f" strokeweight=".15222mm">
                <v:stroke joinstyle="miter"/>
                <v:path arrowok="t" o:connecttype="custom" o:connectlocs="378825,34016;253292,29;150782,19215;70200,75130;18123,161742;33,274667;32924,418290;124470,514769;258226,549852;347030,536696;425968,493938;487912,417741;408975,368953;369506,421579;318525,450632;258226,459403;178191,438572;122825,376628;103639,298238;496135,298238;497231,283986;497231,270281;465437,128303;378825,34016;142560,134881;189703,98153;252195,86641;354705,132140;391433,222590;106380,222590;112958,194084;142560,134881" o:connectangles="0,0,0,0,0,0,0,0,0,0,0,0,0,0,0,0,0,0,0,0,0,0,0,0,0,0,0,0,0,0,0,0"/>
              </v:shape>
              <v:shape id="Forma libre: forma 27" o:spid="_x0000_s1039" style="position:absolute;left:29809;top:5103;width:5351;height:5499;visibility:visible;mso-wrap-style:square;v-text-anchor:middle" coordsize="535098,54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" path="m405155,34590c362995,11012,315309,-911,267015,54,230796,-340,194858,6364,161216,19789,96048,46046,44783,98299,19786,163960,6268,199290,-426,236867,51,274692v-937,49862,10958,99127,34536,143074c56996,458343,90199,491929,130518,514794v41968,23627,89435,35730,137593,35083c304356,550042,340290,543151,373909,529595v31850,-13135,60744,-32518,84968,-57011c483655,448070,502907,418539,515339,385972v13524,-35522,20217,-73275,19735,-111280c535074,219874,523014,171634,499990,130521,477789,90438,444981,57251,405155,34590xm418312,351437v-7549,21181,-19082,40718,-33987,57558c369694,424438,351944,436585,332248,444627v-20694,8480,-42868,12767,-65233,12608c237928,457718,209275,450131,184239,435308,159336,420414,139179,398739,126133,372816,111194,342310,103860,308646,104753,274692v-586,-26274,3498,-52445,12060,-77293c124274,176337,135824,156965,150801,140388v14126,-15771,31783,-27985,51528,-35632c222897,96561,244874,92466,267015,92696v29628,-646,58852,6946,84419,21928c376321,129298,396483,150798,409541,176568v14253,27409,21379,59751,21379,98124c431419,300829,427148,326835,418312,351437xe" fillcolor="#00a443" stroked="f" strokeweight=".15222mm">
                <v:stroke joinstyle="miter"/>
                <v:path arrowok="t" o:connecttype="custom" o:connectlocs="405155,34590;267015,54;161216,19789;19786,163960;51,274692;34587,417766;130518,514794;268111,549877;373909,529595;458877,472584;515339,385972;535074,274692;499990,130521;405155,34590;418312,351437;384325,408995;332248,444627;267015,457235;184239,435308;126133,372816;104753,274692;116813,197399;150801,140388;202329,104756;267015,92696;351434,114624;409541,176568;430920,274692;418312,351437" o:connectangles="0,0,0,0,0,0,0,0,0,0,0,0,0,0,0,0,0,0,0,0,0,0,0,0,0,0,0,0,0"/>
              </v:shape>
              <v:shape id="Forma libre: forma 28" o:spid="_x0000_s1040" style="position:absolute;left:35598;top:5103;width:4978;height:5499;visibility:visible;mso-wrap-style:square;v-text-anchor:middle" coordsize="497779,549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" path="m379373,34010c341521,11189,298034,-586,253840,22,218740,-383,183909,6135,151331,19209,88756,45724,40352,97516,18123,161735,5608,198046,-510,236255,33,274660v,54270,10964,102509,33439,143623c54412,458333,86119,491750,125018,514762v40521,23742,86799,35879,133756,35084c288869,549933,318805,545499,347579,536689v28850,-8962,55667,-23489,78937,-42758c451782,472662,472799,446810,488461,417735l409523,368947v-9796,19827,-23177,37671,-39469,52625c355171,434564,337837,444442,319073,450625v-19575,5789,-39885,8744,-60299,8771c230712,459741,203073,452549,178740,438565,154411,424033,135093,402424,123373,376621,111686,352052,104976,325410,103639,298232r393044,c497303,293501,497664,288748,497779,283979r,-13704c497779,216005,487364,168862,465985,128296,446344,89496,416370,56869,379373,34010xm143108,134874v12334,-16056,28560,-28697,47143,-36728c210123,90242,231359,86328,252744,86635v41113,,75648,14801,101961,45498c373891,154061,385951,184210,391433,222583r-284505,c108419,212930,110617,203402,113506,194078v5586,-21599,15678,-41772,29602,-59204xe" fillcolor="#00a443" stroked="f" strokeweight=".15222mm">
                <v:stroke joinstyle="miter"/>
                <v:path arrowok="t" o:connecttype="custom" o:connectlocs="379373,34010;253840,22;151331,19209;18123,161735;33,274660;33472,418283;125018,514762;258774,549846;347579,536689;426516,493931;488461,417735;409523,368947;370054,421572;319073,450625;258774,459396;178740,438565;123373,376621;103639,298232;496683,298232;497779,283979;497779,270275;465985,128296;379373,34010;143108,134874;190251,98146;252744,86635;354705,132133;391433,222583;106928,222583;113506,194078;143108,134874" o:connectangles="0,0,0,0,0,0,0,0,0,0,0,0,0,0,0,0,0,0,0,0,0,0,0,0,0,0,0,0,0,0,0"/>
              </v:shape>
              <v:shape id="Forma libre: forma 29" o:spid="_x0000_s1041" style="position:absolute;left:41255;top:5103;width:4528;height:5383;visibility:visible;mso-wrap-style:square;v-text-anchor:middle" coordsize="452795,5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" path="m358509,25234c295255,-9548,218323,-8298,156231,28523,132917,43219,114131,64094,101961,88822r,-78389l,10433,,538329r101961,l101961,225319v,-42210,12060,-75101,36728,-98672c163357,103075,195151,90467,234072,90467v31844,-1080,62542,11961,83872,35632c339323,149670,350286,181465,350286,221482r,316847l452795,538329r,-333293c452795,163375,444573,127195,427579,96497,411847,66627,387875,41893,358509,25234xe" fillcolor="#00a443" stroked="f" strokeweight=".15222mm">
                <v:stroke joinstyle="miter"/>
                <v:path arrowok="t" o:connecttype="custom" o:connectlocs="358509,25234;156231,28523;101961,88822;101961,10433;0,10433;0,538329;101961,538329;101961,225319;138689,126647;234072,90467;317944,126099;350286,221482;350286,538329;452795,538329;452795,205036;427579,96497;358509,25234" o:connectangles="0,0,0,0,0,0,0,0,0,0,0,0,0,0,0,0,0"/>
              </v:shape>
              <v:shape id="Forma libre: forma 30" o:spid="_x0000_s1042" style="position:absolute;left:46446;top:5103;width:4978;height:5499;visibility:visible;mso-wrap-style:square;v-text-anchor:middle" coordsize="497779,549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" path="m379373,34015c341351,11123,297672,-652,253292,28,218373,-334,183728,6184,151330,19214,88761,45729,40357,97521,18123,161741,5608,198052,-510,236260,33,274665v,54270,10964,102510,33439,143623c54358,458201,85845,491585,124470,514768v40746,23681,87176,35812,134304,35083c288863,549857,318783,545422,347578,536695v28851,-8963,55695,-23490,78938,-42758c451623,472525,472618,446700,488460,417740l409523,368952v-10142,19598,-23517,37380,-39469,52625c355171,434569,337837,444447,319073,450631v-19575,5788,-39885,8743,-60299,8771c230712,459747,203073,452555,178739,438571,154411,424039,135093,402429,123373,376627,111686,352057,104976,325416,103639,298237r393044,c497286,293506,497670,288754,497779,283984r,-13704c497779,216010,486816,168867,465985,128302,446360,89502,416375,56874,379373,34015xm143108,134880v12334,-16056,28560,-28697,47143,-36728c209942,90291,230992,86377,252195,86640v39310,-1200,77030,15541,102510,45499c373891,154066,385951,184216,391433,222588r-284505,c108419,212935,110617,203408,113506,194083v5586,-21598,15678,-41771,29602,-59203xe" fillcolor="#00a443" stroked="f" strokeweight=".15222mm">
                <v:stroke joinstyle="miter"/>
                <v:path arrowok="t" o:connecttype="custom" o:connectlocs="379373,34015;253292,28;151330,19214;18123,161741;33,274665;33472,418288;124470,514768;258774,549851;347578,536695;426516,493937;488460,417740;409523,368952;370054,421577;319073,450631;258774,459402;178739,438571;123373,376627;103639,298237;496683,298237;497779,283984;497779,270280;465985,128302;379373,34015;143108,134880;190251,98152;252195,86640;354705,132139;391433,222588;106928,222588;113506,194083;143108,134880" o:connectangles="0,0,0,0,0,0,0,0,0,0,0,0,0,0,0,0,0,0,0,0,0,0,0,0,0,0,0,0,0,0,0"/>
              </v:shape>
              <v:shape id="Forma libre: forma 244" o:spid="_x0000_s1043" style="position:absolute;left:52104;top:5103;width:2752;height:5383;visibility:visible;mso-wrap-style:square;v-text-anchor:middle" coordsize="275185,5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" path="m161713,24131c137045,40028,117310,64148,101961,97039r,-86612l,10427,,538323r101961,l101961,256559v,-44951,11512,-80582,33987,-107991c157272,122414,189395,107465,223108,108002r52077,l275185,11r-30149,c215489,-351,186491,8042,161713,24131xe" fillcolor="#00a443" stroked="f" strokeweight=".15222mm">
                <v:stroke joinstyle="miter"/>
                <v:path arrowok="t" o:connecttype="custom" o:connectlocs="161713,24131;101961,97039;101961,10427;0,10427;0,538323;101961,538323;101961,256559;135948,148568;223108,108002;275185,108002;275185,11;245036,11;161713,24131" o:connectangles="0,0,0,0,0,0,0,0,0,0,0,0,0"/>
              </v:shape>
              <v:shape id="Forma libre: forma 245" o:spid="_x0000_s1044" style="position:absolute;left:54905;top:5102;width:5082;height:7232;visibility:visible;mso-wrap-style:square;v-text-anchor:middle" coordsize="508194,72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" path="m405137,99287c401849,92764,397956,86531,393626,80649,377344,56381,355527,36291,330037,21994,300819,6749,268148,-799,235202,67,203189,-54,171504,6289,142012,18705,113835,30962,88455,48877,67460,71330,45806,94200,28977,121242,18123,150816,5844,182627,-296,216482,33,250585v-712,44725,10032,88892,31246,128273c51069,415570,80177,446400,115699,468212v35906,22113,77348,33526,119503,32890c272478,501102,304272,493428,330037,478627v25380,-14455,47144,-34519,63589,-58655c397956,414090,401849,407857,405137,401334r,74552c405137,510421,398011,539475,383210,562498v-13594,23040,-33823,41399,-58106,52625c300106,626959,272752,632956,245069,632665v-31959,346,-63424,-7992,-90998,-24120c126279,591837,103146,568479,86646,540571l14834,597582v15459,27809,36344,52230,61396,71811c99856,687922,126827,701697,155716,709958v28780,8810,58710,13244,88805,13157c291445,723915,337986,713976,380469,694061v38921,-18567,71373,-48349,93191,-85516c496683,570721,508195,524674,508195,470953r,-460471l405137,10482r,88805xm387595,332263v-26093,48333,-77183,77814,-132111,76197c228185,408986,201215,401970,177643,388177,155168,374561,136640,355281,123922,332263,110491,307168,103694,279051,104187,250585v-548,-28824,6195,-57312,19735,-82775c136640,144792,155168,125512,177643,111895,201215,98103,228185,91087,255484,91613v54928,-1617,106018,27864,132111,76197c401136,193273,407878,221761,407330,250585v494,28466,-6304,56583,-19735,81678xe" fillcolor="#00a443" stroked="f" strokeweight=".15222mm">
                <v:stroke joinstyle="miter"/>
                <v:path arrowok="t" o:connecttype="custom" o:connectlocs="405137,99287;393626,80649;330037,21994;235202,67;142012,18705;67460,71330;18123,150816;33,250585;31279,378858;115699,468212;235202,501102;330037,478627;393626,419972;405137,401334;405137,475886;383210,562498;325104,615123;245069,632665;154071,608545;86646,540571;14834,597582;76230,669393;155716,709958;244521,723115;380469,694061;473660,608545;508195,470953;508195,10482;405137,10482;387595,332263;255484,408460;177643,388177;123922,332263;104187,250585;123922,167810;177643,111895;255484,91613;387595,167810;407330,250585;387595,332263" o:connectangles="0,0,0,0,0,0,0,0,0,0,0,0,0,0,0,0,0,0,0,0,0,0,0,0,0,0,0,0,0,0,0,0,0,0,0,0,0,0,0,0"/>
              </v:shape>
              <v:shape id="Forma libre: forma 246" o:spid="_x0000_s1045" style="position:absolute;left:60732;top:2976;width:1404;height:1338;visibility:visible;mso-wrap-style:square;v-text-anchor:middle" coordsize="140463,13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" path="m119572,18126c105703,6182,87997,-254,69688,37,51543,-550,33837,5935,20352,18126,6647,30186,70,46632,70,67463v-878,18314,6577,36037,20282,48239c33837,127894,51543,134379,69688,133792v18309,291,36015,-6145,49884,-18090c133441,103604,141116,85865,140403,67463v823,-18737,-6852,-36849,-20831,-49337xe" fillcolor="#00a443" stroked="f" strokeweight=".15222mm">
                <v:stroke joinstyle="miter"/>
                <v:path arrowok="t" o:connecttype="custom" o:connectlocs="119572,18126;69688,37;20352,18126;70,67463;20352,115702;69688,133792;119572,115702;140403,67463;119572,18126" o:connectangles="0,0,0,0,0,0,0,0,0"/>
              </v:shape>
              <v:shape id="Forma libre: forma 247" o:spid="_x0000_s1046" style="position:absolute;left:60919;top:5207;width:1019;height:5276;visibility:visible;mso-wrap-style:square;v-text-anchor:middle" coordsize="101961,52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" path="m,l101961,r,527622l,527622,,xe" fillcolor="#00a443" stroked="f" strokeweight=".15222mm">
                <v:stroke joinstyle="miter"/>
                <v:path arrowok="t" o:connecttype="custom" o:connectlocs="0,0;101961,0;101961,527622;0,527622" o:connectangles="0,0,0,0"/>
              </v:shape>
              <v:shape id="Forma libre: forma 248" o:spid="_x0000_s1047" style="position:absolute;left:62585;top:5103;width:4671;height:5498;visibility:visible;mso-wrap-style:square;v-text-anchor:middle" coordsize="467172,54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" path="m447361,114585c434973,89281,417212,67008,395285,49351,372809,32314,347319,19667,320184,12075,291240,4083,261365,26,231380,15,186429,-467,142136,10474,102558,31810,64349,53446,34474,87203,17590,127741r80034,46047c107217,148944,124485,127818,146960,113488,169435,98687,196844,91561,229187,91561v23462,-208,46705,4073,68522,12608c317882,112375,335095,126524,347045,144734v12060,18639,18638,43307,18638,73456l365683,277394,354171,265882c321280,237925,274685,223672,212741,223672v-36837,-564,-73456,5756,-107991,18638c74491,253181,47849,272372,28005,297676,9038,323331,-775,354588,48,386481v,34536,8771,64137,27409,88257c46862,499719,72572,519031,102009,530652v33713,13074,69619,19587,105799,19187c269752,549839,317991,535038,351979,505436v6907,-5893,13156,-12509,18637,-19734l370616,538327r96480,l467096,208871v877,-32540,-5865,-64833,-19735,-94286xm331148,448974v-24668,14252,-55914,21927,-93191,21927c200681,470901,167790,463226,142574,448974,117358,434721,104750,413342,104750,385385v-1041,-27086,13704,-52324,37824,-64685c167790,306447,199585,299321,237957,299321v37277,,68523,7126,93191,21927c355048,333472,369630,358546,368424,385385v,27957,-12060,48788,-37276,63589xe" fillcolor="#00a443" stroked="f" strokeweight=".15222mm">
                <v:stroke joinstyle="miter"/>
                <v:path arrowok="t" o:connecttype="custom" o:connectlocs="447361,114585;395285,49351;320184,12075;231380,15;102558,31810;17590,127741;97624,173788;146960,113488;229187,91561;297709,104169;347045,144734;365683,218190;365683,277394;354171,265882;212741,223672;104750,242310;28005,297676;48,386481;27457,474738;102009,530652;207808,549839;351979,505436;370616,485702;370616,538327;467096,538327;467096,208871;447361,114585;331148,448974;237957,470901;142574,448974;104750,385385;142574,320700;237957,299321;331148,321248;368424,385385;331148,448974" o:connectangles="0,0,0,0,0,0,0,0,0,0,0,0,0,0,0,0,0,0,0,0,0,0,0,0,0,0,0,0,0,0,0,0,0,0,0,0"/>
              </v:shape>
              <v:shape id="Forma libre: forma 249" o:spid="_x0000_s1048" style="position:absolute;left:8047;width:6913;height:11082;visibility:visible;mso-wrap-style:square;v-text-anchor:middle" coordsize="691330,110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" path="m2,789926v-269,83832,32874,164316,92094,223656c205569,1127055,359607,1127055,458279,1073334,578330,1008101,849130,812401,567915,,567915,383725,2,422646,2,789926xe" fillcolor="#ff9c1a" stroked="f" strokeweight=".15222mm">
                <v:stroke joinstyle="miter"/>
                <v:path arrowok="t" o:connecttype="custom" o:connectlocs="2,789926;92096,1013582;458279,1073334;567915,0;2,789926" o:connectangles="0,0,0,0,0"/>
              </v:shape>
              <v:shape id="Forma libre: forma 250" o:spid="_x0000_s1049" style="position:absolute;left:4023;width:6611;height:11082;visibility:visible;mso-wrap-style:square;v-text-anchor:middle" coordsize="661104,110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" path="m661105,336034c642467,235169,612865,132659,567914,,567914,383725,1,422646,1,789926v-230,83717,32683,164124,91546,223656c205568,1127055,360703,1127055,457730,1073334,231881,832683,311367,554209,661105,336034xe" fillcolor="#0da9ff" stroked="f" strokeweight=".15222mm">
                <v:stroke joinstyle="miter"/>
                <v:path arrowok="t" o:connecttype="custom" o:connectlocs="661105,336034;567914,0;1,789926;91547,1013582;457730,1073334;661105,336034" o:connectangles="0,0,0,0,0,0"/>
              </v:shape>
              <v:shape id="Forma libre: forma 251" o:spid="_x0000_s1050" style="position:absolute;width:6611;height:13693;visibility:visible;mso-wrap-style:square;v-text-anchor:middle" coordsize="661103,136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" path="m661104,336034c642465,235169,612316,132659,567913,,567913,383725,,422646,,789926v,188573,152394,271896,152394,271896c128910,1162599,124075,1266830,138141,1369350r72908,-12060c175417,1233402,197344,1098550,199537,1084846v93190,37824,189122,26312,258192,-11512c231880,832683,311365,554209,661104,336034xe" fillcolor="#00a443" stroked="f" strokeweight=".15222mm">
                <v:stroke joinstyle="miter"/>
                <v:path arrowok="t" o:connecttype="custom" o:connectlocs="661104,336034;567913,0;0,789926;152394,1061822;138141,1369350;211049,1357290;199537,1084846;457729,1073334;661104,336034" o:connectangles="0,0,0,0,0,0,0,0,0"/>
              </v:shape>
              <w10:wrap anchorx="margin"/>
            </v:group>
          </w:pict>
        </mc:Fallback>
      </mc:AlternateContent>
    </w:r>
    <w:r w:rsidR="00220239" w:rsidRPr="00220239">
      <w:rPr>
        <w:b/>
        <w:bCs/>
        <w:lang w:val="pt-BR"/>
      </w:rPr>
      <w:t xml:space="preserve"> </w:t>
    </w:r>
    <w:r w:rsidR="00216897" w:rsidRPr="00220239">
      <w:rPr>
        <w:b/>
        <w:bCs/>
        <w:lang w:val="pt-BR"/>
      </w:rPr>
      <w:br/>
    </w:r>
    <w:r w:rsidR="00220239" w:rsidRPr="00220239">
      <w:rPr>
        <w:lang w:val="pt-BR"/>
      </w:rPr>
      <w:t>Termo Aditivo ao Contrato de Concessão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73ED1" w14:textId="4EA98CF4" w:rsidR="00507B83" w:rsidRDefault="00220239" w:rsidP="00112991">
    <w:pPr>
      <w:pStyle w:val="BodyText1"/>
      <w:tabs>
        <w:tab w:val="left" w:pos="6887"/>
      </w:tabs>
      <w:rPr>
        <w:caps/>
        <w:noProof/>
        <w:color w:val="6E6963" w:themeColor="text1" w:themeTint="BF"/>
        <w:lang w:val="pt-BR"/>
      </w:rPr>
    </w:pPr>
    <w:r w:rsidRPr="00342A97">
      <w:rPr>
        <w:b/>
        <w:bCs/>
        <w:noProof/>
      </w:rPr>
      <mc:AlternateContent>
        <mc:Choice Requires="wpg">
          <w:drawing>
            <wp:anchor distT="0" distB="0" distL="114300" distR="114300" simplePos="0" relativeHeight="251662338" behindDoc="0" locked="0" layoutInCell="1" allowOverlap="1" wp14:anchorId="55623477" wp14:editId="0C3E51AE">
              <wp:simplePos x="0" y="0"/>
              <wp:positionH relativeFrom="margin">
                <wp:posOffset>3745065</wp:posOffset>
              </wp:positionH>
              <wp:positionV relativeFrom="paragraph">
                <wp:posOffset>-19243</wp:posOffset>
              </wp:positionV>
              <wp:extent cx="1564888" cy="397565"/>
              <wp:effectExtent l="0" t="0" r="0" b="2540"/>
              <wp:wrapNone/>
              <wp:docPr id="188664415" name="Grupo 2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4888" cy="397565"/>
                        <a:chOff x="0" y="0"/>
                        <a:chExt cx="6725680" cy="1821085"/>
                      </a:xfrm>
                    </wpg:grpSpPr>
                    <wps:wsp>
                      <wps:cNvPr id="1583700310" name="Forma libre: forma 13"/>
                      <wps:cNvSpPr/>
                      <wps:spPr>
                        <a:xfrm>
                          <a:off x="1762942" y="1369350"/>
                          <a:ext cx="324024" cy="445121"/>
                        </a:xfrm>
                        <a:custGeom>
                          <a:avLst/>
                          <a:gdLst>
                            <a:gd name="connsiteX0" fmla="*/ 280119 w 324024"/>
                            <a:gd name="connsiteY0" fmla="*/ 37824 h 445121"/>
                            <a:gd name="connsiteX1" fmla="*/ 160616 w 324024"/>
                            <a:gd name="connsiteY1" fmla="*/ 0 h 445121"/>
                            <a:gd name="connsiteX2" fmla="*/ 0 w 324024"/>
                            <a:gd name="connsiteY2" fmla="*/ 0 h 445121"/>
                            <a:gd name="connsiteX3" fmla="*/ 0 w 324024"/>
                            <a:gd name="connsiteY3" fmla="*/ 445121 h 445121"/>
                            <a:gd name="connsiteX4" fmla="*/ 57011 w 324024"/>
                            <a:gd name="connsiteY4" fmla="*/ 445121 h 445121"/>
                            <a:gd name="connsiteX5" fmla="*/ 57011 w 324024"/>
                            <a:gd name="connsiteY5" fmla="*/ 286149 h 445121"/>
                            <a:gd name="connsiteX6" fmla="*/ 161165 w 324024"/>
                            <a:gd name="connsiteY6" fmla="*/ 286149 h 445121"/>
                            <a:gd name="connsiteX7" fmla="*/ 247777 w 324024"/>
                            <a:gd name="connsiteY7" fmla="*/ 269156 h 445121"/>
                            <a:gd name="connsiteX8" fmla="*/ 304239 w 324024"/>
                            <a:gd name="connsiteY8" fmla="*/ 219820 h 445121"/>
                            <a:gd name="connsiteX9" fmla="*/ 323974 w 324024"/>
                            <a:gd name="connsiteY9" fmla="*/ 143075 h 445121"/>
                            <a:gd name="connsiteX10" fmla="*/ 280119 w 324024"/>
                            <a:gd name="connsiteY10" fmla="*/ 37824 h 445121"/>
                            <a:gd name="connsiteX11" fmla="*/ 235717 w 324024"/>
                            <a:gd name="connsiteY11" fmla="*/ 211597 h 445121"/>
                            <a:gd name="connsiteX12" fmla="*/ 155135 w 324024"/>
                            <a:gd name="connsiteY12" fmla="*/ 234620 h 445121"/>
                            <a:gd name="connsiteX13" fmla="*/ 57011 w 324024"/>
                            <a:gd name="connsiteY13" fmla="*/ 234620 h 445121"/>
                            <a:gd name="connsiteX14" fmla="*/ 57011 w 324024"/>
                            <a:gd name="connsiteY14" fmla="*/ 52077 h 445121"/>
                            <a:gd name="connsiteX15" fmla="*/ 155135 w 324024"/>
                            <a:gd name="connsiteY15" fmla="*/ 52077 h 445121"/>
                            <a:gd name="connsiteX16" fmla="*/ 235717 w 324024"/>
                            <a:gd name="connsiteY16" fmla="*/ 74552 h 445121"/>
                            <a:gd name="connsiteX17" fmla="*/ 264222 w 324024"/>
                            <a:gd name="connsiteY17" fmla="*/ 143075 h 445121"/>
                            <a:gd name="connsiteX18" fmla="*/ 235717 w 324024"/>
                            <a:gd name="connsiteY18" fmla="*/ 211597 h 445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24024" h="445121">
                              <a:moveTo>
                                <a:pt x="280119" y="37824"/>
                              </a:moveTo>
                              <a:cubicBezTo>
                                <a:pt x="250518" y="12608"/>
                                <a:pt x="211049" y="0"/>
                                <a:pt x="160616" y="0"/>
                              </a:cubicBezTo>
                              <a:lnTo>
                                <a:pt x="0" y="0"/>
                              </a:lnTo>
                              <a:lnTo>
                                <a:pt x="0" y="445121"/>
                              </a:lnTo>
                              <a:lnTo>
                                <a:pt x="57011" y="445121"/>
                              </a:lnTo>
                              <a:lnTo>
                                <a:pt x="57011" y="286149"/>
                              </a:lnTo>
                              <a:lnTo>
                                <a:pt x="161165" y="286149"/>
                              </a:lnTo>
                              <a:cubicBezTo>
                                <a:pt x="190920" y="286736"/>
                                <a:pt x="220450" y="280942"/>
                                <a:pt x="247777" y="269156"/>
                              </a:cubicBezTo>
                              <a:cubicBezTo>
                                <a:pt x="271107" y="258729"/>
                                <a:pt x="290776" y="241544"/>
                                <a:pt x="304239" y="219820"/>
                              </a:cubicBezTo>
                              <a:cubicBezTo>
                                <a:pt x="317856" y="196582"/>
                                <a:pt x="324692" y="169996"/>
                                <a:pt x="323974" y="143075"/>
                              </a:cubicBezTo>
                              <a:cubicBezTo>
                                <a:pt x="323974" y="98124"/>
                                <a:pt x="309173" y="63041"/>
                                <a:pt x="280119" y="37824"/>
                              </a:cubicBezTo>
                              <a:close/>
                              <a:moveTo>
                                <a:pt x="235717" y="211597"/>
                              </a:moveTo>
                              <a:cubicBezTo>
                                <a:pt x="217079" y="226946"/>
                                <a:pt x="190218" y="234620"/>
                                <a:pt x="155135" y="234620"/>
                              </a:cubicBezTo>
                              <a:lnTo>
                                <a:pt x="57011" y="234620"/>
                              </a:lnTo>
                              <a:lnTo>
                                <a:pt x="57011" y="52077"/>
                              </a:lnTo>
                              <a:lnTo>
                                <a:pt x="155135" y="52077"/>
                              </a:lnTo>
                              <a:cubicBezTo>
                                <a:pt x="190218" y="52077"/>
                                <a:pt x="217079" y="59751"/>
                                <a:pt x="235717" y="74552"/>
                              </a:cubicBezTo>
                              <a:cubicBezTo>
                                <a:pt x="254355" y="89353"/>
                                <a:pt x="264222" y="112377"/>
                                <a:pt x="264222" y="143075"/>
                              </a:cubicBezTo>
                              <a:cubicBezTo>
                                <a:pt x="264222" y="173773"/>
                                <a:pt x="254903" y="195700"/>
                                <a:pt x="235717" y="2115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18889340" name="Forma libre: forma 15"/>
                      <wps:cNvSpPr/>
                      <wps:spPr>
                        <a:xfrm>
                          <a:off x="2103879" y="1487730"/>
                          <a:ext cx="301053" cy="333355"/>
                        </a:xfrm>
                        <a:custGeom>
                          <a:avLst/>
                          <a:gdLst>
                            <a:gd name="connsiteX0" fmla="*/ 229717 w 301053"/>
                            <a:gd name="connsiteY0" fmla="*/ 19762 h 333355"/>
                            <a:gd name="connsiteX1" fmla="*/ 154069 w 301053"/>
                            <a:gd name="connsiteY1" fmla="*/ 27 h 333355"/>
                            <a:gd name="connsiteX2" fmla="*/ 92673 w 301053"/>
                            <a:gd name="connsiteY2" fmla="*/ 11539 h 333355"/>
                            <a:gd name="connsiteX3" fmla="*/ 43885 w 301053"/>
                            <a:gd name="connsiteY3" fmla="*/ 44978 h 333355"/>
                            <a:gd name="connsiteX4" fmla="*/ 11542 w 301053"/>
                            <a:gd name="connsiteY4" fmla="*/ 97055 h 333355"/>
                            <a:gd name="connsiteX5" fmla="*/ 31 w 301053"/>
                            <a:gd name="connsiteY5" fmla="*/ 165577 h 333355"/>
                            <a:gd name="connsiteX6" fmla="*/ 20313 w 301053"/>
                            <a:gd name="connsiteY6" fmla="*/ 253834 h 333355"/>
                            <a:gd name="connsiteX7" fmla="*/ 75679 w 301053"/>
                            <a:gd name="connsiteY7" fmla="*/ 311941 h 333355"/>
                            <a:gd name="connsiteX8" fmla="*/ 156262 w 301053"/>
                            <a:gd name="connsiteY8" fmla="*/ 333320 h 333355"/>
                            <a:gd name="connsiteX9" fmla="*/ 208887 w 301053"/>
                            <a:gd name="connsiteY9" fmla="*/ 325097 h 333355"/>
                            <a:gd name="connsiteX10" fmla="*/ 257126 w 301053"/>
                            <a:gd name="connsiteY10" fmla="*/ 299881 h 333355"/>
                            <a:gd name="connsiteX11" fmla="*/ 295499 w 301053"/>
                            <a:gd name="connsiteY11" fmla="*/ 252738 h 333355"/>
                            <a:gd name="connsiteX12" fmla="*/ 253837 w 301053"/>
                            <a:gd name="connsiteY12" fmla="*/ 227521 h 333355"/>
                            <a:gd name="connsiteX13" fmla="*/ 228073 w 301053"/>
                            <a:gd name="connsiteY13" fmla="*/ 259864 h 333355"/>
                            <a:gd name="connsiteX14" fmla="*/ 195182 w 301053"/>
                            <a:gd name="connsiteY14" fmla="*/ 278502 h 333355"/>
                            <a:gd name="connsiteX15" fmla="*/ 157358 w 301053"/>
                            <a:gd name="connsiteY15" fmla="*/ 283984 h 333355"/>
                            <a:gd name="connsiteX16" fmla="*/ 105281 w 301053"/>
                            <a:gd name="connsiteY16" fmla="*/ 270827 h 333355"/>
                            <a:gd name="connsiteX17" fmla="*/ 69101 w 301053"/>
                            <a:gd name="connsiteY17" fmla="*/ 230810 h 333355"/>
                            <a:gd name="connsiteX18" fmla="*/ 55945 w 301053"/>
                            <a:gd name="connsiteY18" fmla="*/ 178733 h 333355"/>
                            <a:gd name="connsiteX19" fmla="*/ 300432 w 301053"/>
                            <a:gd name="connsiteY19" fmla="*/ 178733 h 333355"/>
                            <a:gd name="connsiteX20" fmla="*/ 300981 w 301053"/>
                            <a:gd name="connsiteY20" fmla="*/ 171059 h 333355"/>
                            <a:gd name="connsiteX21" fmla="*/ 300981 w 301053"/>
                            <a:gd name="connsiteY21" fmla="*/ 162836 h 333355"/>
                            <a:gd name="connsiteX22" fmla="*/ 281794 w 301053"/>
                            <a:gd name="connsiteY22" fmla="*/ 76772 h 333355"/>
                            <a:gd name="connsiteX23" fmla="*/ 229717 w 301053"/>
                            <a:gd name="connsiteY23" fmla="*/ 19762 h 333355"/>
                            <a:gd name="connsiteX24" fmla="*/ 82257 w 301053"/>
                            <a:gd name="connsiteY24" fmla="*/ 78417 h 333355"/>
                            <a:gd name="connsiteX25" fmla="*/ 112955 w 301053"/>
                            <a:gd name="connsiteY25" fmla="*/ 54845 h 333355"/>
                            <a:gd name="connsiteX26" fmla="*/ 153521 w 301053"/>
                            <a:gd name="connsiteY26" fmla="*/ 46622 h 333355"/>
                            <a:gd name="connsiteX27" fmla="*/ 219850 w 301053"/>
                            <a:gd name="connsiteY27" fmla="*/ 75676 h 333355"/>
                            <a:gd name="connsiteX28" fmla="*/ 243970 w 301053"/>
                            <a:gd name="connsiteY28" fmla="*/ 136524 h 333355"/>
                            <a:gd name="connsiteX29" fmla="*/ 57589 w 301053"/>
                            <a:gd name="connsiteY29" fmla="*/ 136524 h 333355"/>
                            <a:gd name="connsiteX30" fmla="*/ 62523 w 301053"/>
                            <a:gd name="connsiteY30" fmla="*/ 115693 h 333355"/>
                            <a:gd name="connsiteX31" fmla="*/ 82257 w 301053"/>
                            <a:gd name="connsiteY31" fmla="*/ 78417 h 3333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301053" h="333355">
                              <a:moveTo>
                                <a:pt x="229717" y="19762"/>
                              </a:moveTo>
                              <a:cubicBezTo>
                                <a:pt x="206798" y="6342"/>
                                <a:pt x="180623" y="-488"/>
                                <a:pt x="154069" y="27"/>
                              </a:cubicBezTo>
                              <a:cubicBezTo>
                                <a:pt x="133046" y="-236"/>
                                <a:pt x="112177" y="3678"/>
                                <a:pt x="92673" y="11539"/>
                              </a:cubicBezTo>
                              <a:cubicBezTo>
                                <a:pt x="74188" y="19032"/>
                                <a:pt x="57540" y="30440"/>
                                <a:pt x="43885" y="44978"/>
                              </a:cubicBezTo>
                              <a:cubicBezTo>
                                <a:pt x="29687" y="59965"/>
                                <a:pt x="18685" y="77682"/>
                                <a:pt x="11542" y="97055"/>
                              </a:cubicBezTo>
                              <a:cubicBezTo>
                                <a:pt x="3588" y="119009"/>
                                <a:pt x="-309" y="142230"/>
                                <a:pt x="31" y="165577"/>
                              </a:cubicBezTo>
                              <a:cubicBezTo>
                                <a:pt x="-523" y="196209"/>
                                <a:pt x="6444" y="226513"/>
                                <a:pt x="20313" y="253834"/>
                              </a:cubicBezTo>
                              <a:cubicBezTo>
                                <a:pt x="33267" y="277789"/>
                                <a:pt x="52382" y="297847"/>
                                <a:pt x="75679" y="311941"/>
                              </a:cubicBezTo>
                              <a:cubicBezTo>
                                <a:pt x="99985" y="326528"/>
                                <a:pt x="127921" y="333939"/>
                                <a:pt x="156262" y="333320"/>
                              </a:cubicBezTo>
                              <a:cubicBezTo>
                                <a:pt x="174127" y="333353"/>
                                <a:pt x="191882" y="330579"/>
                                <a:pt x="208887" y="325097"/>
                              </a:cubicBezTo>
                              <a:cubicBezTo>
                                <a:pt x="226363" y="319687"/>
                                <a:pt x="242709" y="311146"/>
                                <a:pt x="257126" y="299881"/>
                              </a:cubicBezTo>
                              <a:cubicBezTo>
                                <a:pt x="273089" y="287037"/>
                                <a:pt x="286163" y="270975"/>
                                <a:pt x="295499" y="252738"/>
                              </a:cubicBezTo>
                              <a:lnTo>
                                <a:pt x="253837" y="227521"/>
                              </a:lnTo>
                              <a:cubicBezTo>
                                <a:pt x="247012" y="239598"/>
                                <a:pt x="238318" y="250517"/>
                                <a:pt x="228073" y="259864"/>
                              </a:cubicBezTo>
                              <a:cubicBezTo>
                                <a:pt x="218556" y="268339"/>
                                <a:pt x="207341" y="274692"/>
                                <a:pt x="195182" y="278502"/>
                              </a:cubicBezTo>
                              <a:cubicBezTo>
                                <a:pt x="182936" y="282273"/>
                                <a:pt x="170174" y="284126"/>
                                <a:pt x="157358" y="283984"/>
                              </a:cubicBezTo>
                              <a:cubicBezTo>
                                <a:pt x="139131" y="284384"/>
                                <a:pt x="121134" y="279840"/>
                                <a:pt x="105281" y="270827"/>
                              </a:cubicBezTo>
                              <a:cubicBezTo>
                                <a:pt x="89641" y="261223"/>
                                <a:pt x="77083" y="247338"/>
                                <a:pt x="69101" y="230810"/>
                              </a:cubicBezTo>
                              <a:cubicBezTo>
                                <a:pt x="60944" y="214628"/>
                                <a:pt x="56449" y="196851"/>
                                <a:pt x="55945" y="178733"/>
                              </a:cubicBezTo>
                              <a:lnTo>
                                <a:pt x="300432" y="178733"/>
                              </a:lnTo>
                              <a:cubicBezTo>
                                <a:pt x="300909" y="176206"/>
                                <a:pt x="301096" y="173630"/>
                                <a:pt x="300981" y="171059"/>
                              </a:cubicBezTo>
                              <a:lnTo>
                                <a:pt x="300981" y="162836"/>
                              </a:lnTo>
                              <a:cubicBezTo>
                                <a:pt x="301830" y="132999"/>
                                <a:pt x="295236" y="103425"/>
                                <a:pt x="281794" y="76772"/>
                              </a:cubicBezTo>
                              <a:cubicBezTo>
                                <a:pt x="270036" y="53321"/>
                                <a:pt x="252012" y="33587"/>
                                <a:pt x="229717" y="19762"/>
                              </a:cubicBezTo>
                              <a:close/>
                              <a:moveTo>
                                <a:pt x="82257" y="78417"/>
                              </a:moveTo>
                              <a:cubicBezTo>
                                <a:pt x="90436" y="68199"/>
                                <a:pt x="100972" y="60113"/>
                                <a:pt x="112955" y="54845"/>
                              </a:cubicBezTo>
                              <a:cubicBezTo>
                                <a:pt x="125733" y="49237"/>
                                <a:pt x="139564" y="46430"/>
                                <a:pt x="153521" y="46622"/>
                              </a:cubicBezTo>
                              <a:cubicBezTo>
                                <a:pt x="178825" y="46080"/>
                                <a:pt x="203087" y="56709"/>
                                <a:pt x="219850" y="75676"/>
                              </a:cubicBezTo>
                              <a:cubicBezTo>
                                <a:pt x="232458" y="90477"/>
                                <a:pt x="240681" y="110759"/>
                                <a:pt x="243970" y="136524"/>
                              </a:cubicBezTo>
                              <a:lnTo>
                                <a:pt x="57589" y="136524"/>
                              </a:lnTo>
                              <a:cubicBezTo>
                                <a:pt x="58653" y="129452"/>
                                <a:pt x="60303" y="122485"/>
                                <a:pt x="62523" y="115693"/>
                              </a:cubicBezTo>
                              <a:cubicBezTo>
                                <a:pt x="66530" y="102071"/>
                                <a:pt x="73245" y="89391"/>
                                <a:pt x="82257" y="78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90920979" name="Forma libre: forma 17"/>
                      <wps:cNvSpPr/>
                      <wps:spPr>
                        <a:xfrm>
                          <a:off x="2455840" y="1487749"/>
                          <a:ext cx="163357" cy="326722"/>
                        </a:xfrm>
                        <a:custGeom>
                          <a:avLst/>
                          <a:gdLst>
                            <a:gd name="connsiteX0" fmla="*/ 91546 w 163357"/>
                            <a:gd name="connsiteY0" fmla="*/ 14809 h 326722"/>
                            <a:gd name="connsiteX1" fmla="*/ 54269 w 163357"/>
                            <a:gd name="connsiteY1" fmla="*/ 60856 h 326722"/>
                            <a:gd name="connsiteX2" fmla="*/ 54269 w 163357"/>
                            <a:gd name="connsiteY2" fmla="*/ 5490 h 326722"/>
                            <a:gd name="connsiteX3" fmla="*/ 0 w 163357"/>
                            <a:gd name="connsiteY3" fmla="*/ 5490 h 326722"/>
                            <a:gd name="connsiteX4" fmla="*/ 0 w 163357"/>
                            <a:gd name="connsiteY4" fmla="*/ 326723 h 326722"/>
                            <a:gd name="connsiteX5" fmla="*/ 54269 w 163357"/>
                            <a:gd name="connsiteY5" fmla="*/ 326723 h 326722"/>
                            <a:gd name="connsiteX6" fmla="*/ 54269 w 163357"/>
                            <a:gd name="connsiteY6" fmla="*/ 154594 h 326722"/>
                            <a:gd name="connsiteX7" fmla="*/ 76197 w 163357"/>
                            <a:gd name="connsiteY7" fmla="*/ 83879 h 326722"/>
                            <a:gd name="connsiteX8" fmla="*/ 132659 w 163357"/>
                            <a:gd name="connsiteY8" fmla="*/ 57567 h 326722"/>
                            <a:gd name="connsiteX9" fmla="*/ 163357 w 163357"/>
                            <a:gd name="connsiteY9" fmla="*/ 57567 h 326722"/>
                            <a:gd name="connsiteX10" fmla="*/ 163357 w 163357"/>
                            <a:gd name="connsiteY10" fmla="*/ 8 h 326722"/>
                            <a:gd name="connsiteX11" fmla="*/ 144171 w 163357"/>
                            <a:gd name="connsiteY11" fmla="*/ 8 h 326722"/>
                            <a:gd name="connsiteX12" fmla="*/ 91546 w 163357"/>
                            <a:gd name="connsiteY12" fmla="*/ 14809 h 32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3357" h="326722">
                              <a:moveTo>
                                <a:pt x="91546" y="14809"/>
                              </a:moveTo>
                              <a:cubicBezTo>
                                <a:pt x="75111" y="26425"/>
                                <a:pt x="62207" y="42360"/>
                                <a:pt x="54269" y="60856"/>
                              </a:cubicBezTo>
                              <a:lnTo>
                                <a:pt x="54269" y="5490"/>
                              </a:lnTo>
                              <a:lnTo>
                                <a:pt x="0" y="5490"/>
                              </a:lnTo>
                              <a:lnTo>
                                <a:pt x="0" y="326723"/>
                              </a:lnTo>
                              <a:lnTo>
                                <a:pt x="54269" y="326723"/>
                              </a:lnTo>
                              <a:lnTo>
                                <a:pt x="54269" y="154594"/>
                              </a:lnTo>
                              <a:cubicBezTo>
                                <a:pt x="54269" y="124993"/>
                                <a:pt x="61944" y="101421"/>
                                <a:pt x="76197" y="83879"/>
                              </a:cubicBezTo>
                              <a:cubicBezTo>
                                <a:pt x="89879" y="66776"/>
                                <a:pt x="110765" y="57046"/>
                                <a:pt x="132659" y="57567"/>
                              </a:cubicBezTo>
                              <a:lnTo>
                                <a:pt x="163357" y="57567"/>
                              </a:lnTo>
                              <a:lnTo>
                                <a:pt x="163357" y="8"/>
                              </a:lnTo>
                              <a:lnTo>
                                <a:pt x="144171" y="8"/>
                              </a:lnTo>
                              <a:cubicBezTo>
                                <a:pt x="125571" y="-233"/>
                                <a:pt x="107295" y="4903"/>
                                <a:pt x="91546" y="148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5367474" name="Forma libre: forma 18"/>
                      <wps:cNvSpPr/>
                      <wps:spPr>
                        <a:xfrm>
                          <a:off x="2655925" y="1487730"/>
                          <a:ext cx="273012" cy="326741"/>
                        </a:xfrm>
                        <a:custGeom>
                          <a:avLst/>
                          <a:gdLst>
                            <a:gd name="connsiteX0" fmla="*/ 214886 w 273012"/>
                            <a:gd name="connsiteY0" fmla="*/ 14827 h 326741"/>
                            <a:gd name="connsiteX1" fmla="*/ 152394 w 273012"/>
                            <a:gd name="connsiteY1" fmla="*/ 27 h 326741"/>
                            <a:gd name="connsiteX2" fmla="*/ 90449 w 273012"/>
                            <a:gd name="connsiteY2" fmla="*/ 16472 h 326741"/>
                            <a:gd name="connsiteX3" fmla="*/ 54818 w 273012"/>
                            <a:gd name="connsiteY3" fmla="*/ 55393 h 326741"/>
                            <a:gd name="connsiteX4" fmla="*/ 54818 w 273012"/>
                            <a:gd name="connsiteY4" fmla="*/ 5509 h 326741"/>
                            <a:gd name="connsiteX5" fmla="*/ 0 w 273012"/>
                            <a:gd name="connsiteY5" fmla="*/ 5509 h 326741"/>
                            <a:gd name="connsiteX6" fmla="*/ 0 w 273012"/>
                            <a:gd name="connsiteY6" fmla="*/ 326741 h 326741"/>
                            <a:gd name="connsiteX7" fmla="*/ 54818 w 273012"/>
                            <a:gd name="connsiteY7" fmla="*/ 326741 h 326741"/>
                            <a:gd name="connsiteX8" fmla="*/ 54818 w 273012"/>
                            <a:gd name="connsiteY8" fmla="*/ 135975 h 326741"/>
                            <a:gd name="connsiteX9" fmla="*/ 78938 w 273012"/>
                            <a:gd name="connsiteY9" fmla="*/ 71838 h 326741"/>
                            <a:gd name="connsiteX10" fmla="*/ 141430 w 273012"/>
                            <a:gd name="connsiteY10" fmla="*/ 48815 h 326741"/>
                            <a:gd name="connsiteX11" fmla="*/ 196796 w 273012"/>
                            <a:gd name="connsiteY11" fmla="*/ 71838 h 326741"/>
                            <a:gd name="connsiteX12" fmla="*/ 218175 w 273012"/>
                            <a:gd name="connsiteY12" fmla="*/ 133782 h 326741"/>
                            <a:gd name="connsiteX13" fmla="*/ 218175 w 273012"/>
                            <a:gd name="connsiteY13" fmla="*/ 326741 h 326741"/>
                            <a:gd name="connsiteX14" fmla="*/ 272993 w 273012"/>
                            <a:gd name="connsiteY14" fmla="*/ 326741 h 326741"/>
                            <a:gd name="connsiteX15" fmla="*/ 272993 w 273012"/>
                            <a:gd name="connsiteY15" fmla="*/ 125560 h 326741"/>
                            <a:gd name="connsiteX16" fmla="*/ 257644 w 273012"/>
                            <a:gd name="connsiteY16" fmla="*/ 59230 h 326741"/>
                            <a:gd name="connsiteX17" fmla="*/ 214886 w 273012"/>
                            <a:gd name="connsiteY17" fmla="*/ 14827 h 3267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73012" h="326741">
                              <a:moveTo>
                                <a:pt x="214886" y="14827"/>
                              </a:moveTo>
                              <a:cubicBezTo>
                                <a:pt x="195645" y="4675"/>
                                <a:pt x="174140" y="-417"/>
                                <a:pt x="152394" y="27"/>
                              </a:cubicBezTo>
                              <a:cubicBezTo>
                                <a:pt x="130658" y="-45"/>
                                <a:pt x="109285" y="5629"/>
                                <a:pt x="90449" y="16472"/>
                              </a:cubicBezTo>
                              <a:cubicBezTo>
                                <a:pt x="75007" y="25665"/>
                                <a:pt x="62618" y="39205"/>
                                <a:pt x="54818" y="55393"/>
                              </a:cubicBezTo>
                              <a:lnTo>
                                <a:pt x="54818" y="5509"/>
                              </a:lnTo>
                              <a:lnTo>
                                <a:pt x="0" y="5509"/>
                              </a:lnTo>
                              <a:lnTo>
                                <a:pt x="0" y="326741"/>
                              </a:lnTo>
                              <a:lnTo>
                                <a:pt x="54818" y="326741"/>
                              </a:lnTo>
                              <a:lnTo>
                                <a:pt x="54818" y="135975"/>
                              </a:lnTo>
                              <a:cubicBezTo>
                                <a:pt x="54818" y="108566"/>
                                <a:pt x="62492" y="87735"/>
                                <a:pt x="78938" y="71838"/>
                              </a:cubicBezTo>
                              <a:cubicBezTo>
                                <a:pt x="95383" y="55941"/>
                                <a:pt x="115666" y="48815"/>
                                <a:pt x="141430" y="48815"/>
                              </a:cubicBezTo>
                              <a:cubicBezTo>
                                <a:pt x="162348" y="48124"/>
                                <a:pt x="182538" y="56517"/>
                                <a:pt x="196796" y="71838"/>
                              </a:cubicBezTo>
                              <a:cubicBezTo>
                                <a:pt x="211049" y="87187"/>
                                <a:pt x="218175" y="107470"/>
                                <a:pt x="218175" y="133782"/>
                              </a:cubicBezTo>
                              <a:lnTo>
                                <a:pt x="218175" y="326741"/>
                              </a:lnTo>
                              <a:lnTo>
                                <a:pt x="272993" y="326741"/>
                              </a:lnTo>
                              <a:lnTo>
                                <a:pt x="272993" y="125560"/>
                              </a:lnTo>
                              <a:cubicBezTo>
                                <a:pt x="273377" y="102525"/>
                                <a:pt x="268109" y="79754"/>
                                <a:pt x="257644" y="59230"/>
                              </a:cubicBezTo>
                              <a:cubicBezTo>
                                <a:pt x="247859" y="40696"/>
                                <a:pt x="233036" y="25309"/>
                                <a:pt x="214886" y="148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2878115" name="Forma libre: forma 19"/>
                      <wps:cNvSpPr/>
                      <wps:spPr>
                        <a:xfrm>
                          <a:off x="2975465" y="1487732"/>
                          <a:ext cx="281879" cy="333322"/>
                        </a:xfrm>
                        <a:custGeom>
                          <a:avLst/>
                          <a:gdLst>
                            <a:gd name="connsiteX0" fmla="*/ 237958 w 281879"/>
                            <a:gd name="connsiteY0" fmla="*/ 29079 h 333322"/>
                            <a:gd name="connsiteX1" fmla="*/ 192459 w 281879"/>
                            <a:gd name="connsiteY1" fmla="*/ 6604 h 333322"/>
                            <a:gd name="connsiteX2" fmla="*/ 139834 w 281879"/>
                            <a:gd name="connsiteY2" fmla="*/ 26 h 333322"/>
                            <a:gd name="connsiteX3" fmla="*/ 61992 w 281879"/>
                            <a:gd name="connsiteY3" fmla="*/ 19760 h 333322"/>
                            <a:gd name="connsiteX4" fmla="*/ 11560 w 281879"/>
                            <a:gd name="connsiteY4" fmla="*/ 77867 h 333322"/>
                            <a:gd name="connsiteX5" fmla="*/ 54866 w 281879"/>
                            <a:gd name="connsiteY5" fmla="*/ 101439 h 333322"/>
                            <a:gd name="connsiteX6" fmla="*/ 86660 w 281879"/>
                            <a:gd name="connsiteY6" fmla="*/ 63066 h 333322"/>
                            <a:gd name="connsiteX7" fmla="*/ 139285 w 281879"/>
                            <a:gd name="connsiteY7" fmla="*/ 48813 h 333322"/>
                            <a:gd name="connsiteX8" fmla="*/ 182592 w 281879"/>
                            <a:gd name="connsiteY8" fmla="*/ 56488 h 333322"/>
                            <a:gd name="connsiteX9" fmla="*/ 214934 w 281879"/>
                            <a:gd name="connsiteY9" fmla="*/ 82801 h 333322"/>
                            <a:gd name="connsiteX10" fmla="*/ 226994 w 281879"/>
                            <a:gd name="connsiteY10" fmla="*/ 131588 h 333322"/>
                            <a:gd name="connsiteX11" fmla="*/ 226994 w 281879"/>
                            <a:gd name="connsiteY11" fmla="*/ 171057 h 333322"/>
                            <a:gd name="connsiteX12" fmla="*/ 217675 w 281879"/>
                            <a:gd name="connsiteY12" fmla="*/ 161190 h 333322"/>
                            <a:gd name="connsiteX13" fmla="*/ 129967 w 281879"/>
                            <a:gd name="connsiteY13" fmla="*/ 135426 h 333322"/>
                            <a:gd name="connsiteX14" fmla="*/ 65281 w 281879"/>
                            <a:gd name="connsiteY14" fmla="*/ 146937 h 333322"/>
                            <a:gd name="connsiteX15" fmla="*/ 18138 w 281879"/>
                            <a:gd name="connsiteY15" fmla="*/ 180376 h 333322"/>
                            <a:gd name="connsiteX16" fmla="*/ 48 w 281879"/>
                            <a:gd name="connsiteY16" fmla="*/ 234098 h 333322"/>
                            <a:gd name="connsiteX17" fmla="*/ 17590 w 281879"/>
                            <a:gd name="connsiteY17" fmla="*/ 287819 h 333322"/>
                            <a:gd name="connsiteX18" fmla="*/ 64185 w 281879"/>
                            <a:gd name="connsiteY18" fmla="*/ 321806 h 333322"/>
                            <a:gd name="connsiteX19" fmla="*/ 127774 w 281879"/>
                            <a:gd name="connsiteY19" fmla="*/ 333318 h 333322"/>
                            <a:gd name="connsiteX20" fmla="*/ 217127 w 281879"/>
                            <a:gd name="connsiteY20" fmla="*/ 306457 h 333322"/>
                            <a:gd name="connsiteX21" fmla="*/ 228639 w 281879"/>
                            <a:gd name="connsiteY21" fmla="*/ 294397 h 333322"/>
                            <a:gd name="connsiteX22" fmla="*/ 228639 w 281879"/>
                            <a:gd name="connsiteY22" fmla="*/ 326740 h 333322"/>
                            <a:gd name="connsiteX23" fmla="*/ 281812 w 281879"/>
                            <a:gd name="connsiteY23" fmla="*/ 326740 h 333322"/>
                            <a:gd name="connsiteX24" fmla="*/ 281812 w 281879"/>
                            <a:gd name="connsiteY24" fmla="*/ 125558 h 333322"/>
                            <a:gd name="connsiteX25" fmla="*/ 269752 w 281879"/>
                            <a:gd name="connsiteY25" fmla="*/ 68000 h 333322"/>
                            <a:gd name="connsiteX26" fmla="*/ 237958 w 281879"/>
                            <a:gd name="connsiteY26" fmla="*/ 29079 h 333322"/>
                            <a:gd name="connsiteX27" fmla="*/ 203971 w 281879"/>
                            <a:gd name="connsiteY27" fmla="*/ 275759 h 333322"/>
                            <a:gd name="connsiteX28" fmla="*/ 143123 w 281879"/>
                            <a:gd name="connsiteY28" fmla="*/ 290012 h 333322"/>
                            <a:gd name="connsiteX29" fmla="*/ 81179 w 281879"/>
                            <a:gd name="connsiteY29" fmla="*/ 275759 h 333322"/>
                            <a:gd name="connsiteX30" fmla="*/ 55962 w 281879"/>
                            <a:gd name="connsiteY30" fmla="*/ 234098 h 333322"/>
                            <a:gd name="connsiteX31" fmla="*/ 81179 w 281879"/>
                            <a:gd name="connsiteY31" fmla="*/ 191340 h 333322"/>
                            <a:gd name="connsiteX32" fmla="*/ 143123 w 281879"/>
                            <a:gd name="connsiteY32" fmla="*/ 177635 h 333322"/>
                            <a:gd name="connsiteX33" fmla="*/ 203971 w 281879"/>
                            <a:gd name="connsiteY33" fmla="*/ 192436 h 333322"/>
                            <a:gd name="connsiteX34" fmla="*/ 228639 w 281879"/>
                            <a:gd name="connsiteY34" fmla="*/ 234098 h 333322"/>
                            <a:gd name="connsiteX35" fmla="*/ 203971 w 281879"/>
                            <a:gd name="connsiteY35" fmla="*/ 275759 h 333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281879" h="333322">
                              <a:moveTo>
                                <a:pt x="237958" y="29079"/>
                              </a:moveTo>
                              <a:cubicBezTo>
                                <a:pt x="224335" y="18795"/>
                                <a:pt x="208899" y="11175"/>
                                <a:pt x="192459" y="6604"/>
                              </a:cubicBezTo>
                              <a:cubicBezTo>
                                <a:pt x="175279" y="2125"/>
                                <a:pt x="157589" y="-90"/>
                                <a:pt x="139834" y="26"/>
                              </a:cubicBezTo>
                              <a:cubicBezTo>
                                <a:pt x="112589" y="-473"/>
                                <a:pt x="85706" y="6341"/>
                                <a:pt x="61992" y="19760"/>
                              </a:cubicBezTo>
                              <a:cubicBezTo>
                                <a:pt x="38958" y="32702"/>
                                <a:pt x="21131" y="53237"/>
                                <a:pt x="11560" y="77867"/>
                              </a:cubicBezTo>
                              <a:lnTo>
                                <a:pt x="54866" y="101439"/>
                              </a:lnTo>
                              <a:cubicBezTo>
                                <a:pt x="61142" y="85607"/>
                                <a:pt x="72276" y="72177"/>
                                <a:pt x="86660" y="63066"/>
                              </a:cubicBezTo>
                              <a:cubicBezTo>
                                <a:pt x="102481" y="53385"/>
                                <a:pt x="120740" y="48435"/>
                                <a:pt x="139285" y="48813"/>
                              </a:cubicBezTo>
                              <a:cubicBezTo>
                                <a:pt x="154070" y="48720"/>
                                <a:pt x="168745" y="51319"/>
                                <a:pt x="182592" y="56488"/>
                              </a:cubicBezTo>
                              <a:cubicBezTo>
                                <a:pt x="195737" y="61866"/>
                                <a:pt x="206991" y="71026"/>
                                <a:pt x="214934" y="82801"/>
                              </a:cubicBezTo>
                              <a:cubicBezTo>
                                <a:pt x="223157" y="94860"/>
                                <a:pt x="226994" y="111306"/>
                                <a:pt x="226994" y="131588"/>
                              </a:cubicBezTo>
                              <a:lnTo>
                                <a:pt x="226994" y="171057"/>
                              </a:lnTo>
                              <a:lnTo>
                                <a:pt x="217675" y="161190"/>
                              </a:lnTo>
                              <a:cubicBezTo>
                                <a:pt x="197392" y="144196"/>
                                <a:pt x="167791" y="135426"/>
                                <a:pt x="129967" y="135426"/>
                              </a:cubicBezTo>
                              <a:cubicBezTo>
                                <a:pt x="107875" y="135179"/>
                                <a:pt x="85931" y="139087"/>
                                <a:pt x="65281" y="146937"/>
                              </a:cubicBezTo>
                              <a:cubicBezTo>
                                <a:pt x="46808" y="153570"/>
                                <a:pt x="30505" y="165131"/>
                                <a:pt x="18138" y="180376"/>
                              </a:cubicBezTo>
                              <a:cubicBezTo>
                                <a:pt x="5799" y="195501"/>
                                <a:pt x="-626" y="214588"/>
                                <a:pt x="48" y="234098"/>
                              </a:cubicBezTo>
                              <a:cubicBezTo>
                                <a:pt x="-363" y="253476"/>
                                <a:pt x="5826" y="272416"/>
                                <a:pt x="17590" y="287819"/>
                              </a:cubicBezTo>
                              <a:cubicBezTo>
                                <a:pt x="29809" y="303103"/>
                                <a:pt x="45898" y="314839"/>
                                <a:pt x="64185" y="321806"/>
                              </a:cubicBezTo>
                              <a:cubicBezTo>
                                <a:pt x="84484" y="329563"/>
                                <a:pt x="106049" y="333466"/>
                                <a:pt x="127774" y="333318"/>
                              </a:cubicBezTo>
                              <a:cubicBezTo>
                                <a:pt x="166694" y="333318"/>
                                <a:pt x="196296" y="323999"/>
                                <a:pt x="217127" y="306457"/>
                              </a:cubicBezTo>
                              <a:cubicBezTo>
                                <a:pt x="221238" y="302708"/>
                                <a:pt x="225086" y="298679"/>
                                <a:pt x="228639" y="294397"/>
                              </a:cubicBezTo>
                              <a:lnTo>
                                <a:pt x="228639" y="326740"/>
                              </a:lnTo>
                              <a:lnTo>
                                <a:pt x="281812" y="326740"/>
                              </a:lnTo>
                              <a:lnTo>
                                <a:pt x="281812" y="125558"/>
                              </a:lnTo>
                              <a:cubicBezTo>
                                <a:pt x="282470" y="105681"/>
                                <a:pt x="278331" y="85942"/>
                                <a:pt x="269752" y="68000"/>
                              </a:cubicBezTo>
                              <a:cubicBezTo>
                                <a:pt x="262105" y="52870"/>
                                <a:pt x="251256" y="39593"/>
                                <a:pt x="237958" y="29079"/>
                              </a:cubicBezTo>
                              <a:close/>
                              <a:moveTo>
                                <a:pt x="203971" y="275759"/>
                              </a:moveTo>
                              <a:cubicBezTo>
                                <a:pt x="185272" y="285725"/>
                                <a:pt x="164299" y="290637"/>
                                <a:pt x="143123" y="290012"/>
                              </a:cubicBezTo>
                              <a:cubicBezTo>
                                <a:pt x="121596" y="290632"/>
                                <a:pt x="100271" y="285720"/>
                                <a:pt x="81179" y="275759"/>
                              </a:cubicBezTo>
                              <a:cubicBezTo>
                                <a:pt x="65424" y="267920"/>
                                <a:pt x="55606" y="251694"/>
                                <a:pt x="55962" y="234098"/>
                              </a:cubicBezTo>
                              <a:cubicBezTo>
                                <a:pt x="55447" y="216183"/>
                                <a:pt x="65248" y="199557"/>
                                <a:pt x="81179" y="191340"/>
                              </a:cubicBezTo>
                              <a:cubicBezTo>
                                <a:pt x="100414" y="181829"/>
                                <a:pt x="121673" y="177126"/>
                                <a:pt x="143123" y="177635"/>
                              </a:cubicBezTo>
                              <a:cubicBezTo>
                                <a:pt x="164376" y="176906"/>
                                <a:pt x="185426" y="182026"/>
                                <a:pt x="203971" y="192436"/>
                              </a:cubicBezTo>
                              <a:cubicBezTo>
                                <a:pt x="219610" y="200330"/>
                                <a:pt x="229236" y="216589"/>
                                <a:pt x="228639" y="234098"/>
                              </a:cubicBezTo>
                              <a:cubicBezTo>
                                <a:pt x="228968" y="251535"/>
                                <a:pt x="219418" y="267663"/>
                                <a:pt x="203971" y="2757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75115467" name="Forma libre: forma 20"/>
                      <wps:cNvSpPr/>
                      <wps:spPr>
                        <a:xfrm>
                          <a:off x="3321414" y="1487717"/>
                          <a:ext cx="450655" cy="326754"/>
                        </a:xfrm>
                        <a:custGeom>
                          <a:avLst/>
                          <a:gdLst>
                            <a:gd name="connsiteX0" fmla="*/ 395785 w 450655"/>
                            <a:gd name="connsiteY0" fmla="*/ 14841 h 326754"/>
                            <a:gd name="connsiteX1" fmla="*/ 337130 w 450655"/>
                            <a:gd name="connsiteY1" fmla="*/ 40 h 326754"/>
                            <a:gd name="connsiteX2" fmla="*/ 274638 w 450655"/>
                            <a:gd name="connsiteY2" fmla="*/ 18130 h 326754"/>
                            <a:gd name="connsiteX3" fmla="*/ 240102 w 450655"/>
                            <a:gd name="connsiteY3" fmla="*/ 60340 h 326754"/>
                            <a:gd name="connsiteX4" fmla="*/ 143075 w 450655"/>
                            <a:gd name="connsiteY4" fmla="*/ 40 h 326754"/>
                            <a:gd name="connsiteX5" fmla="*/ 86612 w 450655"/>
                            <a:gd name="connsiteY5" fmla="*/ 15938 h 326754"/>
                            <a:gd name="connsiteX6" fmla="*/ 54818 w 450655"/>
                            <a:gd name="connsiteY6" fmla="*/ 52117 h 326754"/>
                            <a:gd name="connsiteX7" fmla="*/ 54818 w 450655"/>
                            <a:gd name="connsiteY7" fmla="*/ 5522 h 326754"/>
                            <a:gd name="connsiteX8" fmla="*/ 0 w 450655"/>
                            <a:gd name="connsiteY8" fmla="*/ 5522 h 326754"/>
                            <a:gd name="connsiteX9" fmla="*/ 0 w 450655"/>
                            <a:gd name="connsiteY9" fmla="*/ 326755 h 326754"/>
                            <a:gd name="connsiteX10" fmla="*/ 54818 w 450655"/>
                            <a:gd name="connsiteY10" fmla="*/ 326755 h 326754"/>
                            <a:gd name="connsiteX11" fmla="*/ 54818 w 450655"/>
                            <a:gd name="connsiteY11" fmla="*/ 131603 h 326754"/>
                            <a:gd name="connsiteX12" fmla="*/ 64685 w 450655"/>
                            <a:gd name="connsiteY12" fmla="*/ 87201 h 326754"/>
                            <a:gd name="connsiteX13" fmla="*/ 91546 w 450655"/>
                            <a:gd name="connsiteY13" fmla="*/ 58695 h 326754"/>
                            <a:gd name="connsiteX14" fmla="*/ 130466 w 450655"/>
                            <a:gd name="connsiteY14" fmla="*/ 48828 h 326754"/>
                            <a:gd name="connsiteX15" fmla="*/ 179255 w 450655"/>
                            <a:gd name="connsiteY15" fmla="*/ 70207 h 326754"/>
                            <a:gd name="connsiteX16" fmla="*/ 197893 w 450655"/>
                            <a:gd name="connsiteY16" fmla="*/ 131055 h 326754"/>
                            <a:gd name="connsiteX17" fmla="*/ 197893 w 450655"/>
                            <a:gd name="connsiteY17" fmla="*/ 326755 h 326754"/>
                            <a:gd name="connsiteX18" fmla="*/ 252711 w 450655"/>
                            <a:gd name="connsiteY18" fmla="*/ 326755 h 326754"/>
                            <a:gd name="connsiteX19" fmla="*/ 252711 w 450655"/>
                            <a:gd name="connsiteY19" fmla="*/ 131603 h 326754"/>
                            <a:gd name="connsiteX20" fmla="*/ 274089 w 450655"/>
                            <a:gd name="connsiteY20" fmla="*/ 70207 h 326754"/>
                            <a:gd name="connsiteX21" fmla="*/ 328359 w 450655"/>
                            <a:gd name="connsiteY21" fmla="*/ 48828 h 326754"/>
                            <a:gd name="connsiteX22" fmla="*/ 376599 w 450655"/>
                            <a:gd name="connsiteY22" fmla="*/ 70207 h 326754"/>
                            <a:gd name="connsiteX23" fmla="*/ 395785 w 450655"/>
                            <a:gd name="connsiteY23" fmla="*/ 131055 h 326754"/>
                            <a:gd name="connsiteX24" fmla="*/ 395785 w 450655"/>
                            <a:gd name="connsiteY24" fmla="*/ 326755 h 326754"/>
                            <a:gd name="connsiteX25" fmla="*/ 450603 w 450655"/>
                            <a:gd name="connsiteY25" fmla="*/ 326755 h 326754"/>
                            <a:gd name="connsiteX26" fmla="*/ 450603 w 450655"/>
                            <a:gd name="connsiteY26" fmla="*/ 121188 h 326754"/>
                            <a:gd name="connsiteX27" fmla="*/ 435802 w 450655"/>
                            <a:gd name="connsiteY27" fmla="*/ 57599 h 326754"/>
                            <a:gd name="connsiteX28" fmla="*/ 395785 w 450655"/>
                            <a:gd name="connsiteY28" fmla="*/ 14841 h 326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50655" h="326754">
                              <a:moveTo>
                                <a:pt x="395785" y="14841"/>
                              </a:moveTo>
                              <a:cubicBezTo>
                                <a:pt x="377903" y="4766"/>
                                <a:pt x="357654" y="-343"/>
                                <a:pt x="337130" y="40"/>
                              </a:cubicBezTo>
                              <a:cubicBezTo>
                                <a:pt x="315016" y="90"/>
                                <a:pt x="293358" y="6356"/>
                                <a:pt x="274638" y="18130"/>
                              </a:cubicBezTo>
                              <a:cubicBezTo>
                                <a:pt x="259130" y="28392"/>
                                <a:pt x="247086" y="43105"/>
                                <a:pt x="240102" y="60340"/>
                              </a:cubicBezTo>
                              <a:cubicBezTo>
                                <a:pt x="222764" y="22614"/>
                                <a:pt x="184577" y="-1116"/>
                                <a:pt x="143075" y="40"/>
                              </a:cubicBezTo>
                              <a:cubicBezTo>
                                <a:pt x="123115" y="-212"/>
                                <a:pt x="103507" y="5308"/>
                                <a:pt x="86612" y="15938"/>
                              </a:cubicBezTo>
                              <a:cubicBezTo>
                                <a:pt x="72919" y="24884"/>
                                <a:pt x="61928" y="37388"/>
                                <a:pt x="54818" y="52117"/>
                              </a:cubicBezTo>
                              <a:lnTo>
                                <a:pt x="54818" y="5522"/>
                              </a:lnTo>
                              <a:lnTo>
                                <a:pt x="0" y="5522"/>
                              </a:lnTo>
                              <a:lnTo>
                                <a:pt x="0" y="326755"/>
                              </a:lnTo>
                              <a:lnTo>
                                <a:pt x="54818" y="326755"/>
                              </a:lnTo>
                              <a:lnTo>
                                <a:pt x="54818" y="131603"/>
                              </a:lnTo>
                              <a:cubicBezTo>
                                <a:pt x="54319" y="116210"/>
                                <a:pt x="57712" y="100938"/>
                                <a:pt x="64685" y="87201"/>
                              </a:cubicBezTo>
                              <a:cubicBezTo>
                                <a:pt x="70622" y="75251"/>
                                <a:pt x="79968" y="65329"/>
                                <a:pt x="91546" y="58695"/>
                              </a:cubicBezTo>
                              <a:cubicBezTo>
                                <a:pt x="103376" y="51909"/>
                                <a:pt x="116833" y="48494"/>
                                <a:pt x="130466" y="48828"/>
                              </a:cubicBezTo>
                              <a:cubicBezTo>
                                <a:pt x="149105" y="48319"/>
                                <a:pt x="166997" y="56158"/>
                                <a:pt x="179255" y="70207"/>
                              </a:cubicBezTo>
                              <a:cubicBezTo>
                                <a:pt x="191863" y="84460"/>
                                <a:pt x="197893" y="104743"/>
                                <a:pt x="197893" y="131055"/>
                              </a:cubicBezTo>
                              <a:lnTo>
                                <a:pt x="197893" y="326755"/>
                              </a:lnTo>
                              <a:lnTo>
                                <a:pt x="252711" y="326755"/>
                              </a:lnTo>
                              <a:lnTo>
                                <a:pt x="252711" y="131603"/>
                              </a:lnTo>
                              <a:cubicBezTo>
                                <a:pt x="252711" y="105291"/>
                                <a:pt x="259837" y="85008"/>
                                <a:pt x="274089" y="70207"/>
                              </a:cubicBezTo>
                              <a:cubicBezTo>
                                <a:pt x="288452" y="55894"/>
                                <a:pt x="308093" y="48159"/>
                                <a:pt x="328359" y="48828"/>
                              </a:cubicBezTo>
                              <a:cubicBezTo>
                                <a:pt x="346838" y="48329"/>
                                <a:pt x="364555" y="56185"/>
                                <a:pt x="376599" y="70207"/>
                              </a:cubicBezTo>
                              <a:cubicBezTo>
                                <a:pt x="389207" y="84460"/>
                                <a:pt x="395785" y="104743"/>
                                <a:pt x="395785" y="131055"/>
                              </a:cubicBezTo>
                              <a:lnTo>
                                <a:pt x="395785" y="326755"/>
                              </a:lnTo>
                              <a:lnTo>
                                <a:pt x="450603" y="326755"/>
                              </a:lnTo>
                              <a:lnTo>
                                <a:pt x="450603" y="121188"/>
                              </a:lnTo>
                              <a:cubicBezTo>
                                <a:pt x="451239" y="99069"/>
                                <a:pt x="446135" y="77164"/>
                                <a:pt x="435802" y="57599"/>
                              </a:cubicBezTo>
                              <a:cubicBezTo>
                                <a:pt x="426521" y="40030"/>
                                <a:pt x="412702" y="25268"/>
                                <a:pt x="395785" y="148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9498153" name="Forma libre: forma 21"/>
                      <wps:cNvSpPr/>
                      <wps:spPr>
                        <a:xfrm>
                          <a:off x="3836154" y="1369350"/>
                          <a:ext cx="315778" cy="450665"/>
                        </a:xfrm>
                        <a:custGeom>
                          <a:avLst/>
                          <a:gdLst>
                            <a:gd name="connsiteX0" fmla="*/ 243391 w 315778"/>
                            <a:gd name="connsiteY0" fmla="*/ 139237 h 450665"/>
                            <a:gd name="connsiteX1" fmla="*/ 166646 w 315778"/>
                            <a:gd name="connsiteY1" fmla="*/ 118407 h 450665"/>
                            <a:gd name="connsiteX2" fmla="*/ 106346 w 315778"/>
                            <a:gd name="connsiteY2" fmla="*/ 132659 h 450665"/>
                            <a:gd name="connsiteX3" fmla="*/ 64137 w 315778"/>
                            <a:gd name="connsiteY3" fmla="*/ 170484 h 450665"/>
                            <a:gd name="connsiteX4" fmla="*/ 54818 w 315778"/>
                            <a:gd name="connsiteY4" fmla="*/ 185833 h 450665"/>
                            <a:gd name="connsiteX5" fmla="*/ 54818 w 315778"/>
                            <a:gd name="connsiteY5" fmla="*/ 0 h 450665"/>
                            <a:gd name="connsiteX6" fmla="*/ 0 w 315778"/>
                            <a:gd name="connsiteY6" fmla="*/ 0 h 450665"/>
                            <a:gd name="connsiteX7" fmla="*/ 0 w 315778"/>
                            <a:gd name="connsiteY7" fmla="*/ 445121 h 450665"/>
                            <a:gd name="connsiteX8" fmla="*/ 54818 w 315778"/>
                            <a:gd name="connsiteY8" fmla="*/ 445121 h 450665"/>
                            <a:gd name="connsiteX9" fmla="*/ 54818 w 315778"/>
                            <a:gd name="connsiteY9" fmla="*/ 383725 h 450665"/>
                            <a:gd name="connsiteX10" fmla="*/ 63589 w 315778"/>
                            <a:gd name="connsiteY10" fmla="*/ 398526 h 450665"/>
                            <a:gd name="connsiteX11" fmla="*/ 106346 w 315778"/>
                            <a:gd name="connsiteY11" fmla="*/ 436350 h 450665"/>
                            <a:gd name="connsiteX12" fmla="*/ 166646 w 315778"/>
                            <a:gd name="connsiteY12" fmla="*/ 450603 h 450665"/>
                            <a:gd name="connsiteX13" fmla="*/ 225850 w 315778"/>
                            <a:gd name="connsiteY13" fmla="*/ 438543 h 450665"/>
                            <a:gd name="connsiteX14" fmla="*/ 272993 w 315778"/>
                            <a:gd name="connsiteY14" fmla="*/ 404556 h 450665"/>
                            <a:gd name="connsiteX15" fmla="*/ 304787 w 315778"/>
                            <a:gd name="connsiteY15" fmla="*/ 351383 h 450665"/>
                            <a:gd name="connsiteX16" fmla="*/ 315751 w 315778"/>
                            <a:gd name="connsiteY16" fmla="*/ 283957 h 450665"/>
                            <a:gd name="connsiteX17" fmla="*/ 296565 w 315778"/>
                            <a:gd name="connsiteY17" fmla="*/ 197893 h 450665"/>
                            <a:gd name="connsiteX18" fmla="*/ 243391 w 315778"/>
                            <a:gd name="connsiteY18" fmla="*/ 139237 h 450665"/>
                            <a:gd name="connsiteX19" fmla="*/ 253259 w 315778"/>
                            <a:gd name="connsiteY19" fmla="*/ 333293 h 450665"/>
                            <a:gd name="connsiteX20" fmla="*/ 231880 w 315778"/>
                            <a:gd name="connsiteY20" fmla="*/ 370569 h 450665"/>
                            <a:gd name="connsiteX21" fmla="*/ 198989 w 315778"/>
                            <a:gd name="connsiteY21" fmla="*/ 393044 h 450665"/>
                            <a:gd name="connsiteX22" fmla="*/ 157327 w 315778"/>
                            <a:gd name="connsiteY22" fmla="*/ 401267 h 450665"/>
                            <a:gd name="connsiteX23" fmla="*/ 82775 w 315778"/>
                            <a:gd name="connsiteY23" fmla="*/ 370569 h 450665"/>
                            <a:gd name="connsiteX24" fmla="*/ 53721 w 315778"/>
                            <a:gd name="connsiteY24" fmla="*/ 283957 h 450665"/>
                            <a:gd name="connsiteX25" fmla="*/ 61396 w 315778"/>
                            <a:gd name="connsiteY25" fmla="*/ 235717 h 450665"/>
                            <a:gd name="connsiteX26" fmla="*/ 82775 w 315778"/>
                            <a:gd name="connsiteY26" fmla="*/ 198441 h 450665"/>
                            <a:gd name="connsiteX27" fmla="*/ 115666 w 315778"/>
                            <a:gd name="connsiteY27" fmla="*/ 175417 h 450665"/>
                            <a:gd name="connsiteX28" fmla="*/ 157327 w 315778"/>
                            <a:gd name="connsiteY28" fmla="*/ 167743 h 450665"/>
                            <a:gd name="connsiteX29" fmla="*/ 231331 w 315778"/>
                            <a:gd name="connsiteY29" fmla="*/ 198441 h 450665"/>
                            <a:gd name="connsiteX30" fmla="*/ 260385 w 315778"/>
                            <a:gd name="connsiteY30" fmla="*/ 283957 h 450665"/>
                            <a:gd name="connsiteX31" fmla="*/ 253259 w 315778"/>
                            <a:gd name="connsiteY31" fmla="*/ 333293 h 450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315778" h="450665">
                              <a:moveTo>
                                <a:pt x="243391" y="139237"/>
                              </a:moveTo>
                              <a:cubicBezTo>
                                <a:pt x="220351" y="125040"/>
                                <a:pt x="193699" y="117804"/>
                                <a:pt x="166646" y="118407"/>
                              </a:cubicBezTo>
                              <a:cubicBezTo>
                                <a:pt x="145640" y="117721"/>
                                <a:pt x="124826" y="122639"/>
                                <a:pt x="106346" y="132659"/>
                              </a:cubicBezTo>
                              <a:cubicBezTo>
                                <a:pt x="89600" y="141918"/>
                                <a:pt x="75166" y="154849"/>
                                <a:pt x="64137" y="170484"/>
                              </a:cubicBezTo>
                              <a:cubicBezTo>
                                <a:pt x="60711" y="175401"/>
                                <a:pt x="57597" y="180526"/>
                                <a:pt x="54818" y="185833"/>
                              </a:cubicBezTo>
                              <a:lnTo>
                                <a:pt x="54818" y="0"/>
                              </a:lnTo>
                              <a:lnTo>
                                <a:pt x="0" y="0"/>
                              </a:lnTo>
                              <a:lnTo>
                                <a:pt x="0" y="445121"/>
                              </a:lnTo>
                              <a:lnTo>
                                <a:pt x="54818" y="445121"/>
                              </a:lnTo>
                              <a:lnTo>
                                <a:pt x="54818" y="383725"/>
                              </a:lnTo>
                              <a:lnTo>
                                <a:pt x="63589" y="398526"/>
                              </a:lnTo>
                              <a:cubicBezTo>
                                <a:pt x="74689" y="414303"/>
                                <a:pt x="89331" y="427261"/>
                                <a:pt x="106346" y="436350"/>
                              </a:cubicBezTo>
                              <a:cubicBezTo>
                                <a:pt x="124826" y="446371"/>
                                <a:pt x="145640" y="451288"/>
                                <a:pt x="166646" y="450603"/>
                              </a:cubicBezTo>
                              <a:cubicBezTo>
                                <a:pt x="187016" y="450893"/>
                                <a:pt x="207211" y="446782"/>
                                <a:pt x="225850" y="438543"/>
                              </a:cubicBezTo>
                              <a:cubicBezTo>
                                <a:pt x="243819" y="430731"/>
                                <a:pt x="259902" y="419137"/>
                                <a:pt x="272993" y="404556"/>
                              </a:cubicBezTo>
                              <a:cubicBezTo>
                                <a:pt x="287032" y="389130"/>
                                <a:pt x="297847" y="371051"/>
                                <a:pt x="304787" y="351383"/>
                              </a:cubicBezTo>
                              <a:cubicBezTo>
                                <a:pt x="312237" y="329691"/>
                                <a:pt x="315943" y="306892"/>
                                <a:pt x="315751" y="283957"/>
                              </a:cubicBezTo>
                              <a:cubicBezTo>
                                <a:pt x="316266" y="254152"/>
                                <a:pt x="309694" y="224655"/>
                                <a:pt x="296565" y="197893"/>
                              </a:cubicBezTo>
                              <a:cubicBezTo>
                                <a:pt x="284614" y="173795"/>
                                <a:pt x="266207" y="153490"/>
                                <a:pt x="243391" y="139237"/>
                              </a:cubicBezTo>
                              <a:close/>
                              <a:moveTo>
                                <a:pt x="253259" y="333293"/>
                              </a:moveTo>
                              <a:cubicBezTo>
                                <a:pt x="248939" y="347129"/>
                                <a:pt x="241643" y="359852"/>
                                <a:pt x="231880" y="370569"/>
                              </a:cubicBezTo>
                              <a:cubicBezTo>
                                <a:pt x="222725" y="380414"/>
                                <a:pt x="211487" y="388089"/>
                                <a:pt x="198989" y="393044"/>
                              </a:cubicBezTo>
                              <a:cubicBezTo>
                                <a:pt x="185794" y="398559"/>
                                <a:pt x="171624" y="401355"/>
                                <a:pt x="157327" y="401267"/>
                              </a:cubicBezTo>
                              <a:cubicBezTo>
                                <a:pt x="129228" y="402188"/>
                                <a:pt x="102082" y="391010"/>
                                <a:pt x="82775" y="370569"/>
                              </a:cubicBezTo>
                              <a:cubicBezTo>
                                <a:pt x="63589" y="349738"/>
                                <a:pt x="53721" y="321233"/>
                                <a:pt x="53721" y="283957"/>
                              </a:cubicBezTo>
                              <a:cubicBezTo>
                                <a:pt x="53551" y="267560"/>
                                <a:pt x="56144" y="251252"/>
                                <a:pt x="61396" y="235717"/>
                              </a:cubicBezTo>
                              <a:cubicBezTo>
                                <a:pt x="65968" y="221990"/>
                                <a:pt x="73237" y="209316"/>
                                <a:pt x="82775" y="198441"/>
                              </a:cubicBezTo>
                              <a:cubicBezTo>
                                <a:pt x="91754" y="188266"/>
                                <a:pt x="103030" y="180373"/>
                                <a:pt x="115666" y="175417"/>
                              </a:cubicBezTo>
                              <a:cubicBezTo>
                                <a:pt x="128942" y="170253"/>
                                <a:pt x="143080" y="167650"/>
                                <a:pt x="157327" y="167743"/>
                              </a:cubicBezTo>
                              <a:cubicBezTo>
                                <a:pt x="185252" y="166909"/>
                                <a:pt x="212194" y="178087"/>
                                <a:pt x="231331" y="198441"/>
                              </a:cubicBezTo>
                              <a:cubicBezTo>
                                <a:pt x="250518" y="219271"/>
                                <a:pt x="260385" y="247777"/>
                                <a:pt x="260385" y="283957"/>
                              </a:cubicBezTo>
                              <a:cubicBezTo>
                                <a:pt x="260763" y="300682"/>
                                <a:pt x="258357" y="317357"/>
                                <a:pt x="253259" y="3332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74040540" name="Forma libre: forma 22"/>
                      <wps:cNvSpPr/>
                      <wps:spPr>
                        <a:xfrm>
                          <a:off x="4200091" y="1493239"/>
                          <a:ext cx="273114" cy="326729"/>
                        </a:xfrm>
                        <a:custGeom>
                          <a:avLst/>
                          <a:gdLst>
                            <a:gd name="connsiteX0" fmla="*/ 218229 w 273114"/>
                            <a:gd name="connsiteY0" fmla="*/ 186929 h 326729"/>
                            <a:gd name="connsiteX1" fmla="*/ 195754 w 273114"/>
                            <a:gd name="connsiteY1" fmla="*/ 254903 h 326729"/>
                            <a:gd name="connsiteX2" fmla="*/ 77895 w 273114"/>
                            <a:gd name="connsiteY2" fmla="*/ 254903 h 326729"/>
                            <a:gd name="connsiteX3" fmla="*/ 54872 w 273114"/>
                            <a:gd name="connsiteY3" fmla="*/ 186929 h 326729"/>
                            <a:gd name="connsiteX4" fmla="*/ 54872 w 273114"/>
                            <a:gd name="connsiteY4" fmla="*/ 0 h 326729"/>
                            <a:gd name="connsiteX5" fmla="*/ 54 w 273114"/>
                            <a:gd name="connsiteY5" fmla="*/ 0 h 326729"/>
                            <a:gd name="connsiteX6" fmla="*/ 54 w 273114"/>
                            <a:gd name="connsiteY6" fmla="*/ 191314 h 326729"/>
                            <a:gd name="connsiteX7" fmla="*/ 17596 w 273114"/>
                            <a:gd name="connsiteY7" fmla="*/ 265318 h 326729"/>
                            <a:gd name="connsiteX8" fmla="*/ 66932 w 273114"/>
                            <a:gd name="connsiteY8" fmla="*/ 311365 h 326729"/>
                            <a:gd name="connsiteX9" fmla="*/ 206717 w 273114"/>
                            <a:gd name="connsiteY9" fmla="*/ 311365 h 326729"/>
                            <a:gd name="connsiteX10" fmla="*/ 254957 w 273114"/>
                            <a:gd name="connsiteY10" fmla="*/ 265318 h 326729"/>
                            <a:gd name="connsiteX11" fmla="*/ 273047 w 273114"/>
                            <a:gd name="connsiteY11" fmla="*/ 191314 h 326729"/>
                            <a:gd name="connsiteX12" fmla="*/ 273047 w 273114"/>
                            <a:gd name="connsiteY12" fmla="*/ 0 h 326729"/>
                            <a:gd name="connsiteX13" fmla="*/ 218229 w 273114"/>
                            <a:gd name="connsiteY13" fmla="*/ 0 h 326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73114" h="326729">
                              <a:moveTo>
                                <a:pt x="218229" y="186929"/>
                              </a:moveTo>
                              <a:cubicBezTo>
                                <a:pt x="218229" y="217079"/>
                                <a:pt x="210555" y="239554"/>
                                <a:pt x="195754" y="254903"/>
                              </a:cubicBezTo>
                              <a:cubicBezTo>
                                <a:pt x="162222" y="284976"/>
                                <a:pt x="111428" y="284976"/>
                                <a:pt x="77895" y="254903"/>
                              </a:cubicBezTo>
                              <a:cubicBezTo>
                                <a:pt x="62546" y="239554"/>
                                <a:pt x="54872" y="217079"/>
                                <a:pt x="54872" y="186929"/>
                              </a:cubicBezTo>
                              <a:lnTo>
                                <a:pt x="54872" y="0"/>
                              </a:lnTo>
                              <a:lnTo>
                                <a:pt x="54" y="0"/>
                              </a:lnTo>
                              <a:lnTo>
                                <a:pt x="54" y="191314"/>
                              </a:lnTo>
                              <a:cubicBezTo>
                                <a:pt x="-642" y="217090"/>
                                <a:pt x="5404" y="242602"/>
                                <a:pt x="17596" y="265318"/>
                              </a:cubicBezTo>
                              <a:cubicBezTo>
                                <a:pt x="29173" y="285168"/>
                                <a:pt x="46331" y="301180"/>
                                <a:pt x="66932" y="311365"/>
                              </a:cubicBezTo>
                              <a:cubicBezTo>
                                <a:pt x="111274" y="331851"/>
                                <a:pt x="162375" y="331851"/>
                                <a:pt x="206717" y="311365"/>
                              </a:cubicBezTo>
                              <a:cubicBezTo>
                                <a:pt x="227005" y="301142"/>
                                <a:pt x="243802" y="285113"/>
                                <a:pt x="254957" y="265318"/>
                              </a:cubicBezTo>
                              <a:cubicBezTo>
                                <a:pt x="267593" y="242750"/>
                                <a:pt x="273842" y="217166"/>
                                <a:pt x="273047" y="191314"/>
                              </a:cubicBezTo>
                              <a:lnTo>
                                <a:pt x="273047" y="0"/>
                              </a:lnTo>
                              <a:lnTo>
                                <a:pt x="218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24992847" name="Forma libre: forma 23"/>
                      <wps:cNvSpPr/>
                      <wps:spPr>
                        <a:xfrm>
                          <a:off x="4520782" y="1487742"/>
                          <a:ext cx="302641" cy="332246"/>
                        </a:xfrm>
                        <a:custGeom>
                          <a:avLst/>
                          <a:gdLst>
                            <a:gd name="connsiteX0" fmla="*/ 85563 w 302641"/>
                            <a:gd name="connsiteY0" fmla="*/ 78953 h 332246"/>
                            <a:gd name="connsiteX1" fmla="*/ 117905 w 302641"/>
                            <a:gd name="connsiteY1" fmla="*/ 56478 h 332246"/>
                            <a:gd name="connsiteX2" fmla="*/ 156826 w 302641"/>
                            <a:gd name="connsiteY2" fmla="*/ 48803 h 332246"/>
                            <a:gd name="connsiteX3" fmla="*/ 216029 w 302641"/>
                            <a:gd name="connsiteY3" fmla="*/ 64152 h 332246"/>
                            <a:gd name="connsiteX4" fmla="*/ 256046 w 302641"/>
                            <a:gd name="connsiteY4" fmla="*/ 117874 h 332246"/>
                            <a:gd name="connsiteX5" fmla="*/ 302641 w 302641"/>
                            <a:gd name="connsiteY5" fmla="*/ 95399 h 332246"/>
                            <a:gd name="connsiteX6" fmla="*/ 214933 w 302641"/>
                            <a:gd name="connsiteY6" fmla="*/ 8786 h 332246"/>
                            <a:gd name="connsiteX7" fmla="*/ 156826 w 302641"/>
                            <a:gd name="connsiteY7" fmla="*/ 15 h 332246"/>
                            <a:gd name="connsiteX8" fmla="*/ 95430 w 302641"/>
                            <a:gd name="connsiteY8" fmla="*/ 12075 h 332246"/>
                            <a:gd name="connsiteX9" fmla="*/ 44997 w 302641"/>
                            <a:gd name="connsiteY9" fmla="*/ 46062 h 332246"/>
                            <a:gd name="connsiteX10" fmla="*/ 11559 w 302641"/>
                            <a:gd name="connsiteY10" fmla="*/ 98688 h 332246"/>
                            <a:gd name="connsiteX11" fmla="*/ 47 w 302641"/>
                            <a:gd name="connsiteY11" fmla="*/ 165565 h 332246"/>
                            <a:gd name="connsiteX12" fmla="*/ 20329 w 302641"/>
                            <a:gd name="connsiteY12" fmla="*/ 252726 h 332246"/>
                            <a:gd name="connsiteX13" fmla="*/ 76792 w 302641"/>
                            <a:gd name="connsiteY13" fmla="*/ 311381 h 332246"/>
                            <a:gd name="connsiteX14" fmla="*/ 156826 w 302641"/>
                            <a:gd name="connsiteY14" fmla="*/ 332212 h 332246"/>
                            <a:gd name="connsiteX15" fmla="*/ 214933 w 302641"/>
                            <a:gd name="connsiteY15" fmla="*/ 323441 h 332246"/>
                            <a:gd name="connsiteX16" fmla="*/ 265913 w 302641"/>
                            <a:gd name="connsiteY16" fmla="*/ 293291 h 332246"/>
                            <a:gd name="connsiteX17" fmla="*/ 302641 w 302641"/>
                            <a:gd name="connsiteY17" fmla="*/ 236829 h 332246"/>
                            <a:gd name="connsiteX18" fmla="*/ 256046 w 302641"/>
                            <a:gd name="connsiteY18" fmla="*/ 214353 h 332246"/>
                            <a:gd name="connsiteX19" fmla="*/ 216029 w 302641"/>
                            <a:gd name="connsiteY19" fmla="*/ 266978 h 332246"/>
                            <a:gd name="connsiteX20" fmla="*/ 156826 w 302641"/>
                            <a:gd name="connsiteY20" fmla="*/ 282876 h 332246"/>
                            <a:gd name="connsiteX21" fmla="*/ 106942 w 302641"/>
                            <a:gd name="connsiteY21" fmla="*/ 269719 h 332246"/>
                            <a:gd name="connsiteX22" fmla="*/ 69665 w 302641"/>
                            <a:gd name="connsiteY22" fmla="*/ 230251 h 332246"/>
                            <a:gd name="connsiteX23" fmla="*/ 55961 w 302641"/>
                            <a:gd name="connsiteY23" fmla="*/ 165565 h 332246"/>
                            <a:gd name="connsiteX24" fmla="*/ 63636 w 302641"/>
                            <a:gd name="connsiteY24" fmla="*/ 115681 h 332246"/>
                            <a:gd name="connsiteX25" fmla="*/ 85563 w 302641"/>
                            <a:gd name="connsiteY25" fmla="*/ 78953 h 3322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02641" h="332246">
                              <a:moveTo>
                                <a:pt x="85563" y="78953"/>
                              </a:moveTo>
                              <a:cubicBezTo>
                                <a:pt x="94619" y="69245"/>
                                <a:pt x="105648" y="61581"/>
                                <a:pt x="117905" y="56478"/>
                              </a:cubicBezTo>
                              <a:cubicBezTo>
                                <a:pt x="130272" y="51462"/>
                                <a:pt x="143483" y="48858"/>
                                <a:pt x="156826" y="48803"/>
                              </a:cubicBezTo>
                              <a:cubicBezTo>
                                <a:pt x="177591" y="48403"/>
                                <a:pt x="198071" y="53715"/>
                                <a:pt x="216029" y="64152"/>
                              </a:cubicBezTo>
                              <a:cubicBezTo>
                                <a:pt x="233023" y="74568"/>
                                <a:pt x="246179" y="92658"/>
                                <a:pt x="256046" y="117874"/>
                              </a:cubicBezTo>
                              <a:lnTo>
                                <a:pt x="302641" y="95399"/>
                              </a:lnTo>
                              <a:cubicBezTo>
                                <a:pt x="289003" y="54121"/>
                                <a:pt x="256375" y="21904"/>
                                <a:pt x="214933" y="8786"/>
                              </a:cubicBezTo>
                              <a:cubicBezTo>
                                <a:pt x="196147" y="2806"/>
                                <a:pt x="176539" y="-154"/>
                                <a:pt x="156826" y="15"/>
                              </a:cubicBezTo>
                              <a:cubicBezTo>
                                <a:pt x="135743" y="-286"/>
                                <a:pt x="114830" y="3820"/>
                                <a:pt x="95430" y="12075"/>
                              </a:cubicBezTo>
                              <a:cubicBezTo>
                                <a:pt x="76386" y="19673"/>
                                <a:pt x="59190" y="31262"/>
                                <a:pt x="44997" y="46062"/>
                              </a:cubicBezTo>
                              <a:cubicBezTo>
                                <a:pt x="30378" y="61143"/>
                                <a:pt x="19003" y="79052"/>
                                <a:pt x="11559" y="98688"/>
                              </a:cubicBezTo>
                              <a:cubicBezTo>
                                <a:pt x="3698" y="120100"/>
                                <a:pt x="-205" y="142761"/>
                                <a:pt x="47" y="165565"/>
                              </a:cubicBezTo>
                              <a:cubicBezTo>
                                <a:pt x="-644" y="195863"/>
                                <a:pt x="6329" y="225849"/>
                                <a:pt x="20329" y="252726"/>
                              </a:cubicBezTo>
                              <a:cubicBezTo>
                                <a:pt x="33343" y="277136"/>
                                <a:pt x="52897" y="297446"/>
                                <a:pt x="76792" y="311381"/>
                              </a:cubicBezTo>
                              <a:cubicBezTo>
                                <a:pt x="101027" y="325595"/>
                                <a:pt x="128737" y="332809"/>
                                <a:pt x="156826" y="332212"/>
                              </a:cubicBezTo>
                              <a:cubicBezTo>
                                <a:pt x="176539" y="332382"/>
                                <a:pt x="196152" y="329422"/>
                                <a:pt x="214933" y="323441"/>
                              </a:cubicBezTo>
                              <a:cubicBezTo>
                                <a:pt x="233944" y="317274"/>
                                <a:pt x="251354" y="306979"/>
                                <a:pt x="265913" y="293291"/>
                              </a:cubicBezTo>
                              <a:cubicBezTo>
                                <a:pt x="282200" y="277432"/>
                                <a:pt x="294748" y="258147"/>
                                <a:pt x="302641" y="236829"/>
                              </a:cubicBezTo>
                              <a:lnTo>
                                <a:pt x="256046" y="214353"/>
                              </a:lnTo>
                              <a:cubicBezTo>
                                <a:pt x="246179" y="239021"/>
                                <a:pt x="233023" y="256563"/>
                                <a:pt x="216029" y="266978"/>
                              </a:cubicBezTo>
                              <a:cubicBezTo>
                                <a:pt x="198115" y="277580"/>
                                <a:pt x="177640" y="283078"/>
                                <a:pt x="156826" y="282876"/>
                              </a:cubicBezTo>
                              <a:cubicBezTo>
                                <a:pt x="139317" y="283073"/>
                                <a:pt x="122077" y="278529"/>
                                <a:pt x="106942" y="269719"/>
                              </a:cubicBezTo>
                              <a:cubicBezTo>
                                <a:pt x="91231" y="260110"/>
                                <a:pt x="78360" y="246488"/>
                                <a:pt x="69665" y="230251"/>
                              </a:cubicBezTo>
                              <a:cubicBezTo>
                                <a:pt x="59842" y="210143"/>
                                <a:pt x="55139" y="187926"/>
                                <a:pt x="55961" y="165565"/>
                              </a:cubicBezTo>
                              <a:cubicBezTo>
                                <a:pt x="55797" y="148632"/>
                                <a:pt x="58389" y="131781"/>
                                <a:pt x="63636" y="115681"/>
                              </a:cubicBezTo>
                              <a:cubicBezTo>
                                <a:pt x="68487" y="102130"/>
                                <a:pt x="75937" y="89654"/>
                                <a:pt x="85563" y="7895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08735988" name="Forma libre: forma 24"/>
                      <wps:cNvSpPr/>
                      <wps:spPr>
                        <a:xfrm>
                          <a:off x="4852475" y="1487714"/>
                          <a:ext cx="323474" cy="333357"/>
                        </a:xfrm>
                        <a:custGeom>
                          <a:avLst/>
                          <a:gdLst>
                            <a:gd name="connsiteX0" fmla="*/ 302049 w 323474"/>
                            <a:gd name="connsiteY0" fmla="*/ 78981 h 333357"/>
                            <a:gd name="connsiteX1" fmla="*/ 244490 w 323474"/>
                            <a:gd name="connsiteY1" fmla="*/ 20874 h 333357"/>
                            <a:gd name="connsiteX2" fmla="*/ 161715 w 323474"/>
                            <a:gd name="connsiteY2" fmla="*/ 43 h 333357"/>
                            <a:gd name="connsiteX3" fmla="*/ 97578 w 323474"/>
                            <a:gd name="connsiteY3" fmla="*/ 11555 h 333357"/>
                            <a:gd name="connsiteX4" fmla="*/ 46049 w 323474"/>
                            <a:gd name="connsiteY4" fmla="*/ 45542 h 333357"/>
                            <a:gd name="connsiteX5" fmla="*/ 12062 w 323474"/>
                            <a:gd name="connsiteY5" fmla="*/ 98716 h 333357"/>
                            <a:gd name="connsiteX6" fmla="*/ 20833 w 323474"/>
                            <a:gd name="connsiteY6" fmla="*/ 253302 h 333357"/>
                            <a:gd name="connsiteX7" fmla="*/ 78392 w 323474"/>
                            <a:gd name="connsiteY7" fmla="*/ 311957 h 333357"/>
                            <a:gd name="connsiteX8" fmla="*/ 161715 w 323474"/>
                            <a:gd name="connsiteY8" fmla="*/ 333336 h 333357"/>
                            <a:gd name="connsiteX9" fmla="*/ 226400 w 323474"/>
                            <a:gd name="connsiteY9" fmla="*/ 321276 h 333357"/>
                            <a:gd name="connsiteX10" fmla="*/ 277381 w 323474"/>
                            <a:gd name="connsiteY10" fmla="*/ 286741 h 333357"/>
                            <a:gd name="connsiteX11" fmla="*/ 310820 w 323474"/>
                            <a:gd name="connsiteY11" fmla="*/ 234116 h 333357"/>
                            <a:gd name="connsiteX12" fmla="*/ 323428 w 323474"/>
                            <a:gd name="connsiteY12" fmla="*/ 165593 h 333357"/>
                            <a:gd name="connsiteX13" fmla="*/ 302049 w 323474"/>
                            <a:gd name="connsiteY13" fmla="*/ 78981 h 333357"/>
                            <a:gd name="connsiteX14" fmla="*/ 259839 w 323474"/>
                            <a:gd name="connsiteY14" fmla="*/ 214929 h 333357"/>
                            <a:gd name="connsiteX15" fmla="*/ 237364 w 323474"/>
                            <a:gd name="connsiteY15" fmla="*/ 252206 h 333357"/>
                            <a:gd name="connsiteX16" fmla="*/ 203925 w 323474"/>
                            <a:gd name="connsiteY16" fmla="*/ 275777 h 333357"/>
                            <a:gd name="connsiteX17" fmla="*/ 161715 w 323474"/>
                            <a:gd name="connsiteY17" fmla="*/ 283452 h 333357"/>
                            <a:gd name="connsiteX18" fmla="*/ 107446 w 323474"/>
                            <a:gd name="connsiteY18" fmla="*/ 269747 h 333357"/>
                            <a:gd name="connsiteX19" fmla="*/ 69621 w 323474"/>
                            <a:gd name="connsiteY19" fmla="*/ 229182 h 333357"/>
                            <a:gd name="connsiteX20" fmla="*/ 55917 w 323474"/>
                            <a:gd name="connsiteY20" fmla="*/ 165593 h 333357"/>
                            <a:gd name="connsiteX21" fmla="*/ 64139 w 323474"/>
                            <a:gd name="connsiteY21" fmla="*/ 116805 h 333357"/>
                            <a:gd name="connsiteX22" fmla="*/ 86066 w 323474"/>
                            <a:gd name="connsiteY22" fmla="*/ 80078 h 333357"/>
                            <a:gd name="connsiteX23" fmla="*/ 120054 w 323474"/>
                            <a:gd name="connsiteY23" fmla="*/ 57054 h 333357"/>
                            <a:gd name="connsiteX24" fmla="*/ 161715 w 323474"/>
                            <a:gd name="connsiteY24" fmla="*/ 49379 h 333357"/>
                            <a:gd name="connsiteX25" fmla="*/ 215985 w 323474"/>
                            <a:gd name="connsiteY25" fmla="*/ 63632 h 333357"/>
                            <a:gd name="connsiteX26" fmla="*/ 253809 w 323474"/>
                            <a:gd name="connsiteY26" fmla="*/ 103649 h 333357"/>
                            <a:gd name="connsiteX27" fmla="*/ 268062 w 323474"/>
                            <a:gd name="connsiteY27" fmla="*/ 165593 h 333357"/>
                            <a:gd name="connsiteX28" fmla="*/ 259839 w 323474"/>
                            <a:gd name="connsiteY28" fmla="*/ 214929 h 333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23474" h="333357">
                              <a:moveTo>
                                <a:pt x="302049" y="78981"/>
                              </a:moveTo>
                              <a:cubicBezTo>
                                <a:pt x="288728" y="54554"/>
                                <a:pt x="268775" y="34403"/>
                                <a:pt x="244490" y="20874"/>
                              </a:cubicBezTo>
                              <a:cubicBezTo>
                                <a:pt x="219274" y="6567"/>
                                <a:pt x="190659" y="-631"/>
                                <a:pt x="161715" y="43"/>
                              </a:cubicBezTo>
                              <a:cubicBezTo>
                                <a:pt x="139805" y="-160"/>
                                <a:pt x="118053" y="3744"/>
                                <a:pt x="97578" y="11555"/>
                              </a:cubicBezTo>
                              <a:cubicBezTo>
                                <a:pt x="78206" y="19136"/>
                                <a:pt x="60648" y="30720"/>
                                <a:pt x="46049" y="45542"/>
                              </a:cubicBezTo>
                              <a:cubicBezTo>
                                <a:pt x="31260" y="60798"/>
                                <a:pt x="19698" y="78882"/>
                                <a:pt x="12062" y="98716"/>
                              </a:cubicBezTo>
                              <a:cubicBezTo>
                                <a:pt x="-6658" y="149219"/>
                                <a:pt x="-3478" y="205238"/>
                                <a:pt x="20833" y="253302"/>
                              </a:cubicBezTo>
                              <a:cubicBezTo>
                                <a:pt x="34263" y="277773"/>
                                <a:pt x="54179" y="298066"/>
                                <a:pt x="78392" y="311957"/>
                              </a:cubicBezTo>
                              <a:cubicBezTo>
                                <a:pt x="103745" y="326424"/>
                                <a:pt x="132525" y="333807"/>
                                <a:pt x="161715" y="333336"/>
                              </a:cubicBezTo>
                              <a:cubicBezTo>
                                <a:pt x="183862" y="333353"/>
                                <a:pt x="205789" y="329263"/>
                                <a:pt x="226400" y="321276"/>
                              </a:cubicBezTo>
                              <a:cubicBezTo>
                                <a:pt x="245587" y="313421"/>
                                <a:pt x="262964" y="301662"/>
                                <a:pt x="277381" y="286741"/>
                              </a:cubicBezTo>
                              <a:cubicBezTo>
                                <a:pt x="292017" y="271660"/>
                                <a:pt x="303365" y="253751"/>
                                <a:pt x="310820" y="234116"/>
                              </a:cubicBezTo>
                              <a:cubicBezTo>
                                <a:pt x="319371" y="212287"/>
                                <a:pt x="323647" y="189028"/>
                                <a:pt x="323428" y="165593"/>
                              </a:cubicBezTo>
                              <a:cubicBezTo>
                                <a:pt x="324140" y="135339"/>
                                <a:pt x="316740" y="105442"/>
                                <a:pt x="302049" y="78981"/>
                              </a:cubicBezTo>
                              <a:close/>
                              <a:moveTo>
                                <a:pt x="259839" y="214929"/>
                              </a:moveTo>
                              <a:cubicBezTo>
                                <a:pt x="255125" y="228837"/>
                                <a:pt x="247450" y="241555"/>
                                <a:pt x="237364" y="252206"/>
                              </a:cubicBezTo>
                              <a:cubicBezTo>
                                <a:pt x="228154" y="262511"/>
                                <a:pt x="216752" y="270575"/>
                                <a:pt x="203925" y="275777"/>
                              </a:cubicBezTo>
                              <a:cubicBezTo>
                                <a:pt x="190440" y="280897"/>
                                <a:pt x="176132" y="283496"/>
                                <a:pt x="161715" y="283452"/>
                              </a:cubicBezTo>
                              <a:cubicBezTo>
                                <a:pt x="142726" y="283814"/>
                                <a:pt x="123990" y="279077"/>
                                <a:pt x="107446" y="269747"/>
                              </a:cubicBezTo>
                              <a:cubicBezTo>
                                <a:pt x="91274" y="260050"/>
                                <a:pt x="78167" y="245989"/>
                                <a:pt x="69621" y="229182"/>
                              </a:cubicBezTo>
                              <a:cubicBezTo>
                                <a:pt x="59913" y="209431"/>
                                <a:pt x="55204" y="187592"/>
                                <a:pt x="55917" y="165593"/>
                              </a:cubicBezTo>
                              <a:cubicBezTo>
                                <a:pt x="55648" y="148967"/>
                                <a:pt x="58438" y="132429"/>
                                <a:pt x="64139" y="116805"/>
                              </a:cubicBezTo>
                              <a:cubicBezTo>
                                <a:pt x="68782" y="103156"/>
                                <a:pt x="76254" y="90641"/>
                                <a:pt x="86066" y="80078"/>
                              </a:cubicBezTo>
                              <a:cubicBezTo>
                                <a:pt x="95457" y="69870"/>
                                <a:pt x="107089" y="61988"/>
                                <a:pt x="120054" y="57054"/>
                              </a:cubicBezTo>
                              <a:cubicBezTo>
                                <a:pt x="133347" y="51939"/>
                                <a:pt x="147474" y="49336"/>
                                <a:pt x="161715" y="49379"/>
                              </a:cubicBezTo>
                              <a:cubicBezTo>
                                <a:pt x="180737" y="49133"/>
                                <a:pt x="199540" y="54055"/>
                                <a:pt x="215985" y="63632"/>
                              </a:cubicBezTo>
                              <a:cubicBezTo>
                                <a:pt x="232156" y="73110"/>
                                <a:pt x="245258" y="86990"/>
                                <a:pt x="253809" y="103649"/>
                              </a:cubicBezTo>
                              <a:cubicBezTo>
                                <a:pt x="263731" y="122764"/>
                                <a:pt x="268610" y="144072"/>
                                <a:pt x="268062" y="165593"/>
                              </a:cubicBezTo>
                              <a:cubicBezTo>
                                <a:pt x="268391" y="182406"/>
                                <a:pt x="265595" y="199125"/>
                                <a:pt x="259839" y="2149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03019227" name="Forma libre: forma 25"/>
                      <wps:cNvSpPr/>
                      <wps:spPr>
                        <a:xfrm>
                          <a:off x="1762942" y="321233"/>
                          <a:ext cx="606833" cy="727433"/>
                        </a:xfrm>
                        <a:custGeom>
                          <a:avLst/>
                          <a:gdLst>
                            <a:gd name="connsiteX0" fmla="*/ 499939 w 606833"/>
                            <a:gd name="connsiteY0" fmla="*/ 453344 h 727433"/>
                            <a:gd name="connsiteX1" fmla="*/ 499939 w 606833"/>
                            <a:gd name="connsiteY1" fmla="*/ 546534 h 727433"/>
                            <a:gd name="connsiteX2" fmla="*/ 444573 w 606833"/>
                            <a:gd name="connsiteY2" fmla="*/ 470885 h 727433"/>
                            <a:gd name="connsiteX3" fmla="*/ 96479 w 606833"/>
                            <a:gd name="connsiteY3" fmla="*/ 0 h 727433"/>
                            <a:gd name="connsiteX4" fmla="*/ 0 w 606833"/>
                            <a:gd name="connsiteY4" fmla="*/ 0 h 727433"/>
                            <a:gd name="connsiteX5" fmla="*/ 0 w 606833"/>
                            <a:gd name="connsiteY5" fmla="*/ 727433 h 727433"/>
                            <a:gd name="connsiteX6" fmla="*/ 106895 w 606833"/>
                            <a:gd name="connsiteY6" fmla="*/ 727433 h 727433"/>
                            <a:gd name="connsiteX7" fmla="*/ 106895 w 606833"/>
                            <a:gd name="connsiteY7" fmla="*/ 180899 h 727433"/>
                            <a:gd name="connsiteX8" fmla="*/ 162261 w 606833"/>
                            <a:gd name="connsiteY8" fmla="*/ 256548 h 727433"/>
                            <a:gd name="connsiteX9" fmla="*/ 510354 w 606833"/>
                            <a:gd name="connsiteY9" fmla="*/ 727433 h 727433"/>
                            <a:gd name="connsiteX10" fmla="*/ 606834 w 606833"/>
                            <a:gd name="connsiteY10" fmla="*/ 727433 h 727433"/>
                            <a:gd name="connsiteX11" fmla="*/ 606834 w 606833"/>
                            <a:gd name="connsiteY11" fmla="*/ 0 h 727433"/>
                            <a:gd name="connsiteX12" fmla="*/ 499939 w 606833"/>
                            <a:gd name="connsiteY12" fmla="*/ 0 h 7274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06833" h="727433">
                              <a:moveTo>
                                <a:pt x="499939" y="453344"/>
                              </a:moveTo>
                              <a:lnTo>
                                <a:pt x="499939" y="546534"/>
                              </a:lnTo>
                              <a:lnTo>
                                <a:pt x="444573" y="470885"/>
                              </a:lnTo>
                              <a:lnTo>
                                <a:pt x="96479" y="0"/>
                              </a:lnTo>
                              <a:lnTo>
                                <a:pt x="0" y="0"/>
                              </a:lnTo>
                              <a:lnTo>
                                <a:pt x="0" y="727433"/>
                              </a:lnTo>
                              <a:lnTo>
                                <a:pt x="106895" y="727433"/>
                              </a:lnTo>
                              <a:lnTo>
                                <a:pt x="106895" y="180899"/>
                              </a:lnTo>
                              <a:lnTo>
                                <a:pt x="162261" y="256548"/>
                              </a:lnTo>
                              <a:lnTo>
                                <a:pt x="510354" y="727433"/>
                              </a:lnTo>
                              <a:lnTo>
                                <a:pt x="606834" y="727433"/>
                              </a:lnTo>
                              <a:lnTo>
                                <a:pt x="606834" y="0"/>
                              </a:lnTo>
                              <a:lnTo>
                                <a:pt x="4999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23962853" name="Forma libre: forma 26"/>
                      <wps:cNvSpPr/>
                      <wps:spPr>
                        <a:xfrm>
                          <a:off x="2441554" y="510325"/>
                          <a:ext cx="497231" cy="549882"/>
                        </a:xfrm>
                        <a:custGeom>
                          <a:avLst/>
                          <a:gdLst>
                            <a:gd name="connsiteX0" fmla="*/ 378825 w 497231"/>
                            <a:gd name="connsiteY0" fmla="*/ 34016 h 549882"/>
                            <a:gd name="connsiteX1" fmla="*/ 253292 w 497231"/>
                            <a:gd name="connsiteY1" fmla="*/ 29 h 549882"/>
                            <a:gd name="connsiteX2" fmla="*/ 150782 w 497231"/>
                            <a:gd name="connsiteY2" fmla="*/ 19215 h 549882"/>
                            <a:gd name="connsiteX3" fmla="*/ 70200 w 497231"/>
                            <a:gd name="connsiteY3" fmla="*/ 75130 h 549882"/>
                            <a:gd name="connsiteX4" fmla="*/ 18123 w 497231"/>
                            <a:gd name="connsiteY4" fmla="*/ 161742 h 549882"/>
                            <a:gd name="connsiteX5" fmla="*/ 33 w 497231"/>
                            <a:gd name="connsiteY5" fmla="*/ 274667 h 549882"/>
                            <a:gd name="connsiteX6" fmla="*/ 32924 w 497231"/>
                            <a:gd name="connsiteY6" fmla="*/ 418290 h 549882"/>
                            <a:gd name="connsiteX7" fmla="*/ 124470 w 497231"/>
                            <a:gd name="connsiteY7" fmla="*/ 514769 h 549882"/>
                            <a:gd name="connsiteX8" fmla="*/ 258226 w 497231"/>
                            <a:gd name="connsiteY8" fmla="*/ 549852 h 549882"/>
                            <a:gd name="connsiteX9" fmla="*/ 347030 w 497231"/>
                            <a:gd name="connsiteY9" fmla="*/ 536696 h 549882"/>
                            <a:gd name="connsiteX10" fmla="*/ 425968 w 497231"/>
                            <a:gd name="connsiteY10" fmla="*/ 493938 h 549882"/>
                            <a:gd name="connsiteX11" fmla="*/ 487912 w 497231"/>
                            <a:gd name="connsiteY11" fmla="*/ 417741 h 549882"/>
                            <a:gd name="connsiteX12" fmla="*/ 408975 w 497231"/>
                            <a:gd name="connsiteY12" fmla="*/ 368953 h 549882"/>
                            <a:gd name="connsiteX13" fmla="*/ 369506 w 497231"/>
                            <a:gd name="connsiteY13" fmla="*/ 421579 h 549882"/>
                            <a:gd name="connsiteX14" fmla="*/ 318525 w 497231"/>
                            <a:gd name="connsiteY14" fmla="*/ 450632 h 549882"/>
                            <a:gd name="connsiteX15" fmla="*/ 258226 w 497231"/>
                            <a:gd name="connsiteY15" fmla="*/ 459403 h 549882"/>
                            <a:gd name="connsiteX16" fmla="*/ 178191 w 497231"/>
                            <a:gd name="connsiteY16" fmla="*/ 438572 h 549882"/>
                            <a:gd name="connsiteX17" fmla="*/ 122825 w 497231"/>
                            <a:gd name="connsiteY17" fmla="*/ 376628 h 549882"/>
                            <a:gd name="connsiteX18" fmla="*/ 103639 w 497231"/>
                            <a:gd name="connsiteY18" fmla="*/ 298238 h 549882"/>
                            <a:gd name="connsiteX19" fmla="*/ 496135 w 497231"/>
                            <a:gd name="connsiteY19" fmla="*/ 298238 h 549882"/>
                            <a:gd name="connsiteX20" fmla="*/ 497231 w 497231"/>
                            <a:gd name="connsiteY20" fmla="*/ 283986 h 549882"/>
                            <a:gd name="connsiteX21" fmla="*/ 497231 w 497231"/>
                            <a:gd name="connsiteY21" fmla="*/ 270281 h 549882"/>
                            <a:gd name="connsiteX22" fmla="*/ 465437 w 497231"/>
                            <a:gd name="connsiteY22" fmla="*/ 128303 h 549882"/>
                            <a:gd name="connsiteX23" fmla="*/ 378825 w 497231"/>
                            <a:gd name="connsiteY23" fmla="*/ 34016 h 549882"/>
                            <a:gd name="connsiteX24" fmla="*/ 142560 w 497231"/>
                            <a:gd name="connsiteY24" fmla="*/ 134881 h 549882"/>
                            <a:gd name="connsiteX25" fmla="*/ 189703 w 497231"/>
                            <a:gd name="connsiteY25" fmla="*/ 98153 h 549882"/>
                            <a:gd name="connsiteX26" fmla="*/ 252195 w 497231"/>
                            <a:gd name="connsiteY26" fmla="*/ 86641 h 549882"/>
                            <a:gd name="connsiteX27" fmla="*/ 354705 w 497231"/>
                            <a:gd name="connsiteY27" fmla="*/ 132140 h 549882"/>
                            <a:gd name="connsiteX28" fmla="*/ 391433 w 497231"/>
                            <a:gd name="connsiteY28" fmla="*/ 222590 h 549882"/>
                            <a:gd name="connsiteX29" fmla="*/ 106380 w 497231"/>
                            <a:gd name="connsiteY29" fmla="*/ 222590 h 549882"/>
                            <a:gd name="connsiteX30" fmla="*/ 112958 w 497231"/>
                            <a:gd name="connsiteY30" fmla="*/ 194084 h 549882"/>
                            <a:gd name="connsiteX31" fmla="*/ 142560 w 497231"/>
                            <a:gd name="connsiteY31" fmla="*/ 134881 h 549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497231" h="549882">
                              <a:moveTo>
                                <a:pt x="378825" y="34016"/>
                              </a:moveTo>
                              <a:cubicBezTo>
                                <a:pt x="341006" y="11113"/>
                                <a:pt x="297497" y="-667"/>
                                <a:pt x="253292" y="29"/>
                              </a:cubicBezTo>
                              <a:cubicBezTo>
                                <a:pt x="218198" y="-333"/>
                                <a:pt x="183372" y="6185"/>
                                <a:pt x="150782" y="19215"/>
                              </a:cubicBezTo>
                              <a:cubicBezTo>
                                <a:pt x="120391" y="32163"/>
                                <a:pt x="92966" y="51191"/>
                                <a:pt x="70200" y="75130"/>
                              </a:cubicBezTo>
                              <a:cubicBezTo>
                                <a:pt x="47138" y="100165"/>
                                <a:pt x="29415" y="129635"/>
                                <a:pt x="18123" y="161742"/>
                              </a:cubicBezTo>
                              <a:cubicBezTo>
                                <a:pt x="5608" y="198053"/>
                                <a:pt x="-510" y="236261"/>
                                <a:pt x="33" y="274667"/>
                              </a:cubicBezTo>
                              <a:cubicBezTo>
                                <a:pt x="33" y="328936"/>
                                <a:pt x="10997" y="377176"/>
                                <a:pt x="32924" y="418290"/>
                              </a:cubicBezTo>
                              <a:cubicBezTo>
                                <a:pt x="54007" y="458241"/>
                                <a:pt x="85681" y="491619"/>
                                <a:pt x="124470" y="514769"/>
                              </a:cubicBezTo>
                              <a:cubicBezTo>
                                <a:pt x="165024" y="538434"/>
                                <a:pt x="211274" y="550565"/>
                                <a:pt x="258226" y="549852"/>
                              </a:cubicBezTo>
                              <a:cubicBezTo>
                                <a:pt x="288321" y="549940"/>
                                <a:pt x="318257" y="545505"/>
                                <a:pt x="347030" y="536696"/>
                              </a:cubicBezTo>
                              <a:cubicBezTo>
                                <a:pt x="375985" y="527980"/>
                                <a:pt x="402852" y="513431"/>
                                <a:pt x="425968" y="493938"/>
                              </a:cubicBezTo>
                              <a:cubicBezTo>
                                <a:pt x="451393" y="472822"/>
                                <a:pt x="472432" y="446937"/>
                                <a:pt x="487912" y="417741"/>
                              </a:cubicBezTo>
                              <a:lnTo>
                                <a:pt x="408975" y="368953"/>
                              </a:lnTo>
                              <a:cubicBezTo>
                                <a:pt x="399178" y="388781"/>
                                <a:pt x="385798" y="406624"/>
                                <a:pt x="369506" y="421579"/>
                              </a:cubicBezTo>
                              <a:cubicBezTo>
                                <a:pt x="354623" y="434570"/>
                                <a:pt x="337289" y="444449"/>
                                <a:pt x="318525" y="450632"/>
                              </a:cubicBezTo>
                              <a:cubicBezTo>
                                <a:pt x="298950" y="456421"/>
                                <a:pt x="278640" y="459375"/>
                                <a:pt x="258226" y="459403"/>
                              </a:cubicBezTo>
                              <a:cubicBezTo>
                                <a:pt x="230164" y="459748"/>
                                <a:pt x="202525" y="452556"/>
                                <a:pt x="178191" y="438572"/>
                              </a:cubicBezTo>
                              <a:cubicBezTo>
                                <a:pt x="153995" y="423881"/>
                                <a:pt x="134721" y="402316"/>
                                <a:pt x="122825" y="376628"/>
                              </a:cubicBezTo>
                              <a:cubicBezTo>
                                <a:pt x="111324" y="352020"/>
                                <a:pt x="104807" y="325379"/>
                                <a:pt x="103639" y="298238"/>
                              </a:cubicBezTo>
                              <a:lnTo>
                                <a:pt x="496135" y="298238"/>
                              </a:lnTo>
                              <a:cubicBezTo>
                                <a:pt x="496755" y="293508"/>
                                <a:pt x="497116" y="288755"/>
                                <a:pt x="497231" y="283986"/>
                              </a:cubicBezTo>
                              <a:lnTo>
                                <a:pt x="497231" y="270281"/>
                              </a:lnTo>
                              <a:cubicBezTo>
                                <a:pt x="497231" y="216012"/>
                                <a:pt x="486816" y="168868"/>
                                <a:pt x="465437" y="128303"/>
                              </a:cubicBezTo>
                              <a:cubicBezTo>
                                <a:pt x="445960" y="89388"/>
                                <a:pt x="415953" y="56716"/>
                                <a:pt x="378825" y="34016"/>
                              </a:cubicBezTo>
                              <a:close/>
                              <a:moveTo>
                                <a:pt x="142560" y="134881"/>
                              </a:moveTo>
                              <a:cubicBezTo>
                                <a:pt x="154894" y="118825"/>
                                <a:pt x="171120" y="106184"/>
                                <a:pt x="189703" y="98153"/>
                              </a:cubicBezTo>
                              <a:cubicBezTo>
                                <a:pt x="209575" y="90248"/>
                                <a:pt x="230811" y="86334"/>
                                <a:pt x="252195" y="86641"/>
                              </a:cubicBezTo>
                              <a:cubicBezTo>
                                <a:pt x="291505" y="85441"/>
                                <a:pt x="329225" y="102182"/>
                                <a:pt x="354705" y="132140"/>
                              </a:cubicBezTo>
                              <a:cubicBezTo>
                                <a:pt x="373343" y="154067"/>
                                <a:pt x="385951" y="184217"/>
                                <a:pt x="391433" y="222590"/>
                              </a:cubicBezTo>
                              <a:lnTo>
                                <a:pt x="106380" y="222590"/>
                              </a:lnTo>
                              <a:cubicBezTo>
                                <a:pt x="107871" y="212936"/>
                                <a:pt x="110069" y="203409"/>
                                <a:pt x="112958" y="194084"/>
                              </a:cubicBezTo>
                              <a:cubicBezTo>
                                <a:pt x="119004" y="172662"/>
                                <a:pt x="129047" y="152571"/>
                                <a:pt x="142560" y="1348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61675257" name="Forma libre: forma 27"/>
                      <wps:cNvSpPr/>
                      <wps:spPr>
                        <a:xfrm>
                          <a:off x="2980944" y="510300"/>
                          <a:ext cx="535098" cy="549902"/>
                        </a:xfrm>
                        <a:custGeom>
                          <a:avLst/>
                          <a:gdLst>
                            <a:gd name="connsiteX0" fmla="*/ 405155 w 535098"/>
                            <a:gd name="connsiteY0" fmla="*/ 34590 h 549902"/>
                            <a:gd name="connsiteX1" fmla="*/ 267015 w 535098"/>
                            <a:gd name="connsiteY1" fmla="*/ 54 h 549902"/>
                            <a:gd name="connsiteX2" fmla="*/ 161216 w 535098"/>
                            <a:gd name="connsiteY2" fmla="*/ 19789 h 549902"/>
                            <a:gd name="connsiteX3" fmla="*/ 19786 w 535098"/>
                            <a:gd name="connsiteY3" fmla="*/ 163960 h 549902"/>
                            <a:gd name="connsiteX4" fmla="*/ 51 w 535098"/>
                            <a:gd name="connsiteY4" fmla="*/ 274692 h 549902"/>
                            <a:gd name="connsiteX5" fmla="*/ 34587 w 535098"/>
                            <a:gd name="connsiteY5" fmla="*/ 417766 h 549902"/>
                            <a:gd name="connsiteX6" fmla="*/ 130518 w 535098"/>
                            <a:gd name="connsiteY6" fmla="*/ 514794 h 549902"/>
                            <a:gd name="connsiteX7" fmla="*/ 268111 w 535098"/>
                            <a:gd name="connsiteY7" fmla="*/ 549877 h 549902"/>
                            <a:gd name="connsiteX8" fmla="*/ 373909 w 535098"/>
                            <a:gd name="connsiteY8" fmla="*/ 529595 h 549902"/>
                            <a:gd name="connsiteX9" fmla="*/ 458877 w 535098"/>
                            <a:gd name="connsiteY9" fmla="*/ 472584 h 549902"/>
                            <a:gd name="connsiteX10" fmla="*/ 515339 w 535098"/>
                            <a:gd name="connsiteY10" fmla="*/ 385972 h 549902"/>
                            <a:gd name="connsiteX11" fmla="*/ 535074 w 535098"/>
                            <a:gd name="connsiteY11" fmla="*/ 274692 h 549902"/>
                            <a:gd name="connsiteX12" fmla="*/ 499990 w 535098"/>
                            <a:gd name="connsiteY12" fmla="*/ 130521 h 549902"/>
                            <a:gd name="connsiteX13" fmla="*/ 405155 w 535098"/>
                            <a:gd name="connsiteY13" fmla="*/ 34590 h 549902"/>
                            <a:gd name="connsiteX14" fmla="*/ 418312 w 535098"/>
                            <a:gd name="connsiteY14" fmla="*/ 351437 h 549902"/>
                            <a:gd name="connsiteX15" fmla="*/ 384325 w 535098"/>
                            <a:gd name="connsiteY15" fmla="*/ 408995 h 549902"/>
                            <a:gd name="connsiteX16" fmla="*/ 332248 w 535098"/>
                            <a:gd name="connsiteY16" fmla="*/ 444627 h 549902"/>
                            <a:gd name="connsiteX17" fmla="*/ 267015 w 535098"/>
                            <a:gd name="connsiteY17" fmla="*/ 457235 h 549902"/>
                            <a:gd name="connsiteX18" fmla="*/ 184239 w 535098"/>
                            <a:gd name="connsiteY18" fmla="*/ 435308 h 549902"/>
                            <a:gd name="connsiteX19" fmla="*/ 126133 w 535098"/>
                            <a:gd name="connsiteY19" fmla="*/ 372816 h 549902"/>
                            <a:gd name="connsiteX20" fmla="*/ 104753 w 535098"/>
                            <a:gd name="connsiteY20" fmla="*/ 274692 h 549902"/>
                            <a:gd name="connsiteX21" fmla="*/ 116813 w 535098"/>
                            <a:gd name="connsiteY21" fmla="*/ 197399 h 549902"/>
                            <a:gd name="connsiteX22" fmla="*/ 150801 w 535098"/>
                            <a:gd name="connsiteY22" fmla="*/ 140388 h 549902"/>
                            <a:gd name="connsiteX23" fmla="*/ 202329 w 535098"/>
                            <a:gd name="connsiteY23" fmla="*/ 104756 h 549902"/>
                            <a:gd name="connsiteX24" fmla="*/ 267015 w 535098"/>
                            <a:gd name="connsiteY24" fmla="*/ 92696 h 549902"/>
                            <a:gd name="connsiteX25" fmla="*/ 351434 w 535098"/>
                            <a:gd name="connsiteY25" fmla="*/ 114624 h 549902"/>
                            <a:gd name="connsiteX26" fmla="*/ 409541 w 535098"/>
                            <a:gd name="connsiteY26" fmla="*/ 176568 h 549902"/>
                            <a:gd name="connsiteX27" fmla="*/ 430920 w 535098"/>
                            <a:gd name="connsiteY27" fmla="*/ 274692 h 549902"/>
                            <a:gd name="connsiteX28" fmla="*/ 418312 w 535098"/>
                            <a:gd name="connsiteY28" fmla="*/ 351437 h 549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35098" h="549902">
                              <a:moveTo>
                                <a:pt x="405155" y="34590"/>
                              </a:moveTo>
                              <a:cubicBezTo>
                                <a:pt x="362995" y="11012"/>
                                <a:pt x="315309" y="-911"/>
                                <a:pt x="267015" y="54"/>
                              </a:cubicBezTo>
                              <a:cubicBezTo>
                                <a:pt x="230796" y="-340"/>
                                <a:pt x="194858" y="6364"/>
                                <a:pt x="161216" y="19789"/>
                              </a:cubicBezTo>
                              <a:cubicBezTo>
                                <a:pt x="96048" y="46046"/>
                                <a:pt x="44783" y="98299"/>
                                <a:pt x="19786" y="163960"/>
                              </a:cubicBezTo>
                              <a:cubicBezTo>
                                <a:pt x="6268" y="199290"/>
                                <a:pt x="-426" y="236867"/>
                                <a:pt x="51" y="274692"/>
                              </a:cubicBezTo>
                              <a:cubicBezTo>
                                <a:pt x="-886" y="324554"/>
                                <a:pt x="11009" y="373819"/>
                                <a:pt x="34587" y="417766"/>
                              </a:cubicBezTo>
                              <a:cubicBezTo>
                                <a:pt x="56996" y="458343"/>
                                <a:pt x="90199" y="491929"/>
                                <a:pt x="130518" y="514794"/>
                              </a:cubicBezTo>
                              <a:cubicBezTo>
                                <a:pt x="172486" y="538421"/>
                                <a:pt x="219953" y="550524"/>
                                <a:pt x="268111" y="549877"/>
                              </a:cubicBezTo>
                              <a:cubicBezTo>
                                <a:pt x="304356" y="550042"/>
                                <a:pt x="340290" y="543151"/>
                                <a:pt x="373909" y="529595"/>
                              </a:cubicBezTo>
                              <a:cubicBezTo>
                                <a:pt x="405759" y="516460"/>
                                <a:pt x="434653" y="497077"/>
                                <a:pt x="458877" y="472584"/>
                              </a:cubicBezTo>
                              <a:cubicBezTo>
                                <a:pt x="483655" y="448070"/>
                                <a:pt x="502907" y="418539"/>
                                <a:pt x="515339" y="385972"/>
                              </a:cubicBezTo>
                              <a:cubicBezTo>
                                <a:pt x="528863" y="350450"/>
                                <a:pt x="535556" y="312697"/>
                                <a:pt x="535074" y="274692"/>
                              </a:cubicBezTo>
                              <a:cubicBezTo>
                                <a:pt x="535074" y="219874"/>
                                <a:pt x="523014" y="171634"/>
                                <a:pt x="499990" y="130521"/>
                              </a:cubicBezTo>
                              <a:cubicBezTo>
                                <a:pt x="477789" y="90438"/>
                                <a:pt x="444981" y="57251"/>
                                <a:pt x="405155" y="34590"/>
                              </a:cubicBezTo>
                              <a:close/>
                              <a:moveTo>
                                <a:pt x="418312" y="351437"/>
                              </a:moveTo>
                              <a:cubicBezTo>
                                <a:pt x="410763" y="372618"/>
                                <a:pt x="399230" y="392155"/>
                                <a:pt x="384325" y="408995"/>
                              </a:cubicBezTo>
                              <a:cubicBezTo>
                                <a:pt x="369694" y="424438"/>
                                <a:pt x="351944" y="436585"/>
                                <a:pt x="332248" y="444627"/>
                              </a:cubicBezTo>
                              <a:cubicBezTo>
                                <a:pt x="311554" y="453107"/>
                                <a:pt x="289380" y="457394"/>
                                <a:pt x="267015" y="457235"/>
                              </a:cubicBezTo>
                              <a:cubicBezTo>
                                <a:pt x="237928" y="457718"/>
                                <a:pt x="209275" y="450131"/>
                                <a:pt x="184239" y="435308"/>
                              </a:cubicBezTo>
                              <a:cubicBezTo>
                                <a:pt x="159336" y="420414"/>
                                <a:pt x="139179" y="398739"/>
                                <a:pt x="126133" y="372816"/>
                              </a:cubicBezTo>
                              <a:cubicBezTo>
                                <a:pt x="111194" y="342310"/>
                                <a:pt x="103860" y="308646"/>
                                <a:pt x="104753" y="274692"/>
                              </a:cubicBezTo>
                              <a:cubicBezTo>
                                <a:pt x="104167" y="248418"/>
                                <a:pt x="108251" y="222247"/>
                                <a:pt x="116813" y="197399"/>
                              </a:cubicBezTo>
                              <a:cubicBezTo>
                                <a:pt x="124274" y="176337"/>
                                <a:pt x="135824" y="156965"/>
                                <a:pt x="150801" y="140388"/>
                              </a:cubicBezTo>
                              <a:cubicBezTo>
                                <a:pt x="164927" y="124617"/>
                                <a:pt x="182584" y="112403"/>
                                <a:pt x="202329" y="104756"/>
                              </a:cubicBezTo>
                              <a:cubicBezTo>
                                <a:pt x="222897" y="96561"/>
                                <a:pt x="244874" y="92466"/>
                                <a:pt x="267015" y="92696"/>
                              </a:cubicBezTo>
                              <a:cubicBezTo>
                                <a:pt x="296643" y="92050"/>
                                <a:pt x="325867" y="99642"/>
                                <a:pt x="351434" y="114624"/>
                              </a:cubicBezTo>
                              <a:cubicBezTo>
                                <a:pt x="376321" y="129298"/>
                                <a:pt x="396483" y="150798"/>
                                <a:pt x="409541" y="176568"/>
                              </a:cubicBezTo>
                              <a:cubicBezTo>
                                <a:pt x="423794" y="203977"/>
                                <a:pt x="430920" y="236319"/>
                                <a:pt x="430920" y="274692"/>
                              </a:cubicBezTo>
                              <a:cubicBezTo>
                                <a:pt x="431419" y="300829"/>
                                <a:pt x="427148" y="326835"/>
                                <a:pt x="418312" y="3514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54723737" name="Forma libre: forma 28"/>
                      <wps:cNvSpPr/>
                      <wps:spPr>
                        <a:xfrm>
                          <a:off x="3559839" y="510332"/>
                          <a:ext cx="497779" cy="549882"/>
                        </a:xfrm>
                        <a:custGeom>
                          <a:avLst/>
                          <a:gdLst>
                            <a:gd name="connsiteX0" fmla="*/ 379373 w 497779"/>
                            <a:gd name="connsiteY0" fmla="*/ 34010 h 549882"/>
                            <a:gd name="connsiteX1" fmla="*/ 253840 w 497779"/>
                            <a:gd name="connsiteY1" fmla="*/ 22 h 549882"/>
                            <a:gd name="connsiteX2" fmla="*/ 151331 w 497779"/>
                            <a:gd name="connsiteY2" fmla="*/ 19209 h 549882"/>
                            <a:gd name="connsiteX3" fmla="*/ 18123 w 497779"/>
                            <a:gd name="connsiteY3" fmla="*/ 161735 h 549882"/>
                            <a:gd name="connsiteX4" fmla="*/ 33 w 497779"/>
                            <a:gd name="connsiteY4" fmla="*/ 274660 h 549882"/>
                            <a:gd name="connsiteX5" fmla="*/ 33472 w 497779"/>
                            <a:gd name="connsiteY5" fmla="*/ 418283 h 549882"/>
                            <a:gd name="connsiteX6" fmla="*/ 125018 w 497779"/>
                            <a:gd name="connsiteY6" fmla="*/ 514762 h 549882"/>
                            <a:gd name="connsiteX7" fmla="*/ 258774 w 497779"/>
                            <a:gd name="connsiteY7" fmla="*/ 549846 h 549882"/>
                            <a:gd name="connsiteX8" fmla="*/ 347579 w 497779"/>
                            <a:gd name="connsiteY8" fmla="*/ 536689 h 549882"/>
                            <a:gd name="connsiteX9" fmla="*/ 426516 w 497779"/>
                            <a:gd name="connsiteY9" fmla="*/ 493931 h 549882"/>
                            <a:gd name="connsiteX10" fmla="*/ 488461 w 497779"/>
                            <a:gd name="connsiteY10" fmla="*/ 417735 h 549882"/>
                            <a:gd name="connsiteX11" fmla="*/ 409523 w 497779"/>
                            <a:gd name="connsiteY11" fmla="*/ 368947 h 549882"/>
                            <a:gd name="connsiteX12" fmla="*/ 370054 w 497779"/>
                            <a:gd name="connsiteY12" fmla="*/ 421572 h 549882"/>
                            <a:gd name="connsiteX13" fmla="*/ 319073 w 497779"/>
                            <a:gd name="connsiteY13" fmla="*/ 450625 h 549882"/>
                            <a:gd name="connsiteX14" fmla="*/ 258774 w 497779"/>
                            <a:gd name="connsiteY14" fmla="*/ 459396 h 549882"/>
                            <a:gd name="connsiteX15" fmla="*/ 178740 w 497779"/>
                            <a:gd name="connsiteY15" fmla="*/ 438565 h 549882"/>
                            <a:gd name="connsiteX16" fmla="*/ 123373 w 497779"/>
                            <a:gd name="connsiteY16" fmla="*/ 376621 h 549882"/>
                            <a:gd name="connsiteX17" fmla="*/ 103639 w 497779"/>
                            <a:gd name="connsiteY17" fmla="*/ 298232 h 549882"/>
                            <a:gd name="connsiteX18" fmla="*/ 496683 w 497779"/>
                            <a:gd name="connsiteY18" fmla="*/ 298232 h 549882"/>
                            <a:gd name="connsiteX19" fmla="*/ 497779 w 497779"/>
                            <a:gd name="connsiteY19" fmla="*/ 283979 h 549882"/>
                            <a:gd name="connsiteX20" fmla="*/ 497779 w 497779"/>
                            <a:gd name="connsiteY20" fmla="*/ 270275 h 549882"/>
                            <a:gd name="connsiteX21" fmla="*/ 465985 w 497779"/>
                            <a:gd name="connsiteY21" fmla="*/ 128296 h 549882"/>
                            <a:gd name="connsiteX22" fmla="*/ 379373 w 497779"/>
                            <a:gd name="connsiteY22" fmla="*/ 34010 h 549882"/>
                            <a:gd name="connsiteX23" fmla="*/ 143108 w 497779"/>
                            <a:gd name="connsiteY23" fmla="*/ 134874 h 549882"/>
                            <a:gd name="connsiteX24" fmla="*/ 190251 w 497779"/>
                            <a:gd name="connsiteY24" fmla="*/ 98146 h 549882"/>
                            <a:gd name="connsiteX25" fmla="*/ 252744 w 497779"/>
                            <a:gd name="connsiteY25" fmla="*/ 86635 h 549882"/>
                            <a:gd name="connsiteX26" fmla="*/ 354705 w 497779"/>
                            <a:gd name="connsiteY26" fmla="*/ 132133 h 549882"/>
                            <a:gd name="connsiteX27" fmla="*/ 391433 w 497779"/>
                            <a:gd name="connsiteY27" fmla="*/ 222583 h 549882"/>
                            <a:gd name="connsiteX28" fmla="*/ 106928 w 497779"/>
                            <a:gd name="connsiteY28" fmla="*/ 222583 h 549882"/>
                            <a:gd name="connsiteX29" fmla="*/ 113506 w 497779"/>
                            <a:gd name="connsiteY29" fmla="*/ 194078 h 549882"/>
                            <a:gd name="connsiteX30" fmla="*/ 143108 w 497779"/>
                            <a:gd name="connsiteY30" fmla="*/ 134874 h 549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97779" h="549882">
                              <a:moveTo>
                                <a:pt x="379373" y="34010"/>
                              </a:moveTo>
                              <a:cubicBezTo>
                                <a:pt x="341521" y="11189"/>
                                <a:pt x="298034" y="-586"/>
                                <a:pt x="253840" y="22"/>
                              </a:cubicBezTo>
                              <a:cubicBezTo>
                                <a:pt x="218740" y="-383"/>
                                <a:pt x="183909" y="6135"/>
                                <a:pt x="151331" y="19209"/>
                              </a:cubicBezTo>
                              <a:cubicBezTo>
                                <a:pt x="88756" y="45724"/>
                                <a:pt x="40352" y="97516"/>
                                <a:pt x="18123" y="161735"/>
                              </a:cubicBezTo>
                              <a:cubicBezTo>
                                <a:pt x="5608" y="198046"/>
                                <a:pt x="-510" y="236255"/>
                                <a:pt x="33" y="274660"/>
                              </a:cubicBezTo>
                              <a:cubicBezTo>
                                <a:pt x="33" y="328930"/>
                                <a:pt x="10997" y="377169"/>
                                <a:pt x="33472" y="418283"/>
                              </a:cubicBezTo>
                              <a:cubicBezTo>
                                <a:pt x="54412" y="458333"/>
                                <a:pt x="86119" y="491750"/>
                                <a:pt x="125018" y="514762"/>
                              </a:cubicBezTo>
                              <a:cubicBezTo>
                                <a:pt x="165539" y="538504"/>
                                <a:pt x="211817" y="550641"/>
                                <a:pt x="258774" y="549846"/>
                              </a:cubicBezTo>
                              <a:cubicBezTo>
                                <a:pt x="288869" y="549933"/>
                                <a:pt x="318805" y="545499"/>
                                <a:pt x="347579" y="536689"/>
                              </a:cubicBezTo>
                              <a:cubicBezTo>
                                <a:pt x="376429" y="527727"/>
                                <a:pt x="403246" y="513200"/>
                                <a:pt x="426516" y="493931"/>
                              </a:cubicBezTo>
                              <a:cubicBezTo>
                                <a:pt x="451782" y="472662"/>
                                <a:pt x="472799" y="446810"/>
                                <a:pt x="488461" y="417735"/>
                              </a:cubicBezTo>
                              <a:lnTo>
                                <a:pt x="409523" y="368947"/>
                              </a:lnTo>
                              <a:cubicBezTo>
                                <a:pt x="399727" y="388774"/>
                                <a:pt x="386346" y="406618"/>
                                <a:pt x="370054" y="421572"/>
                              </a:cubicBezTo>
                              <a:cubicBezTo>
                                <a:pt x="355171" y="434564"/>
                                <a:pt x="337837" y="444442"/>
                                <a:pt x="319073" y="450625"/>
                              </a:cubicBezTo>
                              <a:cubicBezTo>
                                <a:pt x="299498" y="456414"/>
                                <a:pt x="279188" y="459369"/>
                                <a:pt x="258774" y="459396"/>
                              </a:cubicBezTo>
                              <a:cubicBezTo>
                                <a:pt x="230712" y="459741"/>
                                <a:pt x="203073" y="452549"/>
                                <a:pt x="178740" y="438565"/>
                              </a:cubicBezTo>
                              <a:cubicBezTo>
                                <a:pt x="154411" y="424033"/>
                                <a:pt x="135093" y="402424"/>
                                <a:pt x="123373" y="376621"/>
                              </a:cubicBezTo>
                              <a:cubicBezTo>
                                <a:pt x="111686" y="352052"/>
                                <a:pt x="104976" y="325410"/>
                                <a:pt x="103639" y="298232"/>
                              </a:cubicBezTo>
                              <a:lnTo>
                                <a:pt x="496683" y="298232"/>
                              </a:lnTo>
                              <a:cubicBezTo>
                                <a:pt x="497303" y="293501"/>
                                <a:pt x="497664" y="288748"/>
                                <a:pt x="497779" y="283979"/>
                              </a:cubicBezTo>
                              <a:lnTo>
                                <a:pt x="497779" y="270275"/>
                              </a:lnTo>
                              <a:cubicBezTo>
                                <a:pt x="497779" y="216005"/>
                                <a:pt x="487364" y="168862"/>
                                <a:pt x="465985" y="128296"/>
                              </a:cubicBezTo>
                              <a:cubicBezTo>
                                <a:pt x="446344" y="89496"/>
                                <a:pt x="416370" y="56869"/>
                                <a:pt x="379373" y="34010"/>
                              </a:cubicBezTo>
                              <a:close/>
                              <a:moveTo>
                                <a:pt x="143108" y="134874"/>
                              </a:moveTo>
                              <a:cubicBezTo>
                                <a:pt x="155442" y="118818"/>
                                <a:pt x="171668" y="106177"/>
                                <a:pt x="190251" y="98146"/>
                              </a:cubicBezTo>
                              <a:cubicBezTo>
                                <a:pt x="210123" y="90242"/>
                                <a:pt x="231359" y="86328"/>
                                <a:pt x="252744" y="86635"/>
                              </a:cubicBezTo>
                              <a:cubicBezTo>
                                <a:pt x="293857" y="86635"/>
                                <a:pt x="328392" y="101436"/>
                                <a:pt x="354705" y="132133"/>
                              </a:cubicBezTo>
                              <a:cubicBezTo>
                                <a:pt x="373891" y="154061"/>
                                <a:pt x="385951" y="184210"/>
                                <a:pt x="391433" y="222583"/>
                              </a:cubicBezTo>
                              <a:lnTo>
                                <a:pt x="106928" y="222583"/>
                              </a:lnTo>
                              <a:cubicBezTo>
                                <a:pt x="108419" y="212930"/>
                                <a:pt x="110617" y="203402"/>
                                <a:pt x="113506" y="194078"/>
                              </a:cubicBezTo>
                              <a:cubicBezTo>
                                <a:pt x="119092" y="172479"/>
                                <a:pt x="129184" y="152306"/>
                                <a:pt x="143108" y="1348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66020848" name="Forma libre: forma 29"/>
                      <wps:cNvSpPr/>
                      <wps:spPr>
                        <a:xfrm>
                          <a:off x="4125592" y="510337"/>
                          <a:ext cx="452795" cy="538328"/>
                        </a:xfrm>
                        <a:custGeom>
                          <a:avLst/>
                          <a:gdLst>
                            <a:gd name="connsiteX0" fmla="*/ 358509 w 452795"/>
                            <a:gd name="connsiteY0" fmla="*/ 25234 h 538328"/>
                            <a:gd name="connsiteX1" fmla="*/ 156231 w 452795"/>
                            <a:gd name="connsiteY1" fmla="*/ 28523 h 538328"/>
                            <a:gd name="connsiteX2" fmla="*/ 101961 w 452795"/>
                            <a:gd name="connsiteY2" fmla="*/ 88822 h 538328"/>
                            <a:gd name="connsiteX3" fmla="*/ 101961 w 452795"/>
                            <a:gd name="connsiteY3" fmla="*/ 10433 h 538328"/>
                            <a:gd name="connsiteX4" fmla="*/ 0 w 452795"/>
                            <a:gd name="connsiteY4" fmla="*/ 10433 h 538328"/>
                            <a:gd name="connsiteX5" fmla="*/ 0 w 452795"/>
                            <a:gd name="connsiteY5" fmla="*/ 538329 h 538328"/>
                            <a:gd name="connsiteX6" fmla="*/ 101961 w 452795"/>
                            <a:gd name="connsiteY6" fmla="*/ 538329 h 538328"/>
                            <a:gd name="connsiteX7" fmla="*/ 101961 w 452795"/>
                            <a:gd name="connsiteY7" fmla="*/ 225319 h 538328"/>
                            <a:gd name="connsiteX8" fmla="*/ 138689 w 452795"/>
                            <a:gd name="connsiteY8" fmla="*/ 126647 h 538328"/>
                            <a:gd name="connsiteX9" fmla="*/ 234072 w 452795"/>
                            <a:gd name="connsiteY9" fmla="*/ 90467 h 538328"/>
                            <a:gd name="connsiteX10" fmla="*/ 317944 w 452795"/>
                            <a:gd name="connsiteY10" fmla="*/ 126099 h 538328"/>
                            <a:gd name="connsiteX11" fmla="*/ 350286 w 452795"/>
                            <a:gd name="connsiteY11" fmla="*/ 221482 h 538328"/>
                            <a:gd name="connsiteX12" fmla="*/ 350286 w 452795"/>
                            <a:gd name="connsiteY12" fmla="*/ 538329 h 538328"/>
                            <a:gd name="connsiteX13" fmla="*/ 452795 w 452795"/>
                            <a:gd name="connsiteY13" fmla="*/ 538329 h 538328"/>
                            <a:gd name="connsiteX14" fmla="*/ 452795 w 452795"/>
                            <a:gd name="connsiteY14" fmla="*/ 205036 h 538328"/>
                            <a:gd name="connsiteX15" fmla="*/ 427579 w 452795"/>
                            <a:gd name="connsiteY15" fmla="*/ 96497 h 538328"/>
                            <a:gd name="connsiteX16" fmla="*/ 358509 w 452795"/>
                            <a:gd name="connsiteY16" fmla="*/ 25234 h 5383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52795" h="538328">
                              <a:moveTo>
                                <a:pt x="358509" y="25234"/>
                              </a:moveTo>
                              <a:cubicBezTo>
                                <a:pt x="295255" y="-9548"/>
                                <a:pt x="218323" y="-8298"/>
                                <a:pt x="156231" y="28523"/>
                              </a:cubicBezTo>
                              <a:cubicBezTo>
                                <a:pt x="132917" y="43219"/>
                                <a:pt x="114131" y="64094"/>
                                <a:pt x="101961" y="88822"/>
                              </a:cubicBezTo>
                              <a:lnTo>
                                <a:pt x="101961" y="10433"/>
                              </a:lnTo>
                              <a:lnTo>
                                <a:pt x="0" y="10433"/>
                              </a:lnTo>
                              <a:lnTo>
                                <a:pt x="0" y="538329"/>
                              </a:lnTo>
                              <a:lnTo>
                                <a:pt x="101961" y="538329"/>
                              </a:lnTo>
                              <a:lnTo>
                                <a:pt x="101961" y="225319"/>
                              </a:lnTo>
                              <a:cubicBezTo>
                                <a:pt x="101961" y="183109"/>
                                <a:pt x="114021" y="150218"/>
                                <a:pt x="138689" y="126647"/>
                              </a:cubicBezTo>
                              <a:cubicBezTo>
                                <a:pt x="163357" y="103075"/>
                                <a:pt x="195151" y="90467"/>
                                <a:pt x="234072" y="90467"/>
                              </a:cubicBezTo>
                              <a:cubicBezTo>
                                <a:pt x="265916" y="89387"/>
                                <a:pt x="296614" y="102428"/>
                                <a:pt x="317944" y="126099"/>
                              </a:cubicBezTo>
                              <a:cubicBezTo>
                                <a:pt x="339323" y="149670"/>
                                <a:pt x="350286" y="181465"/>
                                <a:pt x="350286" y="221482"/>
                              </a:cubicBezTo>
                              <a:lnTo>
                                <a:pt x="350286" y="538329"/>
                              </a:lnTo>
                              <a:lnTo>
                                <a:pt x="452795" y="538329"/>
                              </a:lnTo>
                              <a:lnTo>
                                <a:pt x="452795" y="205036"/>
                              </a:lnTo>
                              <a:cubicBezTo>
                                <a:pt x="452795" y="163375"/>
                                <a:pt x="444573" y="127195"/>
                                <a:pt x="427579" y="96497"/>
                              </a:cubicBezTo>
                              <a:cubicBezTo>
                                <a:pt x="411847" y="66627"/>
                                <a:pt x="387875" y="41893"/>
                                <a:pt x="358509" y="252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1800231" name="Forma libre: forma 30"/>
                      <wps:cNvSpPr/>
                      <wps:spPr>
                        <a:xfrm>
                          <a:off x="4644684" y="510327"/>
                          <a:ext cx="497779" cy="549882"/>
                        </a:xfrm>
                        <a:custGeom>
                          <a:avLst/>
                          <a:gdLst>
                            <a:gd name="connsiteX0" fmla="*/ 379373 w 497779"/>
                            <a:gd name="connsiteY0" fmla="*/ 34015 h 549882"/>
                            <a:gd name="connsiteX1" fmla="*/ 253292 w 497779"/>
                            <a:gd name="connsiteY1" fmla="*/ 28 h 549882"/>
                            <a:gd name="connsiteX2" fmla="*/ 151330 w 497779"/>
                            <a:gd name="connsiteY2" fmla="*/ 19214 h 549882"/>
                            <a:gd name="connsiteX3" fmla="*/ 18123 w 497779"/>
                            <a:gd name="connsiteY3" fmla="*/ 161741 h 549882"/>
                            <a:gd name="connsiteX4" fmla="*/ 33 w 497779"/>
                            <a:gd name="connsiteY4" fmla="*/ 274665 h 549882"/>
                            <a:gd name="connsiteX5" fmla="*/ 33472 w 497779"/>
                            <a:gd name="connsiteY5" fmla="*/ 418288 h 549882"/>
                            <a:gd name="connsiteX6" fmla="*/ 124470 w 497779"/>
                            <a:gd name="connsiteY6" fmla="*/ 514768 h 549882"/>
                            <a:gd name="connsiteX7" fmla="*/ 258774 w 497779"/>
                            <a:gd name="connsiteY7" fmla="*/ 549851 h 549882"/>
                            <a:gd name="connsiteX8" fmla="*/ 347578 w 497779"/>
                            <a:gd name="connsiteY8" fmla="*/ 536695 h 549882"/>
                            <a:gd name="connsiteX9" fmla="*/ 426516 w 497779"/>
                            <a:gd name="connsiteY9" fmla="*/ 493937 h 549882"/>
                            <a:gd name="connsiteX10" fmla="*/ 488460 w 497779"/>
                            <a:gd name="connsiteY10" fmla="*/ 417740 h 549882"/>
                            <a:gd name="connsiteX11" fmla="*/ 409523 w 497779"/>
                            <a:gd name="connsiteY11" fmla="*/ 368952 h 549882"/>
                            <a:gd name="connsiteX12" fmla="*/ 370054 w 497779"/>
                            <a:gd name="connsiteY12" fmla="*/ 421577 h 549882"/>
                            <a:gd name="connsiteX13" fmla="*/ 319073 w 497779"/>
                            <a:gd name="connsiteY13" fmla="*/ 450631 h 549882"/>
                            <a:gd name="connsiteX14" fmla="*/ 258774 w 497779"/>
                            <a:gd name="connsiteY14" fmla="*/ 459402 h 549882"/>
                            <a:gd name="connsiteX15" fmla="*/ 178739 w 497779"/>
                            <a:gd name="connsiteY15" fmla="*/ 438571 h 549882"/>
                            <a:gd name="connsiteX16" fmla="*/ 123373 w 497779"/>
                            <a:gd name="connsiteY16" fmla="*/ 376627 h 549882"/>
                            <a:gd name="connsiteX17" fmla="*/ 103639 w 497779"/>
                            <a:gd name="connsiteY17" fmla="*/ 298237 h 549882"/>
                            <a:gd name="connsiteX18" fmla="*/ 496683 w 497779"/>
                            <a:gd name="connsiteY18" fmla="*/ 298237 h 549882"/>
                            <a:gd name="connsiteX19" fmla="*/ 497779 w 497779"/>
                            <a:gd name="connsiteY19" fmla="*/ 283984 h 549882"/>
                            <a:gd name="connsiteX20" fmla="*/ 497779 w 497779"/>
                            <a:gd name="connsiteY20" fmla="*/ 270280 h 549882"/>
                            <a:gd name="connsiteX21" fmla="*/ 465985 w 497779"/>
                            <a:gd name="connsiteY21" fmla="*/ 128302 h 549882"/>
                            <a:gd name="connsiteX22" fmla="*/ 379373 w 497779"/>
                            <a:gd name="connsiteY22" fmla="*/ 34015 h 549882"/>
                            <a:gd name="connsiteX23" fmla="*/ 143108 w 497779"/>
                            <a:gd name="connsiteY23" fmla="*/ 134880 h 549882"/>
                            <a:gd name="connsiteX24" fmla="*/ 190251 w 497779"/>
                            <a:gd name="connsiteY24" fmla="*/ 98152 h 549882"/>
                            <a:gd name="connsiteX25" fmla="*/ 252195 w 497779"/>
                            <a:gd name="connsiteY25" fmla="*/ 86640 h 549882"/>
                            <a:gd name="connsiteX26" fmla="*/ 354705 w 497779"/>
                            <a:gd name="connsiteY26" fmla="*/ 132139 h 549882"/>
                            <a:gd name="connsiteX27" fmla="*/ 391433 w 497779"/>
                            <a:gd name="connsiteY27" fmla="*/ 222588 h 549882"/>
                            <a:gd name="connsiteX28" fmla="*/ 106928 w 497779"/>
                            <a:gd name="connsiteY28" fmla="*/ 222588 h 549882"/>
                            <a:gd name="connsiteX29" fmla="*/ 113506 w 497779"/>
                            <a:gd name="connsiteY29" fmla="*/ 194083 h 549882"/>
                            <a:gd name="connsiteX30" fmla="*/ 143108 w 497779"/>
                            <a:gd name="connsiteY30" fmla="*/ 134880 h 549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97779" h="549882">
                              <a:moveTo>
                                <a:pt x="379373" y="34015"/>
                              </a:moveTo>
                              <a:cubicBezTo>
                                <a:pt x="341351" y="11123"/>
                                <a:pt x="297672" y="-652"/>
                                <a:pt x="253292" y="28"/>
                              </a:cubicBezTo>
                              <a:cubicBezTo>
                                <a:pt x="218373" y="-334"/>
                                <a:pt x="183728" y="6184"/>
                                <a:pt x="151330" y="19214"/>
                              </a:cubicBezTo>
                              <a:cubicBezTo>
                                <a:pt x="88761" y="45729"/>
                                <a:pt x="40357" y="97521"/>
                                <a:pt x="18123" y="161741"/>
                              </a:cubicBezTo>
                              <a:cubicBezTo>
                                <a:pt x="5608" y="198052"/>
                                <a:pt x="-510" y="236260"/>
                                <a:pt x="33" y="274665"/>
                              </a:cubicBezTo>
                              <a:cubicBezTo>
                                <a:pt x="33" y="328935"/>
                                <a:pt x="10997" y="377175"/>
                                <a:pt x="33472" y="418288"/>
                              </a:cubicBezTo>
                              <a:cubicBezTo>
                                <a:pt x="54358" y="458201"/>
                                <a:pt x="85845" y="491585"/>
                                <a:pt x="124470" y="514768"/>
                              </a:cubicBezTo>
                              <a:cubicBezTo>
                                <a:pt x="165216" y="538449"/>
                                <a:pt x="211646" y="550580"/>
                                <a:pt x="258774" y="549851"/>
                              </a:cubicBezTo>
                              <a:cubicBezTo>
                                <a:pt x="288863" y="549857"/>
                                <a:pt x="318783" y="545422"/>
                                <a:pt x="347578" y="536695"/>
                              </a:cubicBezTo>
                              <a:cubicBezTo>
                                <a:pt x="376429" y="527732"/>
                                <a:pt x="403273" y="513205"/>
                                <a:pt x="426516" y="493937"/>
                              </a:cubicBezTo>
                              <a:cubicBezTo>
                                <a:pt x="451623" y="472525"/>
                                <a:pt x="472618" y="446700"/>
                                <a:pt x="488460" y="417740"/>
                              </a:cubicBezTo>
                              <a:lnTo>
                                <a:pt x="409523" y="368952"/>
                              </a:lnTo>
                              <a:cubicBezTo>
                                <a:pt x="399381" y="388550"/>
                                <a:pt x="386006" y="406332"/>
                                <a:pt x="370054" y="421577"/>
                              </a:cubicBezTo>
                              <a:cubicBezTo>
                                <a:pt x="355171" y="434569"/>
                                <a:pt x="337837" y="444447"/>
                                <a:pt x="319073" y="450631"/>
                              </a:cubicBezTo>
                              <a:cubicBezTo>
                                <a:pt x="299498" y="456419"/>
                                <a:pt x="279188" y="459374"/>
                                <a:pt x="258774" y="459402"/>
                              </a:cubicBezTo>
                              <a:cubicBezTo>
                                <a:pt x="230712" y="459747"/>
                                <a:pt x="203073" y="452555"/>
                                <a:pt x="178739" y="438571"/>
                              </a:cubicBezTo>
                              <a:cubicBezTo>
                                <a:pt x="154411" y="424039"/>
                                <a:pt x="135093" y="402429"/>
                                <a:pt x="123373" y="376627"/>
                              </a:cubicBezTo>
                              <a:cubicBezTo>
                                <a:pt x="111686" y="352057"/>
                                <a:pt x="104976" y="325416"/>
                                <a:pt x="103639" y="298237"/>
                              </a:cubicBezTo>
                              <a:lnTo>
                                <a:pt x="496683" y="298237"/>
                              </a:lnTo>
                              <a:cubicBezTo>
                                <a:pt x="497286" y="293506"/>
                                <a:pt x="497670" y="288754"/>
                                <a:pt x="497779" y="283984"/>
                              </a:cubicBezTo>
                              <a:lnTo>
                                <a:pt x="497779" y="270280"/>
                              </a:lnTo>
                              <a:cubicBezTo>
                                <a:pt x="497779" y="216010"/>
                                <a:pt x="486816" y="168867"/>
                                <a:pt x="465985" y="128302"/>
                              </a:cubicBezTo>
                              <a:cubicBezTo>
                                <a:pt x="446360" y="89502"/>
                                <a:pt x="416375" y="56874"/>
                                <a:pt x="379373" y="34015"/>
                              </a:cubicBezTo>
                              <a:close/>
                              <a:moveTo>
                                <a:pt x="143108" y="134880"/>
                              </a:moveTo>
                              <a:cubicBezTo>
                                <a:pt x="155442" y="118824"/>
                                <a:pt x="171668" y="106183"/>
                                <a:pt x="190251" y="98152"/>
                              </a:cubicBezTo>
                              <a:cubicBezTo>
                                <a:pt x="209942" y="90291"/>
                                <a:pt x="230992" y="86377"/>
                                <a:pt x="252195" y="86640"/>
                              </a:cubicBezTo>
                              <a:cubicBezTo>
                                <a:pt x="291505" y="85440"/>
                                <a:pt x="329225" y="102181"/>
                                <a:pt x="354705" y="132139"/>
                              </a:cubicBezTo>
                              <a:cubicBezTo>
                                <a:pt x="373891" y="154066"/>
                                <a:pt x="385951" y="184216"/>
                                <a:pt x="391433" y="222588"/>
                              </a:cubicBezTo>
                              <a:lnTo>
                                <a:pt x="106928" y="222588"/>
                              </a:lnTo>
                              <a:cubicBezTo>
                                <a:pt x="108419" y="212935"/>
                                <a:pt x="110617" y="203408"/>
                                <a:pt x="113506" y="194083"/>
                              </a:cubicBezTo>
                              <a:cubicBezTo>
                                <a:pt x="119092" y="172485"/>
                                <a:pt x="129184" y="152312"/>
                                <a:pt x="143108" y="1348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4125820" name="Forma libre: forma 244"/>
                      <wps:cNvSpPr/>
                      <wps:spPr>
                        <a:xfrm>
                          <a:off x="5210438" y="510343"/>
                          <a:ext cx="275185" cy="538322"/>
                        </a:xfrm>
                        <a:custGeom>
                          <a:avLst/>
                          <a:gdLst>
                            <a:gd name="connsiteX0" fmla="*/ 161713 w 275185"/>
                            <a:gd name="connsiteY0" fmla="*/ 24131 h 538322"/>
                            <a:gd name="connsiteX1" fmla="*/ 101961 w 275185"/>
                            <a:gd name="connsiteY1" fmla="*/ 97039 h 538322"/>
                            <a:gd name="connsiteX2" fmla="*/ 101961 w 275185"/>
                            <a:gd name="connsiteY2" fmla="*/ 10427 h 538322"/>
                            <a:gd name="connsiteX3" fmla="*/ 0 w 275185"/>
                            <a:gd name="connsiteY3" fmla="*/ 10427 h 538322"/>
                            <a:gd name="connsiteX4" fmla="*/ 0 w 275185"/>
                            <a:gd name="connsiteY4" fmla="*/ 538323 h 538322"/>
                            <a:gd name="connsiteX5" fmla="*/ 101961 w 275185"/>
                            <a:gd name="connsiteY5" fmla="*/ 538323 h 538322"/>
                            <a:gd name="connsiteX6" fmla="*/ 101961 w 275185"/>
                            <a:gd name="connsiteY6" fmla="*/ 256559 h 538322"/>
                            <a:gd name="connsiteX7" fmla="*/ 135948 w 275185"/>
                            <a:gd name="connsiteY7" fmla="*/ 148568 h 538322"/>
                            <a:gd name="connsiteX8" fmla="*/ 223108 w 275185"/>
                            <a:gd name="connsiteY8" fmla="*/ 108002 h 538322"/>
                            <a:gd name="connsiteX9" fmla="*/ 275185 w 275185"/>
                            <a:gd name="connsiteY9" fmla="*/ 108002 h 538322"/>
                            <a:gd name="connsiteX10" fmla="*/ 275185 w 275185"/>
                            <a:gd name="connsiteY10" fmla="*/ 11 h 538322"/>
                            <a:gd name="connsiteX11" fmla="*/ 245036 w 275185"/>
                            <a:gd name="connsiteY11" fmla="*/ 11 h 538322"/>
                            <a:gd name="connsiteX12" fmla="*/ 161713 w 275185"/>
                            <a:gd name="connsiteY12" fmla="*/ 24131 h 538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5185" h="538322">
                              <a:moveTo>
                                <a:pt x="161713" y="24131"/>
                              </a:moveTo>
                              <a:cubicBezTo>
                                <a:pt x="137045" y="40028"/>
                                <a:pt x="117310" y="64148"/>
                                <a:pt x="101961" y="97039"/>
                              </a:cubicBezTo>
                              <a:lnTo>
                                <a:pt x="101961" y="10427"/>
                              </a:lnTo>
                              <a:lnTo>
                                <a:pt x="0" y="10427"/>
                              </a:lnTo>
                              <a:lnTo>
                                <a:pt x="0" y="538323"/>
                              </a:lnTo>
                              <a:lnTo>
                                <a:pt x="101961" y="538323"/>
                              </a:lnTo>
                              <a:lnTo>
                                <a:pt x="101961" y="256559"/>
                              </a:lnTo>
                              <a:cubicBezTo>
                                <a:pt x="101961" y="211608"/>
                                <a:pt x="113473" y="175977"/>
                                <a:pt x="135948" y="148568"/>
                              </a:cubicBezTo>
                              <a:cubicBezTo>
                                <a:pt x="157272" y="122414"/>
                                <a:pt x="189395" y="107465"/>
                                <a:pt x="223108" y="108002"/>
                              </a:cubicBezTo>
                              <a:lnTo>
                                <a:pt x="275185" y="108002"/>
                              </a:lnTo>
                              <a:lnTo>
                                <a:pt x="275185" y="11"/>
                              </a:lnTo>
                              <a:lnTo>
                                <a:pt x="245036" y="11"/>
                              </a:lnTo>
                              <a:cubicBezTo>
                                <a:pt x="215489" y="-351"/>
                                <a:pt x="186491" y="8042"/>
                                <a:pt x="161713" y="241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1437217" name="Forma libre: forma 245"/>
                      <wps:cNvSpPr/>
                      <wps:spPr>
                        <a:xfrm>
                          <a:off x="5490524" y="510288"/>
                          <a:ext cx="508194" cy="723159"/>
                        </a:xfrm>
                        <a:custGeom>
                          <a:avLst/>
                          <a:gdLst>
                            <a:gd name="connsiteX0" fmla="*/ 405137 w 508194"/>
                            <a:gd name="connsiteY0" fmla="*/ 99287 h 723159"/>
                            <a:gd name="connsiteX1" fmla="*/ 393626 w 508194"/>
                            <a:gd name="connsiteY1" fmla="*/ 80649 h 723159"/>
                            <a:gd name="connsiteX2" fmla="*/ 330037 w 508194"/>
                            <a:gd name="connsiteY2" fmla="*/ 21994 h 723159"/>
                            <a:gd name="connsiteX3" fmla="*/ 235202 w 508194"/>
                            <a:gd name="connsiteY3" fmla="*/ 67 h 723159"/>
                            <a:gd name="connsiteX4" fmla="*/ 142012 w 508194"/>
                            <a:gd name="connsiteY4" fmla="*/ 18705 h 723159"/>
                            <a:gd name="connsiteX5" fmla="*/ 67460 w 508194"/>
                            <a:gd name="connsiteY5" fmla="*/ 71330 h 723159"/>
                            <a:gd name="connsiteX6" fmla="*/ 18123 w 508194"/>
                            <a:gd name="connsiteY6" fmla="*/ 150816 h 723159"/>
                            <a:gd name="connsiteX7" fmla="*/ 33 w 508194"/>
                            <a:gd name="connsiteY7" fmla="*/ 250585 h 723159"/>
                            <a:gd name="connsiteX8" fmla="*/ 31279 w 508194"/>
                            <a:gd name="connsiteY8" fmla="*/ 378858 h 723159"/>
                            <a:gd name="connsiteX9" fmla="*/ 115699 w 508194"/>
                            <a:gd name="connsiteY9" fmla="*/ 468212 h 723159"/>
                            <a:gd name="connsiteX10" fmla="*/ 235202 w 508194"/>
                            <a:gd name="connsiteY10" fmla="*/ 501102 h 723159"/>
                            <a:gd name="connsiteX11" fmla="*/ 330037 w 508194"/>
                            <a:gd name="connsiteY11" fmla="*/ 478627 h 723159"/>
                            <a:gd name="connsiteX12" fmla="*/ 393626 w 508194"/>
                            <a:gd name="connsiteY12" fmla="*/ 419972 h 723159"/>
                            <a:gd name="connsiteX13" fmla="*/ 405137 w 508194"/>
                            <a:gd name="connsiteY13" fmla="*/ 401334 h 723159"/>
                            <a:gd name="connsiteX14" fmla="*/ 405137 w 508194"/>
                            <a:gd name="connsiteY14" fmla="*/ 475886 h 723159"/>
                            <a:gd name="connsiteX15" fmla="*/ 383210 w 508194"/>
                            <a:gd name="connsiteY15" fmla="*/ 562498 h 723159"/>
                            <a:gd name="connsiteX16" fmla="*/ 325104 w 508194"/>
                            <a:gd name="connsiteY16" fmla="*/ 615123 h 723159"/>
                            <a:gd name="connsiteX17" fmla="*/ 245069 w 508194"/>
                            <a:gd name="connsiteY17" fmla="*/ 632665 h 723159"/>
                            <a:gd name="connsiteX18" fmla="*/ 154071 w 508194"/>
                            <a:gd name="connsiteY18" fmla="*/ 608545 h 723159"/>
                            <a:gd name="connsiteX19" fmla="*/ 86646 w 508194"/>
                            <a:gd name="connsiteY19" fmla="*/ 540571 h 723159"/>
                            <a:gd name="connsiteX20" fmla="*/ 14834 w 508194"/>
                            <a:gd name="connsiteY20" fmla="*/ 597582 h 723159"/>
                            <a:gd name="connsiteX21" fmla="*/ 76230 w 508194"/>
                            <a:gd name="connsiteY21" fmla="*/ 669393 h 723159"/>
                            <a:gd name="connsiteX22" fmla="*/ 155716 w 508194"/>
                            <a:gd name="connsiteY22" fmla="*/ 709958 h 723159"/>
                            <a:gd name="connsiteX23" fmla="*/ 244521 w 508194"/>
                            <a:gd name="connsiteY23" fmla="*/ 723115 h 723159"/>
                            <a:gd name="connsiteX24" fmla="*/ 380469 w 508194"/>
                            <a:gd name="connsiteY24" fmla="*/ 694061 h 723159"/>
                            <a:gd name="connsiteX25" fmla="*/ 473660 w 508194"/>
                            <a:gd name="connsiteY25" fmla="*/ 608545 h 723159"/>
                            <a:gd name="connsiteX26" fmla="*/ 508195 w 508194"/>
                            <a:gd name="connsiteY26" fmla="*/ 470953 h 723159"/>
                            <a:gd name="connsiteX27" fmla="*/ 508195 w 508194"/>
                            <a:gd name="connsiteY27" fmla="*/ 10482 h 723159"/>
                            <a:gd name="connsiteX28" fmla="*/ 405137 w 508194"/>
                            <a:gd name="connsiteY28" fmla="*/ 10482 h 723159"/>
                            <a:gd name="connsiteX29" fmla="*/ 387595 w 508194"/>
                            <a:gd name="connsiteY29" fmla="*/ 332263 h 723159"/>
                            <a:gd name="connsiteX30" fmla="*/ 255484 w 508194"/>
                            <a:gd name="connsiteY30" fmla="*/ 408460 h 723159"/>
                            <a:gd name="connsiteX31" fmla="*/ 177643 w 508194"/>
                            <a:gd name="connsiteY31" fmla="*/ 388177 h 723159"/>
                            <a:gd name="connsiteX32" fmla="*/ 123922 w 508194"/>
                            <a:gd name="connsiteY32" fmla="*/ 332263 h 723159"/>
                            <a:gd name="connsiteX33" fmla="*/ 104187 w 508194"/>
                            <a:gd name="connsiteY33" fmla="*/ 250585 h 723159"/>
                            <a:gd name="connsiteX34" fmla="*/ 123922 w 508194"/>
                            <a:gd name="connsiteY34" fmla="*/ 167810 h 723159"/>
                            <a:gd name="connsiteX35" fmla="*/ 177643 w 508194"/>
                            <a:gd name="connsiteY35" fmla="*/ 111895 h 723159"/>
                            <a:gd name="connsiteX36" fmla="*/ 255484 w 508194"/>
                            <a:gd name="connsiteY36" fmla="*/ 91613 h 723159"/>
                            <a:gd name="connsiteX37" fmla="*/ 387595 w 508194"/>
                            <a:gd name="connsiteY37" fmla="*/ 167810 h 723159"/>
                            <a:gd name="connsiteX38" fmla="*/ 407330 w 508194"/>
                            <a:gd name="connsiteY38" fmla="*/ 250585 h 723159"/>
                            <a:gd name="connsiteX39" fmla="*/ 387595 w 508194"/>
                            <a:gd name="connsiteY39" fmla="*/ 332263 h 7231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08194" h="723159">
                              <a:moveTo>
                                <a:pt x="405137" y="99287"/>
                              </a:moveTo>
                              <a:cubicBezTo>
                                <a:pt x="401849" y="92764"/>
                                <a:pt x="397956" y="86531"/>
                                <a:pt x="393626" y="80649"/>
                              </a:cubicBezTo>
                              <a:cubicBezTo>
                                <a:pt x="377344" y="56381"/>
                                <a:pt x="355527" y="36291"/>
                                <a:pt x="330037" y="21994"/>
                              </a:cubicBezTo>
                              <a:cubicBezTo>
                                <a:pt x="300819" y="6749"/>
                                <a:pt x="268148" y="-799"/>
                                <a:pt x="235202" y="67"/>
                              </a:cubicBezTo>
                              <a:cubicBezTo>
                                <a:pt x="203189" y="-54"/>
                                <a:pt x="171504" y="6289"/>
                                <a:pt x="142012" y="18705"/>
                              </a:cubicBezTo>
                              <a:cubicBezTo>
                                <a:pt x="113835" y="30962"/>
                                <a:pt x="88455" y="48877"/>
                                <a:pt x="67460" y="71330"/>
                              </a:cubicBezTo>
                              <a:cubicBezTo>
                                <a:pt x="45806" y="94200"/>
                                <a:pt x="28977" y="121242"/>
                                <a:pt x="18123" y="150816"/>
                              </a:cubicBezTo>
                              <a:cubicBezTo>
                                <a:pt x="5844" y="182627"/>
                                <a:pt x="-296" y="216482"/>
                                <a:pt x="33" y="250585"/>
                              </a:cubicBezTo>
                              <a:cubicBezTo>
                                <a:pt x="-679" y="295310"/>
                                <a:pt x="10065" y="339477"/>
                                <a:pt x="31279" y="378858"/>
                              </a:cubicBezTo>
                              <a:cubicBezTo>
                                <a:pt x="51069" y="415570"/>
                                <a:pt x="80177" y="446400"/>
                                <a:pt x="115699" y="468212"/>
                              </a:cubicBezTo>
                              <a:cubicBezTo>
                                <a:pt x="151605" y="490325"/>
                                <a:pt x="193047" y="501738"/>
                                <a:pt x="235202" y="501102"/>
                              </a:cubicBezTo>
                              <a:cubicBezTo>
                                <a:pt x="272478" y="501102"/>
                                <a:pt x="304272" y="493428"/>
                                <a:pt x="330037" y="478627"/>
                              </a:cubicBezTo>
                              <a:cubicBezTo>
                                <a:pt x="355417" y="464172"/>
                                <a:pt x="377181" y="444108"/>
                                <a:pt x="393626" y="419972"/>
                              </a:cubicBezTo>
                              <a:cubicBezTo>
                                <a:pt x="397956" y="414090"/>
                                <a:pt x="401849" y="407857"/>
                                <a:pt x="405137" y="401334"/>
                              </a:cubicBezTo>
                              <a:lnTo>
                                <a:pt x="405137" y="475886"/>
                              </a:lnTo>
                              <a:cubicBezTo>
                                <a:pt x="405137" y="510421"/>
                                <a:pt x="398011" y="539475"/>
                                <a:pt x="383210" y="562498"/>
                              </a:cubicBezTo>
                              <a:cubicBezTo>
                                <a:pt x="369616" y="585538"/>
                                <a:pt x="349387" y="603897"/>
                                <a:pt x="325104" y="615123"/>
                              </a:cubicBezTo>
                              <a:cubicBezTo>
                                <a:pt x="300106" y="626959"/>
                                <a:pt x="272752" y="632956"/>
                                <a:pt x="245069" y="632665"/>
                              </a:cubicBezTo>
                              <a:cubicBezTo>
                                <a:pt x="213110" y="633011"/>
                                <a:pt x="181645" y="624673"/>
                                <a:pt x="154071" y="608545"/>
                              </a:cubicBezTo>
                              <a:cubicBezTo>
                                <a:pt x="126279" y="591837"/>
                                <a:pt x="103146" y="568479"/>
                                <a:pt x="86646" y="540571"/>
                              </a:cubicBezTo>
                              <a:lnTo>
                                <a:pt x="14834" y="597582"/>
                              </a:lnTo>
                              <a:cubicBezTo>
                                <a:pt x="30293" y="625391"/>
                                <a:pt x="51178" y="649812"/>
                                <a:pt x="76230" y="669393"/>
                              </a:cubicBezTo>
                              <a:cubicBezTo>
                                <a:pt x="99856" y="687922"/>
                                <a:pt x="126827" y="701697"/>
                                <a:pt x="155716" y="709958"/>
                              </a:cubicBezTo>
                              <a:cubicBezTo>
                                <a:pt x="184496" y="718768"/>
                                <a:pt x="214426" y="723202"/>
                                <a:pt x="244521" y="723115"/>
                              </a:cubicBezTo>
                              <a:cubicBezTo>
                                <a:pt x="291445" y="723915"/>
                                <a:pt x="337986" y="713976"/>
                                <a:pt x="380469" y="694061"/>
                              </a:cubicBezTo>
                              <a:cubicBezTo>
                                <a:pt x="419390" y="675494"/>
                                <a:pt x="451842" y="645712"/>
                                <a:pt x="473660" y="608545"/>
                              </a:cubicBezTo>
                              <a:cubicBezTo>
                                <a:pt x="496683" y="570721"/>
                                <a:pt x="508195" y="524674"/>
                                <a:pt x="508195" y="470953"/>
                              </a:cubicBezTo>
                              <a:lnTo>
                                <a:pt x="508195" y="10482"/>
                              </a:lnTo>
                              <a:lnTo>
                                <a:pt x="405137" y="10482"/>
                              </a:lnTo>
                              <a:close/>
                              <a:moveTo>
                                <a:pt x="387595" y="332263"/>
                              </a:moveTo>
                              <a:cubicBezTo>
                                <a:pt x="361502" y="380596"/>
                                <a:pt x="310412" y="410077"/>
                                <a:pt x="255484" y="408460"/>
                              </a:cubicBezTo>
                              <a:cubicBezTo>
                                <a:pt x="228185" y="408986"/>
                                <a:pt x="201215" y="401970"/>
                                <a:pt x="177643" y="388177"/>
                              </a:cubicBezTo>
                              <a:cubicBezTo>
                                <a:pt x="155168" y="374561"/>
                                <a:pt x="136640" y="355281"/>
                                <a:pt x="123922" y="332263"/>
                              </a:cubicBezTo>
                              <a:cubicBezTo>
                                <a:pt x="110491" y="307168"/>
                                <a:pt x="103694" y="279051"/>
                                <a:pt x="104187" y="250585"/>
                              </a:cubicBezTo>
                              <a:cubicBezTo>
                                <a:pt x="103639" y="221761"/>
                                <a:pt x="110382" y="193273"/>
                                <a:pt x="123922" y="167810"/>
                              </a:cubicBezTo>
                              <a:cubicBezTo>
                                <a:pt x="136640" y="144792"/>
                                <a:pt x="155168" y="125512"/>
                                <a:pt x="177643" y="111895"/>
                              </a:cubicBezTo>
                              <a:cubicBezTo>
                                <a:pt x="201215" y="98103"/>
                                <a:pt x="228185" y="91087"/>
                                <a:pt x="255484" y="91613"/>
                              </a:cubicBezTo>
                              <a:cubicBezTo>
                                <a:pt x="310412" y="89996"/>
                                <a:pt x="361502" y="119477"/>
                                <a:pt x="387595" y="167810"/>
                              </a:cubicBezTo>
                              <a:cubicBezTo>
                                <a:pt x="401136" y="193273"/>
                                <a:pt x="407878" y="221761"/>
                                <a:pt x="407330" y="250585"/>
                              </a:cubicBezTo>
                              <a:cubicBezTo>
                                <a:pt x="407824" y="279051"/>
                                <a:pt x="401026" y="307168"/>
                                <a:pt x="387595" y="3322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66599807" name="Forma libre: forma 246"/>
                      <wps:cNvSpPr/>
                      <wps:spPr>
                        <a:xfrm>
                          <a:off x="6073202" y="297625"/>
                          <a:ext cx="140463" cy="133828"/>
                        </a:xfrm>
                        <a:custGeom>
                          <a:avLst/>
                          <a:gdLst>
                            <a:gd name="connsiteX0" fmla="*/ 119572 w 140463"/>
                            <a:gd name="connsiteY0" fmla="*/ 18126 h 133828"/>
                            <a:gd name="connsiteX1" fmla="*/ 69688 w 140463"/>
                            <a:gd name="connsiteY1" fmla="*/ 37 h 133828"/>
                            <a:gd name="connsiteX2" fmla="*/ 20352 w 140463"/>
                            <a:gd name="connsiteY2" fmla="*/ 18126 h 133828"/>
                            <a:gd name="connsiteX3" fmla="*/ 70 w 140463"/>
                            <a:gd name="connsiteY3" fmla="*/ 67463 h 133828"/>
                            <a:gd name="connsiteX4" fmla="*/ 20352 w 140463"/>
                            <a:gd name="connsiteY4" fmla="*/ 115702 h 133828"/>
                            <a:gd name="connsiteX5" fmla="*/ 69688 w 140463"/>
                            <a:gd name="connsiteY5" fmla="*/ 133792 h 133828"/>
                            <a:gd name="connsiteX6" fmla="*/ 119572 w 140463"/>
                            <a:gd name="connsiteY6" fmla="*/ 115702 h 133828"/>
                            <a:gd name="connsiteX7" fmla="*/ 140403 w 140463"/>
                            <a:gd name="connsiteY7" fmla="*/ 67463 h 133828"/>
                            <a:gd name="connsiteX8" fmla="*/ 119572 w 140463"/>
                            <a:gd name="connsiteY8" fmla="*/ 18126 h 133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0463" h="133828">
                              <a:moveTo>
                                <a:pt x="119572" y="18126"/>
                              </a:moveTo>
                              <a:cubicBezTo>
                                <a:pt x="105703" y="6182"/>
                                <a:pt x="87997" y="-254"/>
                                <a:pt x="69688" y="37"/>
                              </a:cubicBezTo>
                              <a:cubicBezTo>
                                <a:pt x="51543" y="-550"/>
                                <a:pt x="33837" y="5935"/>
                                <a:pt x="20352" y="18126"/>
                              </a:cubicBezTo>
                              <a:cubicBezTo>
                                <a:pt x="6647" y="30186"/>
                                <a:pt x="70" y="46632"/>
                                <a:pt x="70" y="67463"/>
                              </a:cubicBezTo>
                              <a:cubicBezTo>
                                <a:pt x="-808" y="85777"/>
                                <a:pt x="6647" y="103500"/>
                                <a:pt x="20352" y="115702"/>
                              </a:cubicBezTo>
                              <a:cubicBezTo>
                                <a:pt x="33837" y="127894"/>
                                <a:pt x="51543" y="134379"/>
                                <a:pt x="69688" y="133792"/>
                              </a:cubicBezTo>
                              <a:cubicBezTo>
                                <a:pt x="87997" y="134083"/>
                                <a:pt x="105703" y="127647"/>
                                <a:pt x="119572" y="115702"/>
                              </a:cubicBezTo>
                              <a:cubicBezTo>
                                <a:pt x="133441" y="103604"/>
                                <a:pt x="141116" y="85865"/>
                                <a:pt x="140403" y="67463"/>
                              </a:cubicBezTo>
                              <a:cubicBezTo>
                                <a:pt x="141226" y="48726"/>
                                <a:pt x="133551" y="30614"/>
                                <a:pt x="119572" y="181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91067899" name="Forma libre: forma 247"/>
                      <wps:cNvSpPr/>
                      <wps:spPr>
                        <a:xfrm>
                          <a:off x="6091909" y="520770"/>
                          <a:ext cx="101961" cy="527621"/>
                        </a:xfrm>
                        <a:custGeom>
                          <a:avLst/>
                          <a:gdLst>
                            <a:gd name="connsiteX0" fmla="*/ 0 w 101961"/>
                            <a:gd name="connsiteY0" fmla="*/ 0 h 527621"/>
                            <a:gd name="connsiteX1" fmla="*/ 101961 w 101961"/>
                            <a:gd name="connsiteY1" fmla="*/ 0 h 527621"/>
                            <a:gd name="connsiteX2" fmla="*/ 101961 w 101961"/>
                            <a:gd name="connsiteY2" fmla="*/ 527622 h 527621"/>
                            <a:gd name="connsiteX3" fmla="*/ 0 w 101961"/>
                            <a:gd name="connsiteY3" fmla="*/ 527622 h 527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1961" h="527621">
                              <a:moveTo>
                                <a:pt x="0" y="0"/>
                              </a:moveTo>
                              <a:lnTo>
                                <a:pt x="101961" y="0"/>
                              </a:lnTo>
                              <a:lnTo>
                                <a:pt x="101961" y="527622"/>
                              </a:lnTo>
                              <a:lnTo>
                                <a:pt x="0" y="5276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73808548" name="Forma libre: forma 248"/>
                      <wps:cNvSpPr/>
                      <wps:spPr>
                        <a:xfrm>
                          <a:off x="6258508" y="510339"/>
                          <a:ext cx="467172" cy="549855"/>
                        </a:xfrm>
                        <a:custGeom>
                          <a:avLst/>
                          <a:gdLst>
                            <a:gd name="connsiteX0" fmla="*/ 447361 w 467172"/>
                            <a:gd name="connsiteY0" fmla="*/ 114585 h 549855"/>
                            <a:gd name="connsiteX1" fmla="*/ 395285 w 467172"/>
                            <a:gd name="connsiteY1" fmla="*/ 49351 h 549855"/>
                            <a:gd name="connsiteX2" fmla="*/ 320184 w 467172"/>
                            <a:gd name="connsiteY2" fmla="*/ 12075 h 549855"/>
                            <a:gd name="connsiteX3" fmla="*/ 231380 w 467172"/>
                            <a:gd name="connsiteY3" fmla="*/ 15 h 549855"/>
                            <a:gd name="connsiteX4" fmla="*/ 102558 w 467172"/>
                            <a:gd name="connsiteY4" fmla="*/ 31810 h 549855"/>
                            <a:gd name="connsiteX5" fmla="*/ 17590 w 467172"/>
                            <a:gd name="connsiteY5" fmla="*/ 127741 h 549855"/>
                            <a:gd name="connsiteX6" fmla="*/ 97624 w 467172"/>
                            <a:gd name="connsiteY6" fmla="*/ 173788 h 549855"/>
                            <a:gd name="connsiteX7" fmla="*/ 146960 w 467172"/>
                            <a:gd name="connsiteY7" fmla="*/ 113488 h 549855"/>
                            <a:gd name="connsiteX8" fmla="*/ 229187 w 467172"/>
                            <a:gd name="connsiteY8" fmla="*/ 91561 h 549855"/>
                            <a:gd name="connsiteX9" fmla="*/ 297709 w 467172"/>
                            <a:gd name="connsiteY9" fmla="*/ 104169 h 549855"/>
                            <a:gd name="connsiteX10" fmla="*/ 347045 w 467172"/>
                            <a:gd name="connsiteY10" fmla="*/ 144734 h 549855"/>
                            <a:gd name="connsiteX11" fmla="*/ 365683 w 467172"/>
                            <a:gd name="connsiteY11" fmla="*/ 218190 h 549855"/>
                            <a:gd name="connsiteX12" fmla="*/ 365683 w 467172"/>
                            <a:gd name="connsiteY12" fmla="*/ 277394 h 549855"/>
                            <a:gd name="connsiteX13" fmla="*/ 354171 w 467172"/>
                            <a:gd name="connsiteY13" fmla="*/ 265882 h 549855"/>
                            <a:gd name="connsiteX14" fmla="*/ 212741 w 467172"/>
                            <a:gd name="connsiteY14" fmla="*/ 223672 h 549855"/>
                            <a:gd name="connsiteX15" fmla="*/ 104750 w 467172"/>
                            <a:gd name="connsiteY15" fmla="*/ 242310 h 549855"/>
                            <a:gd name="connsiteX16" fmla="*/ 28005 w 467172"/>
                            <a:gd name="connsiteY16" fmla="*/ 297676 h 549855"/>
                            <a:gd name="connsiteX17" fmla="*/ 48 w 467172"/>
                            <a:gd name="connsiteY17" fmla="*/ 386481 h 549855"/>
                            <a:gd name="connsiteX18" fmla="*/ 27457 w 467172"/>
                            <a:gd name="connsiteY18" fmla="*/ 474738 h 549855"/>
                            <a:gd name="connsiteX19" fmla="*/ 102009 w 467172"/>
                            <a:gd name="connsiteY19" fmla="*/ 530652 h 549855"/>
                            <a:gd name="connsiteX20" fmla="*/ 207808 w 467172"/>
                            <a:gd name="connsiteY20" fmla="*/ 549839 h 549855"/>
                            <a:gd name="connsiteX21" fmla="*/ 351979 w 467172"/>
                            <a:gd name="connsiteY21" fmla="*/ 505436 h 549855"/>
                            <a:gd name="connsiteX22" fmla="*/ 370616 w 467172"/>
                            <a:gd name="connsiteY22" fmla="*/ 485702 h 549855"/>
                            <a:gd name="connsiteX23" fmla="*/ 370616 w 467172"/>
                            <a:gd name="connsiteY23" fmla="*/ 538327 h 549855"/>
                            <a:gd name="connsiteX24" fmla="*/ 467096 w 467172"/>
                            <a:gd name="connsiteY24" fmla="*/ 538327 h 549855"/>
                            <a:gd name="connsiteX25" fmla="*/ 467096 w 467172"/>
                            <a:gd name="connsiteY25" fmla="*/ 208871 h 549855"/>
                            <a:gd name="connsiteX26" fmla="*/ 447361 w 467172"/>
                            <a:gd name="connsiteY26" fmla="*/ 114585 h 549855"/>
                            <a:gd name="connsiteX27" fmla="*/ 331148 w 467172"/>
                            <a:gd name="connsiteY27" fmla="*/ 448974 h 549855"/>
                            <a:gd name="connsiteX28" fmla="*/ 237957 w 467172"/>
                            <a:gd name="connsiteY28" fmla="*/ 470901 h 549855"/>
                            <a:gd name="connsiteX29" fmla="*/ 142574 w 467172"/>
                            <a:gd name="connsiteY29" fmla="*/ 448974 h 549855"/>
                            <a:gd name="connsiteX30" fmla="*/ 104750 w 467172"/>
                            <a:gd name="connsiteY30" fmla="*/ 385385 h 549855"/>
                            <a:gd name="connsiteX31" fmla="*/ 142574 w 467172"/>
                            <a:gd name="connsiteY31" fmla="*/ 320700 h 549855"/>
                            <a:gd name="connsiteX32" fmla="*/ 237957 w 467172"/>
                            <a:gd name="connsiteY32" fmla="*/ 299321 h 549855"/>
                            <a:gd name="connsiteX33" fmla="*/ 331148 w 467172"/>
                            <a:gd name="connsiteY33" fmla="*/ 321248 h 549855"/>
                            <a:gd name="connsiteX34" fmla="*/ 368424 w 467172"/>
                            <a:gd name="connsiteY34" fmla="*/ 385385 h 549855"/>
                            <a:gd name="connsiteX35" fmla="*/ 331148 w 467172"/>
                            <a:gd name="connsiteY35" fmla="*/ 448974 h 5498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467172" h="549855">
                              <a:moveTo>
                                <a:pt x="447361" y="114585"/>
                              </a:moveTo>
                              <a:cubicBezTo>
                                <a:pt x="434973" y="89281"/>
                                <a:pt x="417212" y="67008"/>
                                <a:pt x="395285" y="49351"/>
                              </a:cubicBezTo>
                              <a:cubicBezTo>
                                <a:pt x="372809" y="32314"/>
                                <a:pt x="347319" y="19667"/>
                                <a:pt x="320184" y="12075"/>
                              </a:cubicBezTo>
                              <a:cubicBezTo>
                                <a:pt x="291240" y="4083"/>
                                <a:pt x="261365" y="26"/>
                                <a:pt x="231380" y="15"/>
                              </a:cubicBezTo>
                              <a:cubicBezTo>
                                <a:pt x="186429" y="-467"/>
                                <a:pt x="142136" y="10474"/>
                                <a:pt x="102558" y="31810"/>
                              </a:cubicBezTo>
                              <a:cubicBezTo>
                                <a:pt x="64349" y="53446"/>
                                <a:pt x="34474" y="87203"/>
                                <a:pt x="17590" y="127741"/>
                              </a:cubicBezTo>
                              <a:lnTo>
                                <a:pt x="97624" y="173788"/>
                              </a:lnTo>
                              <a:cubicBezTo>
                                <a:pt x="107217" y="148944"/>
                                <a:pt x="124485" y="127818"/>
                                <a:pt x="146960" y="113488"/>
                              </a:cubicBezTo>
                              <a:cubicBezTo>
                                <a:pt x="169435" y="98687"/>
                                <a:pt x="196844" y="91561"/>
                                <a:pt x="229187" y="91561"/>
                              </a:cubicBezTo>
                              <a:cubicBezTo>
                                <a:pt x="252649" y="91353"/>
                                <a:pt x="275892" y="95634"/>
                                <a:pt x="297709" y="104169"/>
                              </a:cubicBezTo>
                              <a:cubicBezTo>
                                <a:pt x="317882" y="112375"/>
                                <a:pt x="335095" y="126524"/>
                                <a:pt x="347045" y="144734"/>
                              </a:cubicBezTo>
                              <a:cubicBezTo>
                                <a:pt x="359105" y="163373"/>
                                <a:pt x="365683" y="188041"/>
                                <a:pt x="365683" y="218190"/>
                              </a:cubicBezTo>
                              <a:lnTo>
                                <a:pt x="365683" y="277394"/>
                              </a:lnTo>
                              <a:lnTo>
                                <a:pt x="354171" y="265882"/>
                              </a:lnTo>
                              <a:cubicBezTo>
                                <a:pt x="321280" y="237925"/>
                                <a:pt x="274685" y="223672"/>
                                <a:pt x="212741" y="223672"/>
                              </a:cubicBezTo>
                              <a:cubicBezTo>
                                <a:pt x="175904" y="223108"/>
                                <a:pt x="139285" y="229428"/>
                                <a:pt x="104750" y="242310"/>
                              </a:cubicBezTo>
                              <a:cubicBezTo>
                                <a:pt x="74491" y="253181"/>
                                <a:pt x="47849" y="272372"/>
                                <a:pt x="28005" y="297676"/>
                              </a:cubicBezTo>
                              <a:cubicBezTo>
                                <a:pt x="9038" y="323331"/>
                                <a:pt x="-775" y="354588"/>
                                <a:pt x="48" y="386481"/>
                              </a:cubicBezTo>
                              <a:cubicBezTo>
                                <a:pt x="48" y="421017"/>
                                <a:pt x="8819" y="450618"/>
                                <a:pt x="27457" y="474738"/>
                              </a:cubicBezTo>
                              <a:cubicBezTo>
                                <a:pt x="46862" y="499719"/>
                                <a:pt x="72572" y="519031"/>
                                <a:pt x="102009" y="530652"/>
                              </a:cubicBezTo>
                              <a:cubicBezTo>
                                <a:pt x="135722" y="543726"/>
                                <a:pt x="171628" y="550239"/>
                                <a:pt x="207808" y="549839"/>
                              </a:cubicBezTo>
                              <a:cubicBezTo>
                                <a:pt x="269752" y="549839"/>
                                <a:pt x="317991" y="535038"/>
                                <a:pt x="351979" y="505436"/>
                              </a:cubicBezTo>
                              <a:cubicBezTo>
                                <a:pt x="358886" y="499543"/>
                                <a:pt x="365135" y="492927"/>
                                <a:pt x="370616" y="485702"/>
                              </a:cubicBezTo>
                              <a:lnTo>
                                <a:pt x="370616" y="538327"/>
                              </a:lnTo>
                              <a:lnTo>
                                <a:pt x="467096" y="538327"/>
                              </a:lnTo>
                              <a:lnTo>
                                <a:pt x="467096" y="208871"/>
                              </a:lnTo>
                              <a:cubicBezTo>
                                <a:pt x="467973" y="176331"/>
                                <a:pt x="461231" y="144038"/>
                                <a:pt x="447361" y="114585"/>
                              </a:cubicBezTo>
                              <a:close/>
                              <a:moveTo>
                                <a:pt x="331148" y="448974"/>
                              </a:moveTo>
                              <a:cubicBezTo>
                                <a:pt x="306480" y="463226"/>
                                <a:pt x="275234" y="470901"/>
                                <a:pt x="237957" y="470901"/>
                              </a:cubicBezTo>
                              <a:cubicBezTo>
                                <a:pt x="200681" y="470901"/>
                                <a:pt x="167790" y="463226"/>
                                <a:pt x="142574" y="448974"/>
                              </a:cubicBezTo>
                              <a:cubicBezTo>
                                <a:pt x="117358" y="434721"/>
                                <a:pt x="104750" y="413342"/>
                                <a:pt x="104750" y="385385"/>
                              </a:cubicBezTo>
                              <a:cubicBezTo>
                                <a:pt x="103709" y="358299"/>
                                <a:pt x="118454" y="333061"/>
                                <a:pt x="142574" y="320700"/>
                              </a:cubicBezTo>
                              <a:cubicBezTo>
                                <a:pt x="167790" y="306447"/>
                                <a:pt x="199585" y="299321"/>
                                <a:pt x="237957" y="299321"/>
                              </a:cubicBezTo>
                              <a:cubicBezTo>
                                <a:pt x="275234" y="299321"/>
                                <a:pt x="306480" y="306447"/>
                                <a:pt x="331148" y="321248"/>
                              </a:cubicBezTo>
                              <a:cubicBezTo>
                                <a:pt x="355048" y="333472"/>
                                <a:pt x="369630" y="358546"/>
                                <a:pt x="368424" y="385385"/>
                              </a:cubicBezTo>
                              <a:cubicBezTo>
                                <a:pt x="368424" y="413342"/>
                                <a:pt x="356364" y="434173"/>
                                <a:pt x="331148" y="4489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8519996" name="Forma libre: forma 249"/>
                      <wps:cNvSpPr/>
                      <wps:spPr>
                        <a:xfrm>
                          <a:off x="804724" y="0"/>
                          <a:ext cx="691330" cy="1108202"/>
                        </a:xfrm>
                        <a:custGeom>
                          <a:avLst/>
                          <a:gdLst>
                            <a:gd name="connsiteX0" fmla="*/ 2 w 691330"/>
                            <a:gd name="connsiteY0" fmla="*/ 789926 h 1108202"/>
                            <a:gd name="connsiteX1" fmla="*/ 92096 w 691330"/>
                            <a:gd name="connsiteY1" fmla="*/ 1013582 h 1108202"/>
                            <a:gd name="connsiteX2" fmla="*/ 458279 w 691330"/>
                            <a:gd name="connsiteY2" fmla="*/ 1073334 h 1108202"/>
                            <a:gd name="connsiteX3" fmla="*/ 567915 w 691330"/>
                            <a:gd name="connsiteY3" fmla="*/ 0 h 1108202"/>
                            <a:gd name="connsiteX4" fmla="*/ 2 w 691330"/>
                            <a:gd name="connsiteY4" fmla="*/ 789926 h 1108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1330" h="1108202">
                              <a:moveTo>
                                <a:pt x="2" y="789926"/>
                              </a:moveTo>
                              <a:cubicBezTo>
                                <a:pt x="-267" y="873758"/>
                                <a:pt x="32876" y="954242"/>
                                <a:pt x="92096" y="1013582"/>
                              </a:cubicBezTo>
                              <a:cubicBezTo>
                                <a:pt x="205569" y="1127055"/>
                                <a:pt x="359607" y="1127055"/>
                                <a:pt x="458279" y="1073334"/>
                              </a:cubicBezTo>
                              <a:cubicBezTo>
                                <a:pt x="578330" y="1008101"/>
                                <a:pt x="849130" y="812401"/>
                                <a:pt x="567915" y="0"/>
                              </a:cubicBezTo>
                              <a:cubicBezTo>
                                <a:pt x="567915" y="383725"/>
                                <a:pt x="2" y="422646"/>
                                <a:pt x="2" y="7899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C1A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10389556" name="Forma libre: forma 250"/>
                      <wps:cNvSpPr/>
                      <wps:spPr>
                        <a:xfrm>
                          <a:off x="402362" y="0"/>
                          <a:ext cx="661104" cy="1108202"/>
                        </a:xfrm>
                        <a:custGeom>
                          <a:avLst/>
                          <a:gdLst>
                            <a:gd name="connsiteX0" fmla="*/ 661105 w 661104"/>
                            <a:gd name="connsiteY0" fmla="*/ 336034 h 1108202"/>
                            <a:gd name="connsiteX1" fmla="*/ 567914 w 661104"/>
                            <a:gd name="connsiteY1" fmla="*/ 0 h 1108202"/>
                            <a:gd name="connsiteX2" fmla="*/ 1 w 661104"/>
                            <a:gd name="connsiteY2" fmla="*/ 789926 h 1108202"/>
                            <a:gd name="connsiteX3" fmla="*/ 91547 w 661104"/>
                            <a:gd name="connsiteY3" fmla="*/ 1013582 h 1108202"/>
                            <a:gd name="connsiteX4" fmla="*/ 457730 w 661104"/>
                            <a:gd name="connsiteY4" fmla="*/ 1073334 h 1108202"/>
                            <a:gd name="connsiteX5" fmla="*/ 661105 w 661104"/>
                            <a:gd name="connsiteY5" fmla="*/ 336034 h 1108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1104" h="1108202">
                              <a:moveTo>
                                <a:pt x="661105" y="336034"/>
                              </a:moveTo>
                              <a:cubicBezTo>
                                <a:pt x="642467" y="235169"/>
                                <a:pt x="612865" y="132659"/>
                                <a:pt x="567914" y="0"/>
                              </a:cubicBezTo>
                              <a:cubicBezTo>
                                <a:pt x="567914" y="383725"/>
                                <a:pt x="1" y="422646"/>
                                <a:pt x="1" y="789926"/>
                              </a:cubicBezTo>
                              <a:cubicBezTo>
                                <a:pt x="-229" y="873643"/>
                                <a:pt x="32684" y="954050"/>
                                <a:pt x="91547" y="1013582"/>
                              </a:cubicBezTo>
                              <a:cubicBezTo>
                                <a:pt x="205568" y="1127055"/>
                                <a:pt x="360703" y="1127055"/>
                                <a:pt x="457730" y="1073334"/>
                              </a:cubicBezTo>
                              <a:cubicBezTo>
                                <a:pt x="231881" y="832683"/>
                                <a:pt x="311367" y="554209"/>
                                <a:pt x="661105" y="3360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DA9FF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6292372" name="Forma libre: forma 251"/>
                      <wps:cNvSpPr/>
                      <wps:spPr>
                        <a:xfrm>
                          <a:off x="0" y="0"/>
                          <a:ext cx="661103" cy="1369350"/>
                        </a:xfrm>
                        <a:custGeom>
                          <a:avLst/>
                          <a:gdLst>
                            <a:gd name="connsiteX0" fmla="*/ 661104 w 661103"/>
                            <a:gd name="connsiteY0" fmla="*/ 336034 h 1369350"/>
                            <a:gd name="connsiteX1" fmla="*/ 567913 w 661103"/>
                            <a:gd name="connsiteY1" fmla="*/ 0 h 1369350"/>
                            <a:gd name="connsiteX2" fmla="*/ 0 w 661103"/>
                            <a:gd name="connsiteY2" fmla="*/ 789926 h 1369350"/>
                            <a:gd name="connsiteX3" fmla="*/ 152394 w 661103"/>
                            <a:gd name="connsiteY3" fmla="*/ 1061822 h 1369350"/>
                            <a:gd name="connsiteX4" fmla="*/ 138141 w 661103"/>
                            <a:gd name="connsiteY4" fmla="*/ 1369350 h 1369350"/>
                            <a:gd name="connsiteX5" fmla="*/ 211049 w 661103"/>
                            <a:gd name="connsiteY5" fmla="*/ 1357290 h 1369350"/>
                            <a:gd name="connsiteX6" fmla="*/ 199537 w 661103"/>
                            <a:gd name="connsiteY6" fmla="*/ 1084846 h 1369350"/>
                            <a:gd name="connsiteX7" fmla="*/ 457729 w 661103"/>
                            <a:gd name="connsiteY7" fmla="*/ 1073334 h 1369350"/>
                            <a:gd name="connsiteX8" fmla="*/ 661104 w 661103"/>
                            <a:gd name="connsiteY8" fmla="*/ 336034 h 1369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61103" h="1369350">
                              <a:moveTo>
                                <a:pt x="661104" y="336034"/>
                              </a:moveTo>
                              <a:cubicBezTo>
                                <a:pt x="642465" y="235169"/>
                                <a:pt x="612316" y="132659"/>
                                <a:pt x="567913" y="0"/>
                              </a:cubicBezTo>
                              <a:cubicBezTo>
                                <a:pt x="567913" y="383725"/>
                                <a:pt x="0" y="422646"/>
                                <a:pt x="0" y="789926"/>
                              </a:cubicBezTo>
                              <a:cubicBezTo>
                                <a:pt x="0" y="978499"/>
                                <a:pt x="152394" y="1061822"/>
                                <a:pt x="152394" y="1061822"/>
                              </a:cubicBezTo>
                              <a:cubicBezTo>
                                <a:pt x="128910" y="1162599"/>
                                <a:pt x="124075" y="1266830"/>
                                <a:pt x="138141" y="1369350"/>
                              </a:cubicBezTo>
                              <a:lnTo>
                                <a:pt x="211049" y="1357290"/>
                              </a:lnTo>
                              <a:cubicBezTo>
                                <a:pt x="175417" y="1233402"/>
                                <a:pt x="197344" y="1098550"/>
                                <a:pt x="199537" y="1084846"/>
                              </a:cubicBezTo>
                              <a:cubicBezTo>
                                <a:pt x="292727" y="1122670"/>
                                <a:pt x="388659" y="1111158"/>
                                <a:pt x="457729" y="1073334"/>
                              </a:cubicBezTo>
                              <a:cubicBezTo>
                                <a:pt x="231880" y="832683"/>
                                <a:pt x="311365" y="554209"/>
                                <a:pt x="661104" y="3360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48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8DCA1F" id="Grupo 253" o:spid="_x0000_s1026" style="position:absolute;margin-left:294.9pt;margin-top:-1.5pt;width:123.2pt;height:31.3pt;z-index:251662338;mso-position-horizontal-relative:margin;mso-width-relative:margin;mso-height-relative:margin" coordsize="67256,18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">
              <v:shape id="Forma libre: forma 13" o:spid="_x0000_s1027" style="position:absolute;left:17629;top:13693;width:3240;height:4451;visibility:visible;mso-wrap-style:square;v-text-anchor:middle" coordsize="324024,44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" path="m280119,37824c250518,12608,211049,,160616,l,,,445121r57011,l57011,286149r104154,c190920,286736,220450,280942,247777,269156v23330,-10427,42999,-27612,56462,-49336c317856,196582,324692,169996,323974,143075v,-44951,-14801,-80034,-43855,-105251xm235717,211597v-18638,15349,-45499,23023,-80582,23023l57011,234620r,-182543l155135,52077v35083,,61944,7674,80582,22475c254355,89353,264222,112377,264222,143075v,30698,-9319,52625,-28505,68522xe" fillcolor="#00a443" stroked="f" strokeweight=".15222mm">
                <v:stroke joinstyle="miter"/>
                <v:path arrowok="t" o:connecttype="custom" o:connectlocs="280119,37824;160616,0;0,0;0,445121;57011,445121;57011,286149;161165,286149;247777,269156;304239,219820;323974,143075;280119,37824;235717,211597;155135,234620;57011,234620;57011,52077;155135,52077;235717,74552;264222,143075;235717,211597" o:connectangles="0,0,0,0,0,0,0,0,0,0,0,0,0,0,0,0,0,0,0"/>
              </v:shape>
              <v:shape id="Forma libre: forma 15" o:spid="_x0000_s1028" style="position:absolute;left:21038;top:14877;width:3011;height:3333;visibility:visible;mso-wrap-style:square;v-text-anchor:middle" coordsize="301053,33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" path="m229717,19762c206798,6342,180623,-488,154069,27,133046,-236,112177,3678,92673,11539,74188,19032,57540,30440,43885,44978,29687,59965,18685,77682,11542,97055,3588,119009,-309,142230,31,165577v-554,30632,6413,60936,20282,88257c33267,277789,52382,297847,75679,311941v24306,14587,52242,21998,80583,21379c174127,333353,191882,330579,208887,325097v17476,-5410,33822,-13951,48239,-25216c273089,287037,286163,270975,295499,252738l253837,227521v-6825,12077,-15519,22996,-25764,32343c218556,268339,207341,274692,195182,278502v-12246,3771,-25008,5624,-37824,5482c139131,284384,121134,279840,105281,270827,89641,261223,77083,247338,69101,230810,60944,214628,56449,196851,55945,178733r244487,c300909,176206,301096,173630,300981,171059r,-8223c301830,132999,295236,103425,281794,76772,270036,53321,252012,33587,229717,19762xm82257,78417c90436,68199,100972,60113,112955,54845v12778,-5608,26609,-8415,40566,-8223c178825,46080,203087,56709,219850,75676v12608,14801,20831,35083,24120,60848l57589,136524v1064,-7072,2714,-14039,4934,-20831c66530,102071,73245,89391,82257,78417xe" fillcolor="#00a443" stroked="f" strokeweight=".15222mm">
                <v:stroke joinstyle="miter"/>
                <v:path arrowok="t" o:connecttype="custom" o:connectlocs="229717,19762;154069,27;92673,11539;43885,44978;11542,97055;31,165577;20313,253834;75679,311941;156262,333320;208887,325097;257126,299881;295499,252738;253837,227521;228073,259864;195182,278502;157358,283984;105281,270827;69101,230810;55945,178733;300432,178733;300981,171059;300981,162836;281794,76772;229717,19762;82257,78417;112955,54845;153521,46622;219850,75676;243970,136524;57589,136524;62523,115693;82257,78417" o:connectangles="0,0,0,0,0,0,0,0,0,0,0,0,0,0,0,0,0,0,0,0,0,0,0,0,0,0,0,0,0,0,0,0"/>
              </v:shape>
              <v:shape id="Forma libre: forma 17" o:spid="_x0000_s1029" style="position:absolute;left:24558;top:14877;width:1633;height:3267;visibility:visible;mso-wrap-style:square;v-text-anchor:middle" coordsize="163357,326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" path="m91546,14809c75111,26425,62207,42360,54269,60856r,-55366l,5490,,326723r54269,l54269,154594v,-29601,7675,-53173,21928,-70715c89879,66776,110765,57046,132659,57567r30698,l163357,8r-19186,c125571,-233,107295,4903,91546,14809xe" fillcolor="#00a443" stroked="f" strokeweight=".15222mm">
                <v:stroke joinstyle="miter"/>
                <v:path arrowok="t" o:connecttype="custom" o:connectlocs="91546,14809;54269,60856;54269,5490;0,5490;0,326723;54269,326723;54269,154594;76197,83879;132659,57567;163357,57567;163357,8;144171,8;91546,14809" o:connectangles="0,0,0,0,0,0,0,0,0,0,0,0,0"/>
              </v:shape>
              <v:shape id="Forma libre: forma 18" o:spid="_x0000_s1030" style="position:absolute;left:26559;top:14877;width:2730;height:3267;visibility:visible;mso-wrap-style:square;v-text-anchor:middle" coordsize="273012,32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" path="m214886,14827c195645,4675,174140,-417,152394,27,130658,-45,109285,5629,90449,16472,75007,25665,62618,39205,54818,55393r,-49884l,5509,,326741r54818,l54818,135975v,-27409,7674,-48240,24120,-64137c95383,55941,115666,48815,141430,48815v20918,-691,41108,7702,55366,23023c211049,87187,218175,107470,218175,133782r,192959l272993,326741r,-201181c273377,102525,268109,79754,257644,59230,247859,40696,233036,25309,214886,14827xe" fillcolor="#00a443" stroked="f" strokeweight=".15222mm">
                <v:stroke joinstyle="miter"/>
                <v:path arrowok="t" o:connecttype="custom" o:connectlocs="214886,14827;152394,27;90449,16472;54818,55393;54818,5509;0,5509;0,326741;54818,326741;54818,135975;78938,71838;141430,48815;196796,71838;218175,133782;218175,326741;272993,326741;272993,125560;257644,59230;214886,14827" o:connectangles="0,0,0,0,0,0,0,0,0,0,0,0,0,0,0,0,0,0"/>
              </v:shape>
              <v:shape id="Forma libre: forma 19" o:spid="_x0000_s1031" style="position:absolute;left:29754;top:14877;width:2819;height:3333;visibility:visible;mso-wrap-style:square;v-text-anchor:middle" coordsize="281879,33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" path="m237958,29079c224335,18795,208899,11175,192459,6604,175279,2125,157589,-90,139834,26,112589,-473,85706,6341,61992,19760,38958,32702,21131,53237,11560,77867r43306,23572c61142,85607,72276,72177,86660,63066v15821,-9681,34080,-14631,52625,-14253c154070,48720,168745,51319,182592,56488v13145,5378,24399,14538,32342,26313c223157,94860,226994,111306,226994,131588r,39469l217675,161190c197392,144196,167791,135426,129967,135426v-22092,-247,-44036,3661,-64686,11511c46808,153570,30505,165131,18138,180376,5799,195501,-626,214588,48,234098v-411,19378,5778,38318,17542,53721c29809,303103,45898,314839,64185,321806v20299,7757,41864,11660,63589,11512c166694,333318,196296,323999,217127,306457v4111,-3749,7959,-7778,11512,-12060l228639,326740r53173,l281812,125558v658,-19877,-3481,-39616,-12060,-57558c262105,52870,251256,39593,237958,29079xm203971,275759v-18699,9966,-39672,14878,-60848,14253c121596,290632,100271,285720,81179,275759,65424,267920,55606,251694,55962,234098v-515,-17915,9286,-34541,25217,-42758c100414,181829,121673,177126,143123,177635v21253,-729,42303,4391,60848,14801c219610,200330,229236,216589,228639,234098v329,17437,-9221,33565,-24668,41661xe" fillcolor="#00a443" stroked="f" strokeweight=".15222mm">
                <v:stroke joinstyle="miter"/>
                <v:path arrowok="t" o:connecttype="custom" o:connectlocs="237958,29079;192459,6604;139834,26;61992,19760;11560,77867;54866,101439;86660,63066;139285,48813;182592,56488;214934,82801;226994,131588;226994,171057;217675,161190;129967,135426;65281,146937;18138,180376;48,234098;17590,287819;64185,321806;127774,333318;217127,306457;228639,294397;228639,326740;281812,326740;281812,125558;269752,68000;237958,29079;203971,275759;143123,290012;81179,275759;55962,234098;81179,191340;143123,177635;203971,192436;228639,234098;203971,275759" o:connectangles="0,0,0,0,0,0,0,0,0,0,0,0,0,0,0,0,0,0,0,0,0,0,0,0,0,0,0,0,0,0,0,0,0,0,0,0"/>
              </v:shape>
              <v:shape id="Forma libre: forma 20" o:spid="_x0000_s1032" style="position:absolute;left:33214;top:14877;width:4506;height:3267;visibility:visible;mso-wrap-style:square;v-text-anchor:middle" coordsize="450655,32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" path="m395785,14841c377903,4766,357654,-343,337130,40,315016,90,293358,6356,274638,18130,259130,28392,247086,43105,240102,60340,222764,22614,184577,-1116,143075,40,123115,-212,103507,5308,86612,15938,72919,24884,61928,37388,54818,52117r,-46595l,5522,,326755r54818,l54818,131603v-499,-15393,2894,-30665,9867,-44402c70622,75251,79968,65329,91546,58695v11830,-6786,25287,-10201,38920,-9867c149105,48319,166997,56158,179255,70207v12608,14253,18638,34536,18638,60848l197893,326755r54818,l252711,131603v,-26312,7126,-46595,21378,-61396c288452,55894,308093,48159,328359,48828v18479,-499,36196,7357,48240,21379c389207,84460,395785,104743,395785,131055r,195700l450603,326755r,-205567c451239,99069,446135,77164,435802,57599,426521,40030,412702,25268,395785,14841xe" fillcolor="#00a443" stroked="f" strokeweight=".15222mm">
                <v:stroke joinstyle="miter"/>
                <v:path arrowok="t" o:connecttype="custom" o:connectlocs="395785,14841;337130,40;274638,18130;240102,60340;143075,40;86612,15938;54818,52117;54818,5522;0,5522;0,326755;54818,326755;54818,131603;64685,87201;91546,58695;130466,48828;179255,70207;197893,131055;197893,326755;252711,326755;252711,131603;274089,70207;328359,48828;376599,70207;395785,131055;395785,326755;450603,326755;450603,121188;435802,57599;395785,14841" o:connectangles="0,0,0,0,0,0,0,0,0,0,0,0,0,0,0,0,0,0,0,0,0,0,0,0,0,0,0,0,0"/>
              </v:shape>
              <v:shape id="Forma libre: forma 21" o:spid="_x0000_s1033" style="position:absolute;left:38361;top:13693;width:3158;height:4507;visibility:visible;mso-wrap-style:square;v-text-anchor:middle" coordsize="315778,45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" path="m243391,139237c220351,125040,193699,117804,166646,118407v-21006,-686,-41820,4232,-60300,14252c89600,141918,75166,154849,64137,170484v-3426,4917,-6540,10042,-9319,15349l54818,,,,,445121r54818,l54818,383725r8771,14801c74689,414303,89331,427261,106346,436350v18480,10021,39294,14938,60300,14253c187016,450893,207211,446782,225850,438543v17969,-7812,34052,-19406,47143,-33987c287032,389130,297847,371051,304787,351383v7450,-21692,11156,-44491,10964,-67426c316266,254152,309694,224655,296565,197893,284614,173795,266207,153490,243391,139237xm253259,333293v-4320,13836,-11616,26559,-21379,37276c222725,380414,211487,388089,198989,393044v-13195,5515,-27365,8311,-41662,8223c129228,402188,102082,391010,82775,370569,63589,349738,53721,321233,53721,283957v-170,-16397,2423,-32705,7675,-48240c65968,221990,73237,209316,82775,198441v8979,-10175,20255,-18068,32891,-23024c128942,170253,143080,167650,157327,167743v27925,-834,54867,10344,74004,30698c250518,219271,260385,247777,260385,283957v378,16725,-2028,33400,-7126,49336xe" fillcolor="#00a443" stroked="f" strokeweight=".15222mm">
                <v:stroke joinstyle="miter"/>
                <v:path arrowok="t" o:connecttype="custom" o:connectlocs="243391,139237;166646,118407;106346,132659;64137,170484;54818,185833;54818,0;0,0;0,445121;54818,445121;54818,383725;63589,398526;106346,436350;166646,450603;225850,438543;272993,404556;304787,351383;315751,283957;296565,197893;243391,139237;253259,333293;231880,370569;198989,393044;157327,401267;82775,370569;53721,283957;61396,235717;82775,198441;115666,175417;157327,167743;231331,198441;260385,283957;253259,333293" o:connectangles="0,0,0,0,0,0,0,0,0,0,0,0,0,0,0,0,0,0,0,0,0,0,0,0,0,0,0,0,0,0,0,0"/>
              </v:shape>
              <v:shape id="Forma libre: forma 22" o:spid="_x0000_s1034" style="position:absolute;left:42000;top:14932;width:2732;height:3267;visibility:visible;mso-wrap-style:square;v-text-anchor:middle" coordsize="273114,32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" path="m218229,186929v,30150,-7674,52625,-22475,67974c162222,284976,111428,284976,77895,254903,62546,239554,54872,217079,54872,186929l54872,,54,r,191314c-642,217090,5404,242602,17596,265318v11577,19850,28735,35862,49336,46047c111274,331851,162375,331851,206717,311365v20288,-10223,37085,-26252,48240,-46047c267593,242750,273842,217166,273047,191314l273047,,218229,r,186929xe" fillcolor="#00a443" stroked="f" strokeweight=".15222mm">
                <v:stroke joinstyle="miter"/>
                <v:path arrowok="t" o:connecttype="custom" o:connectlocs="218229,186929;195754,254903;77895,254903;54872,186929;54872,0;54,0;54,191314;17596,265318;66932,311365;206717,311365;254957,265318;273047,191314;273047,0;218229,0" o:connectangles="0,0,0,0,0,0,0,0,0,0,0,0,0,0"/>
              </v:shape>
              <v:shape id="Forma libre: forma 23" o:spid="_x0000_s1035" style="position:absolute;left:45207;top:14877;width:3027;height:3322;visibility:visible;mso-wrap-style:square;v-text-anchor:middle" coordsize="302641,33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" path="m85563,78953v9056,-9708,20085,-17372,32342,-22475c130272,51462,143483,48858,156826,48803v20765,-400,41245,4912,59203,15349c233023,74568,246179,92658,256046,117874l302641,95399c289003,54121,256375,21904,214933,8786,196147,2806,176539,-154,156826,15,135743,-286,114830,3820,95430,12075,76386,19673,59190,31262,44997,46062,30378,61143,19003,79052,11559,98688,3698,120100,-205,142761,47,165565v-691,30298,6282,60284,20282,87161c33343,277136,52897,297446,76792,311381v24235,14214,51945,21428,80034,20831c176539,332382,196152,329422,214933,323441v19011,-6167,36421,-16462,50980,-30150c282200,277432,294748,258147,302641,236829l256046,214353v-9867,24668,-23023,42210,-40017,52625c198115,277580,177640,283078,156826,282876v-17509,197,-34749,-4347,-49884,-13157c91231,260110,78360,246488,69665,230251,59842,210143,55139,187926,55961,165565v-164,-16933,2428,-33784,7675,-49884c68487,102130,75937,89654,85563,78953xe" fillcolor="#00a443" stroked="f" strokeweight=".15222mm">
                <v:stroke joinstyle="miter"/>
                <v:path arrowok="t" o:connecttype="custom" o:connectlocs="85563,78953;117905,56478;156826,48803;216029,64152;256046,117874;302641,95399;214933,8786;156826,15;95430,12075;44997,46062;11559,98688;47,165565;20329,252726;76792,311381;156826,332212;214933,323441;265913,293291;302641,236829;256046,214353;216029,266978;156826,282876;106942,269719;69665,230251;55961,165565;63636,115681;85563,78953" o:connectangles="0,0,0,0,0,0,0,0,0,0,0,0,0,0,0,0,0,0,0,0,0,0,0,0,0,0"/>
              </v:shape>
              <v:shape id="Forma libre: forma 24" o:spid="_x0000_s1036" style="position:absolute;left:48524;top:14877;width:3235;height:3333;visibility:visible;mso-wrap-style:square;v-text-anchor:middle" coordsize="323474,33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" path="m302049,78981c288728,54554,268775,34403,244490,20874,219274,6567,190659,-631,161715,43,139805,-160,118053,3744,97578,11555,78206,19136,60648,30720,46049,45542,31260,60798,19698,78882,12062,98716,-6658,149219,-3478,205238,20833,253302v13430,24471,33346,44764,57559,58655c103745,326424,132525,333807,161715,333336v22147,17,44074,-4073,64685,-12060c245587,313421,262964,301662,277381,286741v14636,-15081,25984,-32990,33439,-52625c319371,212287,323647,189028,323428,165593v712,-30254,-6688,-60151,-21379,-86612xm259839,214929v-4714,13908,-12389,26626,-22475,37277c228154,262511,216752,270575,203925,275777v-13485,5120,-27793,7719,-42210,7675c142726,283814,123990,279077,107446,269747,91274,260050,78167,245989,69621,229182,59913,209431,55204,187592,55917,165593v-269,-16626,2521,-33164,8222,-48788c68782,103156,76254,90641,86066,80078,95457,69870,107089,61988,120054,57054v13293,-5115,27420,-7718,41661,-7675c180737,49133,199540,54055,215985,63632v16171,9478,29273,23358,37824,40017c263731,122764,268610,144072,268062,165593v329,16813,-2467,33532,-8223,49336xe" fillcolor="#00a443" stroked="f" strokeweight=".15222mm">
                <v:stroke joinstyle="miter"/>
                <v:path arrowok="t" o:connecttype="custom" o:connectlocs="302049,78981;244490,20874;161715,43;97578,11555;46049,45542;12062,98716;20833,253302;78392,311957;161715,333336;226400,321276;277381,286741;310820,234116;323428,165593;302049,78981;259839,214929;237364,252206;203925,275777;161715,283452;107446,269747;69621,229182;55917,165593;64139,116805;86066,80078;120054,57054;161715,49379;215985,63632;253809,103649;268062,165593;259839,214929" o:connectangles="0,0,0,0,0,0,0,0,0,0,0,0,0,0,0,0,0,0,0,0,0,0,0,0,0,0,0,0,0"/>
              </v:shape>
              <v:shape id="Forma libre: forma 25" o:spid="_x0000_s1037" style="position:absolute;left:17629;top:3212;width:6068;height:7274;visibility:visible;mso-wrap-style:square;v-text-anchor:middle" coordsize="606833,72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" path="m499939,453344r,93190l444573,470885,96479,,,,,727433r106895,l106895,180899r55366,75649l510354,727433r96480,l606834,,499939,r,453344xe" fillcolor="#00a443" stroked="f" strokeweight=".15222mm">
                <v:stroke joinstyle="miter"/>
                <v:path arrowok="t" o:connecttype="custom" o:connectlocs="499939,453344;499939,546534;444573,470885;96479,0;0,0;0,727433;106895,727433;106895,180899;162261,256548;510354,727433;606834,727433;606834,0;499939,0" o:connectangles="0,0,0,0,0,0,0,0,0,0,0,0,0"/>
              </v:shape>
              <v:shape id="Forma libre: forma 26" o:spid="_x0000_s1038" style="position:absolute;left:24415;top:5103;width:4972;height:5499;visibility:visible;mso-wrap-style:square;v-text-anchor:middle" coordsize="497231,549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" path="m378825,34016c341006,11113,297497,-667,253292,29,218198,-333,183372,6185,150782,19215,120391,32163,92966,51191,70200,75130,47138,100165,29415,129635,18123,161742,5608,198053,-510,236261,33,274667v,54269,10964,102509,32891,143623c54007,458241,85681,491619,124470,514769v40554,23665,86804,35796,133756,35083c288321,549940,318257,545505,347030,536696v28955,-8716,55822,-23265,78938,-42758c451393,472822,472432,446937,487912,417741l408975,368953v-9797,19828,-23177,37671,-39469,52626c354623,434570,337289,444449,318525,450632v-19575,5789,-39885,8743,-60299,8771c230164,459748,202525,452556,178191,438572,153995,423881,134721,402316,122825,376628,111324,352020,104807,325379,103639,298238r392496,c496755,293508,497116,288755,497231,283986r,-13705c497231,216012,486816,168868,465437,128303,445960,89388,415953,56716,378825,34016xm142560,134881v12334,-16056,28560,-28697,47143,-36728c209575,90248,230811,86334,252195,86641v39310,-1200,77030,15541,102510,45499c373343,154067,385951,184217,391433,222590r-285053,c107871,212936,110069,203409,112958,194084v6046,-21422,16089,-41513,29602,-59203xe" fillcolor="#00a443" stroked="f" strokeweight=".15222mm">
                <v:stroke joinstyle="miter"/>
                <v:path arrowok="t" o:connecttype="custom" o:connectlocs="378825,34016;253292,29;150782,19215;70200,75130;18123,161742;33,274667;32924,418290;124470,514769;258226,549852;347030,536696;425968,493938;487912,417741;408975,368953;369506,421579;318525,450632;258226,459403;178191,438572;122825,376628;103639,298238;496135,298238;497231,283986;497231,270281;465437,128303;378825,34016;142560,134881;189703,98153;252195,86641;354705,132140;391433,222590;106380,222590;112958,194084;142560,134881" o:connectangles="0,0,0,0,0,0,0,0,0,0,0,0,0,0,0,0,0,0,0,0,0,0,0,0,0,0,0,0,0,0,0,0"/>
              </v:shape>
              <v:shape id="Forma libre: forma 27" o:spid="_x0000_s1039" style="position:absolute;left:29809;top:5103;width:5351;height:5499;visibility:visible;mso-wrap-style:square;v-text-anchor:middle" coordsize="535098,54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" path="m405155,34590c362995,11012,315309,-911,267015,54,230796,-340,194858,6364,161216,19789,96048,46046,44783,98299,19786,163960,6268,199290,-426,236867,51,274692v-937,49862,10958,99127,34536,143074c56996,458343,90199,491929,130518,514794v41968,23627,89435,35730,137593,35083c304356,550042,340290,543151,373909,529595v31850,-13135,60744,-32518,84968,-57011c483655,448070,502907,418539,515339,385972v13524,-35522,20217,-73275,19735,-111280c535074,219874,523014,171634,499990,130521,477789,90438,444981,57251,405155,34590xm418312,351437v-7549,21181,-19082,40718,-33987,57558c369694,424438,351944,436585,332248,444627v-20694,8480,-42868,12767,-65233,12608c237928,457718,209275,450131,184239,435308,159336,420414,139179,398739,126133,372816,111194,342310,103860,308646,104753,274692v-586,-26274,3498,-52445,12060,-77293c124274,176337,135824,156965,150801,140388v14126,-15771,31783,-27985,51528,-35632c222897,96561,244874,92466,267015,92696v29628,-646,58852,6946,84419,21928c376321,129298,396483,150798,409541,176568v14253,27409,21379,59751,21379,98124c431419,300829,427148,326835,418312,351437xe" fillcolor="#00a443" stroked="f" strokeweight=".15222mm">
                <v:stroke joinstyle="miter"/>
                <v:path arrowok="t" o:connecttype="custom" o:connectlocs="405155,34590;267015,54;161216,19789;19786,163960;51,274692;34587,417766;130518,514794;268111,549877;373909,529595;458877,472584;515339,385972;535074,274692;499990,130521;405155,34590;418312,351437;384325,408995;332248,444627;267015,457235;184239,435308;126133,372816;104753,274692;116813,197399;150801,140388;202329,104756;267015,92696;351434,114624;409541,176568;430920,274692;418312,351437" o:connectangles="0,0,0,0,0,0,0,0,0,0,0,0,0,0,0,0,0,0,0,0,0,0,0,0,0,0,0,0,0"/>
              </v:shape>
              <v:shape id="Forma libre: forma 28" o:spid="_x0000_s1040" style="position:absolute;left:35598;top:5103;width:4978;height:5499;visibility:visible;mso-wrap-style:square;v-text-anchor:middle" coordsize="497779,549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" path="m379373,34010c341521,11189,298034,-586,253840,22,218740,-383,183909,6135,151331,19209,88756,45724,40352,97516,18123,161735,5608,198046,-510,236255,33,274660v,54270,10964,102509,33439,143623c54412,458333,86119,491750,125018,514762v40521,23742,86799,35879,133756,35084c288869,549933,318805,545499,347579,536689v28850,-8962,55667,-23489,78937,-42758c451782,472662,472799,446810,488461,417735l409523,368947v-9796,19827,-23177,37671,-39469,52625c355171,434564,337837,444442,319073,450625v-19575,5789,-39885,8744,-60299,8771c230712,459741,203073,452549,178740,438565,154411,424033,135093,402424,123373,376621,111686,352052,104976,325410,103639,298232r393044,c497303,293501,497664,288748,497779,283979r,-13704c497779,216005,487364,168862,465985,128296,446344,89496,416370,56869,379373,34010xm143108,134874v12334,-16056,28560,-28697,47143,-36728c210123,90242,231359,86328,252744,86635v41113,,75648,14801,101961,45498c373891,154061,385951,184210,391433,222583r-284505,c108419,212930,110617,203402,113506,194078v5586,-21599,15678,-41772,29602,-59204xe" fillcolor="#00a443" stroked="f" strokeweight=".15222mm">
                <v:stroke joinstyle="miter"/>
                <v:path arrowok="t" o:connecttype="custom" o:connectlocs="379373,34010;253840,22;151331,19209;18123,161735;33,274660;33472,418283;125018,514762;258774,549846;347579,536689;426516,493931;488461,417735;409523,368947;370054,421572;319073,450625;258774,459396;178740,438565;123373,376621;103639,298232;496683,298232;497779,283979;497779,270275;465985,128296;379373,34010;143108,134874;190251,98146;252744,86635;354705,132133;391433,222583;106928,222583;113506,194078;143108,134874" o:connectangles="0,0,0,0,0,0,0,0,0,0,0,0,0,0,0,0,0,0,0,0,0,0,0,0,0,0,0,0,0,0,0"/>
              </v:shape>
              <v:shape id="Forma libre: forma 29" o:spid="_x0000_s1041" style="position:absolute;left:41255;top:5103;width:4528;height:5383;visibility:visible;mso-wrap-style:square;v-text-anchor:middle" coordsize="452795,5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" path="m358509,25234c295255,-9548,218323,-8298,156231,28523,132917,43219,114131,64094,101961,88822r,-78389l,10433,,538329r101961,l101961,225319v,-42210,12060,-75101,36728,-98672c163357,103075,195151,90467,234072,90467v31844,-1080,62542,11961,83872,35632c339323,149670,350286,181465,350286,221482r,316847l452795,538329r,-333293c452795,163375,444573,127195,427579,96497,411847,66627,387875,41893,358509,25234xe" fillcolor="#00a443" stroked="f" strokeweight=".15222mm">
                <v:stroke joinstyle="miter"/>
                <v:path arrowok="t" o:connecttype="custom" o:connectlocs="358509,25234;156231,28523;101961,88822;101961,10433;0,10433;0,538329;101961,538329;101961,225319;138689,126647;234072,90467;317944,126099;350286,221482;350286,538329;452795,538329;452795,205036;427579,96497;358509,25234" o:connectangles="0,0,0,0,0,0,0,0,0,0,0,0,0,0,0,0,0"/>
              </v:shape>
              <v:shape id="Forma libre: forma 30" o:spid="_x0000_s1042" style="position:absolute;left:46446;top:5103;width:4978;height:5499;visibility:visible;mso-wrap-style:square;v-text-anchor:middle" coordsize="497779,549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" path="m379373,34015c341351,11123,297672,-652,253292,28,218373,-334,183728,6184,151330,19214,88761,45729,40357,97521,18123,161741,5608,198052,-510,236260,33,274665v,54270,10964,102510,33439,143623c54358,458201,85845,491585,124470,514768v40746,23681,87176,35812,134304,35083c288863,549857,318783,545422,347578,536695v28851,-8963,55695,-23490,78938,-42758c451623,472525,472618,446700,488460,417740l409523,368952v-10142,19598,-23517,37380,-39469,52625c355171,434569,337837,444447,319073,450631v-19575,5788,-39885,8743,-60299,8771c230712,459747,203073,452555,178739,438571,154411,424039,135093,402429,123373,376627,111686,352057,104976,325416,103639,298237r393044,c497286,293506,497670,288754,497779,283984r,-13704c497779,216010,486816,168867,465985,128302,446360,89502,416375,56874,379373,34015xm143108,134880v12334,-16056,28560,-28697,47143,-36728c209942,90291,230992,86377,252195,86640v39310,-1200,77030,15541,102510,45499c373891,154066,385951,184216,391433,222588r-284505,c108419,212935,110617,203408,113506,194083v5586,-21598,15678,-41771,29602,-59203xe" fillcolor="#00a443" stroked="f" strokeweight=".15222mm">
                <v:stroke joinstyle="miter"/>
                <v:path arrowok="t" o:connecttype="custom" o:connectlocs="379373,34015;253292,28;151330,19214;18123,161741;33,274665;33472,418288;124470,514768;258774,549851;347578,536695;426516,493937;488460,417740;409523,368952;370054,421577;319073,450631;258774,459402;178739,438571;123373,376627;103639,298237;496683,298237;497779,283984;497779,270280;465985,128302;379373,34015;143108,134880;190251,98152;252195,86640;354705,132139;391433,222588;106928,222588;113506,194083;143108,134880" o:connectangles="0,0,0,0,0,0,0,0,0,0,0,0,0,0,0,0,0,0,0,0,0,0,0,0,0,0,0,0,0,0,0"/>
              </v:shape>
              <v:shape id="Forma libre: forma 244" o:spid="_x0000_s1043" style="position:absolute;left:52104;top:5103;width:2752;height:5383;visibility:visible;mso-wrap-style:square;v-text-anchor:middle" coordsize="275185,5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" path="m161713,24131c137045,40028,117310,64148,101961,97039r,-86612l,10427,,538323r101961,l101961,256559v,-44951,11512,-80582,33987,-107991c157272,122414,189395,107465,223108,108002r52077,l275185,11r-30149,c215489,-351,186491,8042,161713,24131xe" fillcolor="#00a443" stroked="f" strokeweight=".15222mm">
                <v:stroke joinstyle="miter"/>
                <v:path arrowok="t" o:connecttype="custom" o:connectlocs="161713,24131;101961,97039;101961,10427;0,10427;0,538323;101961,538323;101961,256559;135948,148568;223108,108002;275185,108002;275185,11;245036,11;161713,24131" o:connectangles="0,0,0,0,0,0,0,0,0,0,0,0,0"/>
              </v:shape>
              <v:shape id="Forma libre: forma 245" o:spid="_x0000_s1044" style="position:absolute;left:54905;top:5102;width:5082;height:7232;visibility:visible;mso-wrap-style:square;v-text-anchor:middle" coordsize="508194,72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" path="m405137,99287c401849,92764,397956,86531,393626,80649,377344,56381,355527,36291,330037,21994,300819,6749,268148,-799,235202,67,203189,-54,171504,6289,142012,18705,113835,30962,88455,48877,67460,71330,45806,94200,28977,121242,18123,150816,5844,182627,-296,216482,33,250585v-712,44725,10032,88892,31246,128273c51069,415570,80177,446400,115699,468212v35906,22113,77348,33526,119503,32890c272478,501102,304272,493428,330037,478627v25380,-14455,47144,-34519,63589,-58655c397956,414090,401849,407857,405137,401334r,74552c405137,510421,398011,539475,383210,562498v-13594,23040,-33823,41399,-58106,52625c300106,626959,272752,632956,245069,632665v-31959,346,-63424,-7992,-90998,-24120c126279,591837,103146,568479,86646,540571l14834,597582v15459,27809,36344,52230,61396,71811c99856,687922,126827,701697,155716,709958v28780,8810,58710,13244,88805,13157c291445,723915,337986,713976,380469,694061v38921,-18567,71373,-48349,93191,-85516c496683,570721,508195,524674,508195,470953r,-460471l405137,10482r,88805xm387595,332263v-26093,48333,-77183,77814,-132111,76197c228185,408986,201215,401970,177643,388177,155168,374561,136640,355281,123922,332263,110491,307168,103694,279051,104187,250585v-548,-28824,6195,-57312,19735,-82775c136640,144792,155168,125512,177643,111895,201215,98103,228185,91087,255484,91613v54928,-1617,106018,27864,132111,76197c401136,193273,407878,221761,407330,250585v494,28466,-6304,56583,-19735,81678xe" fillcolor="#00a443" stroked="f" strokeweight=".15222mm">
                <v:stroke joinstyle="miter"/>
                <v:path arrowok="t" o:connecttype="custom" o:connectlocs="405137,99287;393626,80649;330037,21994;235202,67;142012,18705;67460,71330;18123,150816;33,250585;31279,378858;115699,468212;235202,501102;330037,478627;393626,419972;405137,401334;405137,475886;383210,562498;325104,615123;245069,632665;154071,608545;86646,540571;14834,597582;76230,669393;155716,709958;244521,723115;380469,694061;473660,608545;508195,470953;508195,10482;405137,10482;387595,332263;255484,408460;177643,388177;123922,332263;104187,250585;123922,167810;177643,111895;255484,91613;387595,167810;407330,250585;387595,332263" o:connectangles="0,0,0,0,0,0,0,0,0,0,0,0,0,0,0,0,0,0,0,0,0,0,0,0,0,0,0,0,0,0,0,0,0,0,0,0,0,0,0,0"/>
              </v:shape>
              <v:shape id="Forma libre: forma 246" o:spid="_x0000_s1045" style="position:absolute;left:60732;top:2976;width:1404;height:1338;visibility:visible;mso-wrap-style:square;v-text-anchor:middle" coordsize="140463,13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" path="m119572,18126c105703,6182,87997,-254,69688,37,51543,-550,33837,5935,20352,18126,6647,30186,70,46632,70,67463v-878,18314,6577,36037,20282,48239c33837,127894,51543,134379,69688,133792v18309,291,36015,-6145,49884,-18090c133441,103604,141116,85865,140403,67463v823,-18737,-6852,-36849,-20831,-49337xe" fillcolor="#00a443" stroked="f" strokeweight=".15222mm">
                <v:stroke joinstyle="miter"/>
                <v:path arrowok="t" o:connecttype="custom" o:connectlocs="119572,18126;69688,37;20352,18126;70,67463;20352,115702;69688,133792;119572,115702;140403,67463;119572,18126" o:connectangles="0,0,0,0,0,0,0,0,0"/>
              </v:shape>
              <v:shape id="Forma libre: forma 247" o:spid="_x0000_s1046" style="position:absolute;left:60919;top:5207;width:1019;height:5276;visibility:visible;mso-wrap-style:square;v-text-anchor:middle" coordsize="101961,52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" path="m,l101961,r,527622l,527622,,xe" fillcolor="#00a443" stroked="f" strokeweight=".15222mm">
                <v:stroke joinstyle="miter"/>
                <v:path arrowok="t" o:connecttype="custom" o:connectlocs="0,0;101961,0;101961,527622;0,527622" o:connectangles="0,0,0,0"/>
              </v:shape>
              <v:shape id="Forma libre: forma 248" o:spid="_x0000_s1047" style="position:absolute;left:62585;top:5103;width:4671;height:5498;visibility:visible;mso-wrap-style:square;v-text-anchor:middle" coordsize="467172,54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" path="m447361,114585c434973,89281,417212,67008,395285,49351,372809,32314,347319,19667,320184,12075,291240,4083,261365,26,231380,15,186429,-467,142136,10474,102558,31810,64349,53446,34474,87203,17590,127741r80034,46047c107217,148944,124485,127818,146960,113488,169435,98687,196844,91561,229187,91561v23462,-208,46705,4073,68522,12608c317882,112375,335095,126524,347045,144734v12060,18639,18638,43307,18638,73456l365683,277394,354171,265882c321280,237925,274685,223672,212741,223672v-36837,-564,-73456,5756,-107991,18638c74491,253181,47849,272372,28005,297676,9038,323331,-775,354588,48,386481v,34536,8771,64137,27409,88257c46862,499719,72572,519031,102009,530652v33713,13074,69619,19587,105799,19187c269752,549839,317991,535038,351979,505436v6907,-5893,13156,-12509,18637,-19734l370616,538327r96480,l467096,208871v877,-32540,-5865,-64833,-19735,-94286xm331148,448974v-24668,14252,-55914,21927,-93191,21927c200681,470901,167790,463226,142574,448974,117358,434721,104750,413342,104750,385385v-1041,-27086,13704,-52324,37824,-64685c167790,306447,199585,299321,237957,299321v37277,,68523,7126,93191,21927c355048,333472,369630,358546,368424,385385v,27957,-12060,48788,-37276,63589xe" fillcolor="#00a443" stroked="f" strokeweight=".15222mm">
                <v:stroke joinstyle="miter"/>
                <v:path arrowok="t" o:connecttype="custom" o:connectlocs="447361,114585;395285,49351;320184,12075;231380,15;102558,31810;17590,127741;97624,173788;146960,113488;229187,91561;297709,104169;347045,144734;365683,218190;365683,277394;354171,265882;212741,223672;104750,242310;28005,297676;48,386481;27457,474738;102009,530652;207808,549839;351979,505436;370616,485702;370616,538327;467096,538327;467096,208871;447361,114585;331148,448974;237957,470901;142574,448974;104750,385385;142574,320700;237957,299321;331148,321248;368424,385385;331148,448974" o:connectangles="0,0,0,0,0,0,0,0,0,0,0,0,0,0,0,0,0,0,0,0,0,0,0,0,0,0,0,0,0,0,0,0,0,0,0,0"/>
              </v:shape>
              <v:shape id="Forma libre: forma 249" o:spid="_x0000_s1048" style="position:absolute;left:8047;width:6913;height:11082;visibility:visible;mso-wrap-style:square;v-text-anchor:middle" coordsize="691330,110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" path="m2,789926v-269,83832,32874,164316,92094,223656c205569,1127055,359607,1127055,458279,1073334,578330,1008101,849130,812401,567915,,567915,383725,2,422646,2,789926xe" fillcolor="#ff9c1a" stroked="f" strokeweight=".15222mm">
                <v:stroke joinstyle="miter"/>
                <v:path arrowok="t" o:connecttype="custom" o:connectlocs="2,789926;92096,1013582;458279,1073334;567915,0;2,789926" o:connectangles="0,0,0,0,0"/>
              </v:shape>
              <v:shape id="Forma libre: forma 250" o:spid="_x0000_s1049" style="position:absolute;left:4023;width:6611;height:11082;visibility:visible;mso-wrap-style:square;v-text-anchor:middle" coordsize="661104,110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" path="m661105,336034c642467,235169,612865,132659,567914,,567914,383725,1,422646,1,789926v-230,83717,32683,164124,91546,223656c205568,1127055,360703,1127055,457730,1073334,231881,832683,311367,554209,661105,336034xe" fillcolor="#0da9ff" stroked="f" strokeweight=".15222mm">
                <v:stroke joinstyle="miter"/>
                <v:path arrowok="t" o:connecttype="custom" o:connectlocs="661105,336034;567914,0;1,789926;91547,1013582;457730,1073334;661105,336034" o:connectangles="0,0,0,0,0,0"/>
              </v:shape>
              <v:shape id="Forma libre: forma 251" o:spid="_x0000_s1050" style="position:absolute;width:6611;height:13693;visibility:visible;mso-wrap-style:square;v-text-anchor:middle" coordsize="661103,136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" path="m661104,336034c642465,235169,612316,132659,567913,,567913,383725,,422646,,789926v,188573,152394,271896,152394,271896c128910,1162599,124075,1266830,138141,1369350r72908,-12060c175417,1233402,197344,1098550,199537,1084846v93190,37824,189122,26312,258192,-11512c231880,832683,311365,554209,661104,336034xe" fillcolor="#00a443" stroked="f" strokeweight=".15222mm">
                <v:stroke joinstyle="miter"/>
                <v:path arrowok="t" o:connecttype="custom" o:connectlocs="661104,336034;567913,0;0,789926;152394,1061822;138141,1369350;211049,1357290;199537,1084846;457729,1073334;661104,336034" o:connectangles="0,0,0,0,0,0,0,0,0"/>
              </v:shape>
              <w10:wrap anchorx="margin"/>
            </v:group>
          </w:pict>
        </mc:Fallback>
      </mc:AlternateContent>
    </w:r>
  </w:p>
  <w:p w14:paraId="6D36A520" w14:textId="3A32EC8C" w:rsidR="00220239" w:rsidRPr="006B7CE9" w:rsidRDefault="00220239" w:rsidP="00220239">
    <w:pPr>
      <w:pStyle w:val="BodyText1"/>
      <w:rPr>
        <w:sz w:val="24"/>
        <w:lang w:val="pt-BR"/>
      </w:rPr>
    </w:pPr>
    <w:r>
      <w:rPr>
        <w:lang w:val="pt-BR"/>
      </w:rPr>
      <w:t>T</w:t>
    </w:r>
    <w:r w:rsidRPr="006B7CE9">
      <w:rPr>
        <w:lang w:val="pt-BR"/>
      </w:rPr>
      <w:t>ermo Aditivo ao Contrato de Concessão</w:t>
    </w:r>
  </w:p>
  <w:p w14:paraId="26BE294D" w14:textId="6469B362" w:rsidR="006B7CE9" w:rsidRPr="006B7CE9" w:rsidRDefault="00112991" w:rsidP="00112991">
    <w:pPr>
      <w:pStyle w:val="BodyText1"/>
      <w:tabs>
        <w:tab w:val="left" w:pos="6887"/>
      </w:tabs>
      <w:rPr>
        <w:caps/>
        <w:noProof/>
        <w:color w:val="6E6963" w:themeColor="text1" w:themeTint="BF"/>
        <w:lang w:val="pt-BR"/>
      </w:rPr>
    </w:pPr>
    <w:r>
      <w:rPr>
        <w:caps/>
        <w:noProof/>
        <w:color w:val="6E6963" w:themeColor="text1" w:themeTint="BF"/>
        <w:lang w:val="pt-B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A3400"/>
    <w:multiLevelType w:val="multilevel"/>
    <w:tmpl w:val="2C38B87A"/>
    <w:styleLink w:val="CurrentList1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008C38" w:themeColor="accent1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" w15:restartNumberingAfterBreak="0">
    <w:nsid w:val="09C85DA4"/>
    <w:multiLevelType w:val="multilevel"/>
    <w:tmpl w:val="392EE520"/>
    <w:styleLink w:val="Listaactual1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ı"/>
      <w:lvlJc w:val="left"/>
      <w:pPr>
        <w:ind w:left="680" w:hanging="340"/>
      </w:pPr>
      <w:rPr>
        <w:rFonts w:ascii="Lato" w:hAnsi="Lato" w:hint="default"/>
        <w:color w:val="00A343" w:themeColor="accent2"/>
      </w:rPr>
    </w:lvl>
    <w:lvl w:ilvl="2">
      <w:start w:val="1"/>
      <w:numFmt w:val="bullet"/>
      <w:lvlText w:val="ı"/>
      <w:lvlJc w:val="left"/>
      <w:pPr>
        <w:ind w:left="1020" w:hanging="340"/>
      </w:pPr>
      <w:rPr>
        <w:rFonts w:ascii="Lato" w:hAnsi="Lato" w:hint="default"/>
        <w:color w:val="00A343" w:themeColor="accent2"/>
      </w:rPr>
    </w:lvl>
    <w:lvl w:ilvl="3">
      <w:start w:val="1"/>
      <w:numFmt w:val="bullet"/>
      <w:lvlText w:val="ı"/>
      <w:lvlJc w:val="left"/>
      <w:pPr>
        <w:ind w:left="1360" w:hanging="340"/>
      </w:pPr>
      <w:rPr>
        <w:rFonts w:ascii="Lato" w:hAnsi="Lato" w:hint="default"/>
        <w:color w:val="00A343" w:themeColor="accent2"/>
      </w:rPr>
    </w:lvl>
    <w:lvl w:ilvl="4">
      <w:start w:val="1"/>
      <w:numFmt w:val="bullet"/>
      <w:lvlText w:val="ı"/>
      <w:lvlJc w:val="left"/>
      <w:pPr>
        <w:ind w:left="1700" w:hanging="340"/>
      </w:pPr>
      <w:rPr>
        <w:rFonts w:ascii="Lato" w:hAnsi="Lato" w:hint="default"/>
        <w:color w:val="00A343" w:themeColor="accent2"/>
      </w:rPr>
    </w:lvl>
    <w:lvl w:ilvl="5">
      <w:start w:val="1"/>
      <w:numFmt w:val="bullet"/>
      <w:lvlText w:val="ı"/>
      <w:lvlJc w:val="left"/>
      <w:pPr>
        <w:ind w:left="2040" w:hanging="340"/>
      </w:pPr>
      <w:rPr>
        <w:rFonts w:ascii="Lato" w:hAnsi="Lato" w:hint="default"/>
        <w:color w:val="00A343" w:themeColor="accent2"/>
      </w:rPr>
    </w:lvl>
    <w:lvl w:ilvl="6">
      <w:start w:val="1"/>
      <w:numFmt w:val="bullet"/>
      <w:lvlText w:val="ı"/>
      <w:lvlJc w:val="left"/>
      <w:pPr>
        <w:ind w:left="2380" w:hanging="340"/>
      </w:pPr>
      <w:rPr>
        <w:rFonts w:ascii="Lato" w:hAnsi="Lato" w:hint="default"/>
        <w:color w:val="00A343" w:themeColor="accent2"/>
      </w:rPr>
    </w:lvl>
    <w:lvl w:ilvl="7">
      <w:start w:val="1"/>
      <w:numFmt w:val="bullet"/>
      <w:lvlText w:val="ı"/>
      <w:lvlJc w:val="left"/>
      <w:pPr>
        <w:ind w:left="2720" w:hanging="340"/>
      </w:pPr>
      <w:rPr>
        <w:rFonts w:ascii="Lato" w:hAnsi="Lato" w:hint="default"/>
        <w:color w:val="00A343" w:themeColor="accent2"/>
      </w:rPr>
    </w:lvl>
    <w:lvl w:ilvl="8">
      <w:start w:val="1"/>
      <w:numFmt w:val="bullet"/>
      <w:lvlText w:val="ı"/>
      <w:lvlJc w:val="left"/>
      <w:pPr>
        <w:ind w:left="3060" w:hanging="340"/>
      </w:pPr>
      <w:rPr>
        <w:rFonts w:ascii="Lato" w:hAnsi="Lato" w:hint="default"/>
        <w:color w:val="00A343" w:themeColor="accent2"/>
      </w:rPr>
    </w:lvl>
  </w:abstractNum>
  <w:abstractNum w:abstractNumId="2" w15:restartNumberingAfterBreak="0">
    <w:nsid w:val="0B0871A4"/>
    <w:multiLevelType w:val="multilevel"/>
    <w:tmpl w:val="AD80A75E"/>
    <w:name w:val="Iberdrola2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8C38" w:themeColor="accent1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3" w15:restartNumberingAfterBreak="0">
    <w:nsid w:val="0DEB3280"/>
    <w:multiLevelType w:val="multilevel"/>
    <w:tmpl w:val="568815AE"/>
    <w:styleLink w:val="Listaactual2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00A343" w:themeColor="accent2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4" w15:restartNumberingAfterBreak="0">
    <w:nsid w:val="0F3B0D4D"/>
    <w:multiLevelType w:val="multilevel"/>
    <w:tmpl w:val="260A954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2">
      <w:start w:val="1"/>
      <w:numFmt w:val="bullet"/>
      <w:pStyle w:val="Level2Bullets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5" w15:restartNumberingAfterBreak="0">
    <w:nsid w:val="14A47A55"/>
    <w:multiLevelType w:val="hybridMultilevel"/>
    <w:tmpl w:val="B71C5122"/>
    <w:lvl w:ilvl="0" w:tplc="B29A5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956ED"/>
    <w:multiLevelType w:val="hybridMultilevel"/>
    <w:tmpl w:val="50A897C4"/>
    <w:lvl w:ilvl="0" w:tplc="07106D20">
      <w:start w:val="1"/>
      <w:numFmt w:val="lowerLetter"/>
      <w:pStyle w:val="Letterlist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402A" w:themeColor="text2"/>
        <w:sz w:val="18"/>
      </w:rPr>
    </w:lvl>
    <w:lvl w:ilvl="1" w:tplc="BDB8CC6A">
      <w:start w:val="1"/>
      <w:numFmt w:val="decimalZero"/>
      <w:lvlText w:val="%2."/>
      <w:lvlJc w:val="left"/>
      <w:pPr>
        <w:ind w:left="1520" w:hanging="44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71172"/>
    <w:multiLevelType w:val="multilevel"/>
    <w:tmpl w:val="9B2217A2"/>
    <w:name w:val="Iberdrola List"/>
    <w:lvl w:ilvl="0">
      <w:start w:val="1"/>
      <w:numFmt w:val="decimal"/>
      <w:pStyle w:val="Ttulo1"/>
      <w:lvlText w:val="%1."/>
      <w:lvlJc w:val="left"/>
      <w:pPr>
        <w:ind w:left="8582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0F784F"/>
    <w:multiLevelType w:val="hybridMultilevel"/>
    <w:tmpl w:val="B4747EFC"/>
    <w:lvl w:ilvl="0" w:tplc="68A03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 w:tplc="FFFFFFFF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9" w15:restartNumberingAfterBreak="0">
    <w:nsid w:val="1F913CC5"/>
    <w:multiLevelType w:val="multilevel"/>
    <w:tmpl w:val="506CAA9E"/>
    <w:name w:val="Iberdrola2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DCEBE1" w:themeColor="background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808080" w:themeColor="background1" w:themeShade="80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DCEBE1" w:themeColor="background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808080" w:themeColor="background1" w:themeShade="80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DCEBE1" w:themeColor="background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0" w15:restartNumberingAfterBreak="0">
    <w:nsid w:val="20C32304"/>
    <w:multiLevelType w:val="hybridMultilevel"/>
    <w:tmpl w:val="D8F4CA84"/>
    <w:lvl w:ilvl="0" w:tplc="AB86C08C">
      <w:start w:val="1"/>
      <w:numFmt w:val="bullet"/>
      <w:pStyle w:val="Level1Bullets"/>
      <w:lvlText w:val=""/>
      <w:lvlJc w:val="left"/>
      <w:pPr>
        <w:ind w:left="360" w:hanging="360"/>
      </w:pPr>
      <w:rPr>
        <w:rFonts w:ascii="Wingdings" w:hAnsi="Wingdings" w:hint="default"/>
        <w:color w:val="00402A" w:themeColor="text2"/>
      </w:rPr>
    </w:lvl>
    <w:lvl w:ilvl="1" w:tplc="0C0A0003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1" w15:restartNumberingAfterBreak="0">
    <w:nsid w:val="24E21CBC"/>
    <w:multiLevelType w:val="multilevel"/>
    <w:tmpl w:val="72BE8030"/>
    <w:name w:val="Iberdrola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BFBFBF" w:themeColor="background1" w:themeShade="BF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BFBFBF" w:themeColor="background1" w:themeShade="BF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2" w15:restartNumberingAfterBreak="0">
    <w:nsid w:val="24EC2EF2"/>
    <w:multiLevelType w:val="multilevel"/>
    <w:tmpl w:val="392EE520"/>
    <w:name w:val="Iberdrola222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ı"/>
      <w:lvlJc w:val="left"/>
      <w:pPr>
        <w:ind w:left="680" w:hanging="340"/>
      </w:pPr>
      <w:rPr>
        <w:rFonts w:ascii="Lato" w:hAnsi="Lato" w:hint="default"/>
        <w:color w:val="00A343" w:themeColor="accent2"/>
      </w:rPr>
    </w:lvl>
    <w:lvl w:ilvl="2">
      <w:start w:val="1"/>
      <w:numFmt w:val="bullet"/>
      <w:lvlText w:val="ı"/>
      <w:lvlJc w:val="left"/>
      <w:pPr>
        <w:ind w:left="1020" w:hanging="340"/>
      </w:pPr>
      <w:rPr>
        <w:rFonts w:ascii="Lato" w:hAnsi="Lato" w:hint="default"/>
        <w:color w:val="00A343" w:themeColor="accent2"/>
      </w:rPr>
    </w:lvl>
    <w:lvl w:ilvl="3">
      <w:start w:val="1"/>
      <w:numFmt w:val="bullet"/>
      <w:lvlText w:val="ı"/>
      <w:lvlJc w:val="left"/>
      <w:pPr>
        <w:ind w:left="1360" w:hanging="340"/>
      </w:pPr>
      <w:rPr>
        <w:rFonts w:ascii="Lato" w:hAnsi="Lato" w:hint="default"/>
        <w:color w:val="00A343" w:themeColor="accent2"/>
      </w:rPr>
    </w:lvl>
    <w:lvl w:ilvl="4">
      <w:start w:val="1"/>
      <w:numFmt w:val="bullet"/>
      <w:lvlText w:val="ı"/>
      <w:lvlJc w:val="left"/>
      <w:pPr>
        <w:ind w:left="1700" w:hanging="340"/>
      </w:pPr>
      <w:rPr>
        <w:rFonts w:ascii="Lato" w:hAnsi="Lato" w:hint="default"/>
        <w:color w:val="00A343" w:themeColor="accent2"/>
      </w:rPr>
    </w:lvl>
    <w:lvl w:ilvl="5">
      <w:start w:val="1"/>
      <w:numFmt w:val="bullet"/>
      <w:lvlText w:val="ı"/>
      <w:lvlJc w:val="left"/>
      <w:pPr>
        <w:ind w:left="2040" w:hanging="340"/>
      </w:pPr>
      <w:rPr>
        <w:rFonts w:ascii="Lato" w:hAnsi="Lato" w:hint="default"/>
        <w:color w:val="00A343" w:themeColor="accent2"/>
      </w:rPr>
    </w:lvl>
    <w:lvl w:ilvl="6">
      <w:start w:val="1"/>
      <w:numFmt w:val="bullet"/>
      <w:lvlText w:val="ı"/>
      <w:lvlJc w:val="left"/>
      <w:pPr>
        <w:ind w:left="2380" w:hanging="340"/>
      </w:pPr>
      <w:rPr>
        <w:rFonts w:ascii="Lato" w:hAnsi="Lato" w:hint="default"/>
        <w:color w:val="00A343" w:themeColor="accent2"/>
      </w:rPr>
    </w:lvl>
    <w:lvl w:ilvl="7">
      <w:start w:val="1"/>
      <w:numFmt w:val="bullet"/>
      <w:lvlText w:val="ı"/>
      <w:lvlJc w:val="left"/>
      <w:pPr>
        <w:ind w:left="2720" w:hanging="340"/>
      </w:pPr>
      <w:rPr>
        <w:rFonts w:ascii="Lato" w:hAnsi="Lato" w:hint="default"/>
        <w:color w:val="00A343" w:themeColor="accent2"/>
      </w:rPr>
    </w:lvl>
    <w:lvl w:ilvl="8">
      <w:start w:val="1"/>
      <w:numFmt w:val="bullet"/>
      <w:lvlText w:val="ı"/>
      <w:lvlJc w:val="left"/>
      <w:pPr>
        <w:ind w:left="3060" w:hanging="340"/>
      </w:pPr>
      <w:rPr>
        <w:rFonts w:ascii="Lato" w:hAnsi="Lato" w:hint="default"/>
        <w:color w:val="00A343" w:themeColor="accent2"/>
      </w:rPr>
    </w:lvl>
  </w:abstractNum>
  <w:abstractNum w:abstractNumId="13" w15:restartNumberingAfterBreak="0">
    <w:nsid w:val="26DC7868"/>
    <w:multiLevelType w:val="hybridMultilevel"/>
    <w:tmpl w:val="F2A4440C"/>
    <w:lvl w:ilvl="0" w:tplc="0FE6551C">
      <w:start w:val="1"/>
      <w:numFmt w:val="decimalZero"/>
      <w:pStyle w:val="LargeNumberedlist"/>
      <w:lvlText w:val="%1"/>
      <w:lvlJc w:val="left"/>
      <w:pPr>
        <w:ind w:left="673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739" w:hanging="360"/>
      </w:pPr>
    </w:lvl>
    <w:lvl w:ilvl="2" w:tplc="0809001B" w:tentative="1">
      <w:start w:val="1"/>
      <w:numFmt w:val="lowerRoman"/>
      <w:lvlText w:val="%3."/>
      <w:lvlJc w:val="right"/>
      <w:pPr>
        <w:ind w:left="7459" w:hanging="180"/>
      </w:pPr>
    </w:lvl>
    <w:lvl w:ilvl="3" w:tplc="0809000F" w:tentative="1">
      <w:start w:val="1"/>
      <w:numFmt w:val="decimal"/>
      <w:lvlText w:val="%4."/>
      <w:lvlJc w:val="left"/>
      <w:pPr>
        <w:ind w:left="8179" w:hanging="360"/>
      </w:pPr>
    </w:lvl>
    <w:lvl w:ilvl="4" w:tplc="08090019" w:tentative="1">
      <w:start w:val="1"/>
      <w:numFmt w:val="lowerLetter"/>
      <w:lvlText w:val="%5."/>
      <w:lvlJc w:val="left"/>
      <w:pPr>
        <w:ind w:left="8899" w:hanging="360"/>
      </w:pPr>
    </w:lvl>
    <w:lvl w:ilvl="5" w:tplc="0809001B" w:tentative="1">
      <w:start w:val="1"/>
      <w:numFmt w:val="lowerRoman"/>
      <w:lvlText w:val="%6."/>
      <w:lvlJc w:val="right"/>
      <w:pPr>
        <w:ind w:left="9619" w:hanging="180"/>
      </w:pPr>
    </w:lvl>
    <w:lvl w:ilvl="6" w:tplc="0809000F" w:tentative="1">
      <w:start w:val="1"/>
      <w:numFmt w:val="decimal"/>
      <w:lvlText w:val="%7."/>
      <w:lvlJc w:val="left"/>
      <w:pPr>
        <w:ind w:left="10339" w:hanging="360"/>
      </w:pPr>
    </w:lvl>
    <w:lvl w:ilvl="7" w:tplc="08090019" w:tentative="1">
      <w:start w:val="1"/>
      <w:numFmt w:val="lowerLetter"/>
      <w:lvlText w:val="%8."/>
      <w:lvlJc w:val="left"/>
      <w:pPr>
        <w:ind w:left="11059" w:hanging="360"/>
      </w:pPr>
    </w:lvl>
    <w:lvl w:ilvl="8" w:tplc="0809001B" w:tentative="1">
      <w:start w:val="1"/>
      <w:numFmt w:val="lowerRoman"/>
      <w:lvlText w:val="%9."/>
      <w:lvlJc w:val="right"/>
      <w:pPr>
        <w:ind w:left="11779" w:hanging="180"/>
      </w:pPr>
    </w:lvl>
  </w:abstractNum>
  <w:abstractNum w:abstractNumId="14" w15:restartNumberingAfterBreak="0">
    <w:nsid w:val="27FE6D61"/>
    <w:multiLevelType w:val="multilevel"/>
    <w:tmpl w:val="468E228E"/>
    <w:styleLink w:val="Listaactual3"/>
    <w:lvl w:ilvl="0">
      <w:start w:val="1"/>
      <w:numFmt w:val="decimal"/>
      <w:lvlText w:val="%1."/>
      <w:lvlJc w:val="left"/>
      <w:pPr>
        <w:ind w:left="360" w:hanging="360"/>
      </w:pPr>
      <w:rPr>
        <w:rFonts w:ascii="Lato" w:hAnsi="Lato" w:hint="default"/>
        <w:b/>
        <w:i w:val="0"/>
        <w:color w:val="00A343" w:themeColor="accent2"/>
        <w:sz w:val="18"/>
      </w:rPr>
    </w:lvl>
    <w:lvl w:ilvl="1">
      <w:start w:val="1"/>
      <w:numFmt w:val="lowerLetter"/>
      <w:lvlText w:val="%2."/>
      <w:lvlJc w:val="left"/>
      <w:pPr>
        <w:ind w:left="1653" w:hanging="360"/>
      </w:pPr>
    </w:lvl>
    <w:lvl w:ilvl="2">
      <w:start w:val="1"/>
      <w:numFmt w:val="lowerRoman"/>
      <w:lvlText w:val="%3."/>
      <w:lvlJc w:val="right"/>
      <w:pPr>
        <w:ind w:left="2373" w:hanging="180"/>
      </w:pPr>
    </w:lvl>
    <w:lvl w:ilvl="3">
      <w:start w:val="1"/>
      <w:numFmt w:val="decimal"/>
      <w:lvlText w:val="%4."/>
      <w:lvlJc w:val="left"/>
      <w:pPr>
        <w:ind w:left="3093" w:hanging="360"/>
      </w:pPr>
    </w:lvl>
    <w:lvl w:ilvl="4">
      <w:start w:val="1"/>
      <w:numFmt w:val="lowerLetter"/>
      <w:lvlText w:val="%5."/>
      <w:lvlJc w:val="left"/>
      <w:pPr>
        <w:ind w:left="3813" w:hanging="360"/>
      </w:pPr>
    </w:lvl>
    <w:lvl w:ilvl="5">
      <w:start w:val="1"/>
      <w:numFmt w:val="lowerRoman"/>
      <w:lvlText w:val="%6."/>
      <w:lvlJc w:val="right"/>
      <w:pPr>
        <w:ind w:left="4533" w:hanging="180"/>
      </w:pPr>
    </w:lvl>
    <w:lvl w:ilvl="6">
      <w:start w:val="1"/>
      <w:numFmt w:val="decimal"/>
      <w:lvlText w:val="%7."/>
      <w:lvlJc w:val="left"/>
      <w:pPr>
        <w:ind w:left="5253" w:hanging="360"/>
      </w:pPr>
    </w:lvl>
    <w:lvl w:ilvl="7">
      <w:start w:val="1"/>
      <w:numFmt w:val="lowerLetter"/>
      <w:lvlText w:val="%8."/>
      <w:lvlJc w:val="left"/>
      <w:pPr>
        <w:ind w:left="5973" w:hanging="360"/>
      </w:pPr>
    </w:lvl>
    <w:lvl w:ilvl="8">
      <w:start w:val="1"/>
      <w:numFmt w:val="lowerRoman"/>
      <w:lvlText w:val="%9."/>
      <w:lvlJc w:val="right"/>
      <w:pPr>
        <w:ind w:left="6693" w:hanging="180"/>
      </w:pPr>
    </w:lvl>
  </w:abstractNum>
  <w:abstractNum w:abstractNumId="15" w15:restartNumberingAfterBreak="0">
    <w:nsid w:val="2BB8661A"/>
    <w:multiLevelType w:val="hybridMultilevel"/>
    <w:tmpl w:val="5F14F342"/>
    <w:lvl w:ilvl="0" w:tplc="C694D6CE">
      <w:start w:val="1"/>
      <w:numFmt w:val="bullet"/>
      <w:pStyle w:val="Milestones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8C38" w:themeColor="accent1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38B65C94"/>
    <w:multiLevelType w:val="multilevel"/>
    <w:tmpl w:val="85DA6F5C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8C38" w:themeColor="accent1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3F20609E"/>
    <w:multiLevelType w:val="multilevel"/>
    <w:tmpl w:val="3800B2DE"/>
    <w:name w:val="Iberdrola3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8" w15:restartNumberingAfterBreak="0">
    <w:nsid w:val="48C448E7"/>
    <w:multiLevelType w:val="hybridMultilevel"/>
    <w:tmpl w:val="8F3C8900"/>
    <w:lvl w:ilvl="0" w:tplc="B4A82F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CA143C"/>
    <w:multiLevelType w:val="multilevel"/>
    <w:tmpl w:val="9302378C"/>
    <w:styleLink w:val="CurrentList3"/>
    <w:lvl w:ilvl="0">
      <w:start w:val="1"/>
      <w:numFmt w:val="lowerLetter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8C38" w:themeColor="accent1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D66C5"/>
    <w:multiLevelType w:val="multilevel"/>
    <w:tmpl w:val="3800B2DE"/>
    <w:name w:val="Iberdrola3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21" w15:restartNumberingAfterBreak="0">
    <w:nsid w:val="5619467E"/>
    <w:multiLevelType w:val="hybridMultilevel"/>
    <w:tmpl w:val="EE4C5C76"/>
    <w:lvl w:ilvl="0" w:tplc="EEF4A8C8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402A" w:themeColor="text2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2" w15:restartNumberingAfterBreak="0">
    <w:nsid w:val="5E257E25"/>
    <w:multiLevelType w:val="hybridMultilevel"/>
    <w:tmpl w:val="5EDA4810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53598"/>
    <w:multiLevelType w:val="multilevel"/>
    <w:tmpl w:val="A594A13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 w15:restartNumberingAfterBreak="0">
    <w:nsid w:val="65BB1302"/>
    <w:multiLevelType w:val="hybridMultilevel"/>
    <w:tmpl w:val="AE0444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D44AB4"/>
    <w:multiLevelType w:val="multilevel"/>
    <w:tmpl w:val="B4747EFC"/>
    <w:styleLink w:val="CurrentList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26" w15:restartNumberingAfterBreak="0">
    <w:nsid w:val="6A807A84"/>
    <w:multiLevelType w:val="multilevel"/>
    <w:tmpl w:val="1DD02970"/>
    <w:styleLink w:val="Listaactual4"/>
    <w:lvl w:ilvl="0">
      <w:start w:val="1"/>
      <w:numFmt w:val="lowerLetter"/>
      <w:lvlText w:val="%1."/>
      <w:lvlJc w:val="left"/>
      <w:pPr>
        <w:ind w:left="720" w:hanging="360"/>
      </w:pPr>
      <w:rPr>
        <w:rFonts w:ascii="Lato" w:hAnsi="Lato" w:hint="default"/>
        <w:b/>
        <w:i w:val="0"/>
        <w:color w:val="00A343" w:themeColor="accent2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F02D71"/>
    <w:multiLevelType w:val="multilevel"/>
    <w:tmpl w:val="6F2EBC80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8C38" w:themeColor="accent1"/>
        <w:sz w:val="18"/>
      </w:rPr>
    </w:lvl>
    <w:lvl w:ilvl="1">
      <w:start w:val="1"/>
      <w:numFmt w:val="lowerLetter"/>
      <w:lvlText w:val="%2."/>
      <w:lvlJc w:val="left"/>
      <w:pPr>
        <w:ind w:left="1653" w:hanging="360"/>
      </w:pPr>
    </w:lvl>
    <w:lvl w:ilvl="2">
      <w:start w:val="1"/>
      <w:numFmt w:val="lowerRoman"/>
      <w:lvlText w:val="%3."/>
      <w:lvlJc w:val="right"/>
      <w:pPr>
        <w:ind w:left="2373" w:hanging="180"/>
      </w:pPr>
    </w:lvl>
    <w:lvl w:ilvl="3">
      <w:start w:val="1"/>
      <w:numFmt w:val="decimal"/>
      <w:lvlText w:val="%4."/>
      <w:lvlJc w:val="left"/>
      <w:pPr>
        <w:ind w:left="3093" w:hanging="360"/>
      </w:pPr>
    </w:lvl>
    <w:lvl w:ilvl="4">
      <w:start w:val="1"/>
      <w:numFmt w:val="lowerLetter"/>
      <w:lvlText w:val="%5."/>
      <w:lvlJc w:val="left"/>
      <w:pPr>
        <w:ind w:left="3813" w:hanging="360"/>
      </w:pPr>
    </w:lvl>
    <w:lvl w:ilvl="5">
      <w:start w:val="1"/>
      <w:numFmt w:val="lowerRoman"/>
      <w:lvlText w:val="%6."/>
      <w:lvlJc w:val="right"/>
      <w:pPr>
        <w:ind w:left="4533" w:hanging="180"/>
      </w:pPr>
    </w:lvl>
    <w:lvl w:ilvl="6">
      <w:start w:val="1"/>
      <w:numFmt w:val="decimal"/>
      <w:lvlText w:val="%7."/>
      <w:lvlJc w:val="left"/>
      <w:pPr>
        <w:ind w:left="5253" w:hanging="360"/>
      </w:pPr>
    </w:lvl>
    <w:lvl w:ilvl="7">
      <w:start w:val="1"/>
      <w:numFmt w:val="lowerLetter"/>
      <w:lvlText w:val="%8."/>
      <w:lvlJc w:val="left"/>
      <w:pPr>
        <w:ind w:left="5973" w:hanging="360"/>
      </w:pPr>
    </w:lvl>
    <w:lvl w:ilvl="8">
      <w:start w:val="1"/>
      <w:numFmt w:val="lowerRoman"/>
      <w:lvlText w:val="%9."/>
      <w:lvlJc w:val="right"/>
      <w:pPr>
        <w:ind w:left="6693" w:hanging="180"/>
      </w:pPr>
    </w:lvl>
  </w:abstractNum>
  <w:num w:numId="1" w16cid:durableId="1230385131">
    <w:abstractNumId w:val="10"/>
  </w:num>
  <w:num w:numId="2" w16cid:durableId="771782958">
    <w:abstractNumId w:val="21"/>
  </w:num>
  <w:num w:numId="3" w16cid:durableId="902646133">
    <w:abstractNumId w:val="6"/>
  </w:num>
  <w:num w:numId="4" w16cid:durableId="599721432">
    <w:abstractNumId w:val="6"/>
    <w:lvlOverride w:ilvl="0">
      <w:startOverride w:val="1"/>
    </w:lvlOverride>
  </w:num>
  <w:num w:numId="5" w16cid:durableId="1407461468">
    <w:abstractNumId w:val="1"/>
  </w:num>
  <w:num w:numId="6" w16cid:durableId="1625958861">
    <w:abstractNumId w:val="3"/>
  </w:num>
  <w:num w:numId="7" w16cid:durableId="1676607823">
    <w:abstractNumId w:val="14"/>
  </w:num>
  <w:num w:numId="8" w16cid:durableId="1742484781">
    <w:abstractNumId w:val="26"/>
  </w:num>
  <w:num w:numId="9" w16cid:durableId="1320425994">
    <w:abstractNumId w:val="15"/>
  </w:num>
  <w:num w:numId="10" w16cid:durableId="1030565669">
    <w:abstractNumId w:val="0"/>
  </w:num>
  <w:num w:numId="11" w16cid:durableId="1198079357">
    <w:abstractNumId w:val="8"/>
  </w:num>
  <w:num w:numId="12" w16cid:durableId="205459214">
    <w:abstractNumId w:val="27"/>
  </w:num>
  <w:num w:numId="13" w16cid:durableId="1500727397">
    <w:abstractNumId w:val="19"/>
  </w:num>
  <w:num w:numId="14" w16cid:durableId="1126971845">
    <w:abstractNumId w:val="25"/>
  </w:num>
  <w:num w:numId="15" w16cid:durableId="784732959">
    <w:abstractNumId w:val="4"/>
  </w:num>
  <w:num w:numId="16" w16cid:durableId="546071328">
    <w:abstractNumId w:val="16"/>
  </w:num>
  <w:num w:numId="17" w16cid:durableId="254481015">
    <w:abstractNumId w:val="7"/>
  </w:num>
  <w:num w:numId="18" w16cid:durableId="1342048114">
    <w:abstractNumId w:val="23"/>
  </w:num>
  <w:num w:numId="19" w16cid:durableId="1630891716">
    <w:abstractNumId w:val="13"/>
  </w:num>
  <w:num w:numId="20" w16cid:durableId="1484079437">
    <w:abstractNumId w:val="5"/>
  </w:num>
  <w:num w:numId="21" w16cid:durableId="1450513060">
    <w:abstractNumId w:val="18"/>
  </w:num>
  <w:num w:numId="22" w16cid:durableId="755631418">
    <w:abstractNumId w:val="22"/>
  </w:num>
  <w:num w:numId="23" w16cid:durableId="796798057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TrueTypeFonts/>
  <w:embedSystemFont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DC3"/>
    <w:rsid w:val="00001390"/>
    <w:rsid w:val="00002BAF"/>
    <w:rsid w:val="00003635"/>
    <w:rsid w:val="00011424"/>
    <w:rsid w:val="00016C34"/>
    <w:rsid w:val="00026ECA"/>
    <w:rsid w:val="00027E87"/>
    <w:rsid w:val="000307CA"/>
    <w:rsid w:val="00033436"/>
    <w:rsid w:val="000372DD"/>
    <w:rsid w:val="0005092E"/>
    <w:rsid w:val="0005599B"/>
    <w:rsid w:val="00055CA4"/>
    <w:rsid w:val="00064AED"/>
    <w:rsid w:val="00085060"/>
    <w:rsid w:val="00087C18"/>
    <w:rsid w:val="00091340"/>
    <w:rsid w:val="000930D2"/>
    <w:rsid w:val="000967C8"/>
    <w:rsid w:val="000B7CF4"/>
    <w:rsid w:val="000C0C06"/>
    <w:rsid w:val="000C37F1"/>
    <w:rsid w:val="000C38F4"/>
    <w:rsid w:val="000F224D"/>
    <w:rsid w:val="000F56A6"/>
    <w:rsid w:val="001005EC"/>
    <w:rsid w:val="00102DEC"/>
    <w:rsid w:val="00112991"/>
    <w:rsid w:val="00117CAF"/>
    <w:rsid w:val="0012366D"/>
    <w:rsid w:val="00123E87"/>
    <w:rsid w:val="001269F7"/>
    <w:rsid w:val="00127948"/>
    <w:rsid w:val="00132F69"/>
    <w:rsid w:val="0013495D"/>
    <w:rsid w:val="00134D28"/>
    <w:rsid w:val="00135D65"/>
    <w:rsid w:val="00135F28"/>
    <w:rsid w:val="00136A5C"/>
    <w:rsid w:val="001409FC"/>
    <w:rsid w:val="00143914"/>
    <w:rsid w:val="00144949"/>
    <w:rsid w:val="00146DFD"/>
    <w:rsid w:val="00165AE9"/>
    <w:rsid w:val="00166398"/>
    <w:rsid w:val="00171E23"/>
    <w:rsid w:val="00172F6F"/>
    <w:rsid w:val="0017490B"/>
    <w:rsid w:val="00176420"/>
    <w:rsid w:val="0018034E"/>
    <w:rsid w:val="00181A56"/>
    <w:rsid w:val="001864E8"/>
    <w:rsid w:val="0019427E"/>
    <w:rsid w:val="00195C8C"/>
    <w:rsid w:val="001A420D"/>
    <w:rsid w:val="001B013B"/>
    <w:rsid w:val="001C0E35"/>
    <w:rsid w:val="001C1BC9"/>
    <w:rsid w:val="001C2608"/>
    <w:rsid w:val="001C3449"/>
    <w:rsid w:val="001C5E6E"/>
    <w:rsid w:val="001C7009"/>
    <w:rsid w:val="001F140A"/>
    <w:rsid w:val="0020072A"/>
    <w:rsid w:val="002122AC"/>
    <w:rsid w:val="00212E3A"/>
    <w:rsid w:val="00213F9A"/>
    <w:rsid w:val="0021540B"/>
    <w:rsid w:val="002154ED"/>
    <w:rsid w:val="00216897"/>
    <w:rsid w:val="00216ADF"/>
    <w:rsid w:val="00220239"/>
    <w:rsid w:val="00223364"/>
    <w:rsid w:val="00223C41"/>
    <w:rsid w:val="002267B8"/>
    <w:rsid w:val="002350A1"/>
    <w:rsid w:val="00236EEB"/>
    <w:rsid w:val="0024062A"/>
    <w:rsid w:val="00247A78"/>
    <w:rsid w:val="00250319"/>
    <w:rsid w:val="00256DD3"/>
    <w:rsid w:val="00265869"/>
    <w:rsid w:val="00271751"/>
    <w:rsid w:val="002749C7"/>
    <w:rsid w:val="00291FF6"/>
    <w:rsid w:val="00293A28"/>
    <w:rsid w:val="00293BE3"/>
    <w:rsid w:val="00295E23"/>
    <w:rsid w:val="002A0C2F"/>
    <w:rsid w:val="002A0E4F"/>
    <w:rsid w:val="002A1024"/>
    <w:rsid w:val="002A6E4C"/>
    <w:rsid w:val="002A7468"/>
    <w:rsid w:val="002A7827"/>
    <w:rsid w:val="002B3A95"/>
    <w:rsid w:val="002B6F26"/>
    <w:rsid w:val="002C57D1"/>
    <w:rsid w:val="002C704D"/>
    <w:rsid w:val="002D622D"/>
    <w:rsid w:val="002D7065"/>
    <w:rsid w:val="002D7403"/>
    <w:rsid w:val="002E7341"/>
    <w:rsid w:val="002F0074"/>
    <w:rsid w:val="002F4F55"/>
    <w:rsid w:val="002F6772"/>
    <w:rsid w:val="00310285"/>
    <w:rsid w:val="0031404C"/>
    <w:rsid w:val="00314733"/>
    <w:rsid w:val="00320D19"/>
    <w:rsid w:val="003237D8"/>
    <w:rsid w:val="00327DDE"/>
    <w:rsid w:val="0033284E"/>
    <w:rsid w:val="00335045"/>
    <w:rsid w:val="00340E34"/>
    <w:rsid w:val="00342A97"/>
    <w:rsid w:val="003563C8"/>
    <w:rsid w:val="00357A9B"/>
    <w:rsid w:val="003617CC"/>
    <w:rsid w:val="00367CC7"/>
    <w:rsid w:val="00380414"/>
    <w:rsid w:val="0039133B"/>
    <w:rsid w:val="0039468F"/>
    <w:rsid w:val="00395072"/>
    <w:rsid w:val="003A0E56"/>
    <w:rsid w:val="003B0271"/>
    <w:rsid w:val="003B42B3"/>
    <w:rsid w:val="003B6004"/>
    <w:rsid w:val="003D7FC3"/>
    <w:rsid w:val="003E2AFD"/>
    <w:rsid w:val="003E4E89"/>
    <w:rsid w:val="003F2F57"/>
    <w:rsid w:val="003F5812"/>
    <w:rsid w:val="0040167E"/>
    <w:rsid w:val="004119A2"/>
    <w:rsid w:val="004153CA"/>
    <w:rsid w:val="0042114A"/>
    <w:rsid w:val="00422B33"/>
    <w:rsid w:val="00431466"/>
    <w:rsid w:val="00431D15"/>
    <w:rsid w:val="004450F5"/>
    <w:rsid w:val="00445D35"/>
    <w:rsid w:val="00455156"/>
    <w:rsid w:val="00457A6F"/>
    <w:rsid w:val="00461548"/>
    <w:rsid w:val="00463F6F"/>
    <w:rsid w:val="004643B3"/>
    <w:rsid w:val="00464A4C"/>
    <w:rsid w:val="004735BF"/>
    <w:rsid w:val="004740EB"/>
    <w:rsid w:val="00474DEC"/>
    <w:rsid w:val="00493E52"/>
    <w:rsid w:val="00494F52"/>
    <w:rsid w:val="004A3AEC"/>
    <w:rsid w:val="004A69B9"/>
    <w:rsid w:val="004C7A7B"/>
    <w:rsid w:val="004D0462"/>
    <w:rsid w:val="004E1368"/>
    <w:rsid w:val="004E14D4"/>
    <w:rsid w:val="004E46C4"/>
    <w:rsid w:val="00500D70"/>
    <w:rsid w:val="0050232D"/>
    <w:rsid w:val="0050572E"/>
    <w:rsid w:val="00507B83"/>
    <w:rsid w:val="00520534"/>
    <w:rsid w:val="0053639F"/>
    <w:rsid w:val="00544AA1"/>
    <w:rsid w:val="00545685"/>
    <w:rsid w:val="005523D5"/>
    <w:rsid w:val="00552956"/>
    <w:rsid w:val="00557BC6"/>
    <w:rsid w:val="00560EA9"/>
    <w:rsid w:val="00563E23"/>
    <w:rsid w:val="0057169F"/>
    <w:rsid w:val="00577A14"/>
    <w:rsid w:val="00581973"/>
    <w:rsid w:val="00587F95"/>
    <w:rsid w:val="0059059C"/>
    <w:rsid w:val="0059624E"/>
    <w:rsid w:val="005A17D7"/>
    <w:rsid w:val="005A4F8C"/>
    <w:rsid w:val="005B2065"/>
    <w:rsid w:val="005B2D0B"/>
    <w:rsid w:val="005B6906"/>
    <w:rsid w:val="005C19D0"/>
    <w:rsid w:val="005C29E7"/>
    <w:rsid w:val="005C3947"/>
    <w:rsid w:val="005E08CF"/>
    <w:rsid w:val="005F34F3"/>
    <w:rsid w:val="005F7950"/>
    <w:rsid w:val="006046E1"/>
    <w:rsid w:val="00613D58"/>
    <w:rsid w:val="0061712E"/>
    <w:rsid w:val="00622B43"/>
    <w:rsid w:val="00630C44"/>
    <w:rsid w:val="00630DF8"/>
    <w:rsid w:val="006400C6"/>
    <w:rsid w:val="00643E03"/>
    <w:rsid w:val="006447DA"/>
    <w:rsid w:val="00657942"/>
    <w:rsid w:val="006600C5"/>
    <w:rsid w:val="00661228"/>
    <w:rsid w:val="00665715"/>
    <w:rsid w:val="0066650C"/>
    <w:rsid w:val="00671F11"/>
    <w:rsid w:val="00677ADE"/>
    <w:rsid w:val="00683E5A"/>
    <w:rsid w:val="00684E56"/>
    <w:rsid w:val="006A0C2D"/>
    <w:rsid w:val="006A4215"/>
    <w:rsid w:val="006A6285"/>
    <w:rsid w:val="006B0369"/>
    <w:rsid w:val="006B2249"/>
    <w:rsid w:val="006B7CE9"/>
    <w:rsid w:val="006B7FAC"/>
    <w:rsid w:val="006C05C5"/>
    <w:rsid w:val="006C293E"/>
    <w:rsid w:val="006C48AD"/>
    <w:rsid w:val="006C7406"/>
    <w:rsid w:val="006D24CD"/>
    <w:rsid w:val="006D4911"/>
    <w:rsid w:val="006E002B"/>
    <w:rsid w:val="006E2095"/>
    <w:rsid w:val="006E5F69"/>
    <w:rsid w:val="006F35F2"/>
    <w:rsid w:val="006F5DC8"/>
    <w:rsid w:val="006F612C"/>
    <w:rsid w:val="00707DBA"/>
    <w:rsid w:val="007170DF"/>
    <w:rsid w:val="007214E0"/>
    <w:rsid w:val="0072239C"/>
    <w:rsid w:val="00732B65"/>
    <w:rsid w:val="00733FA2"/>
    <w:rsid w:val="00735CEE"/>
    <w:rsid w:val="0073679D"/>
    <w:rsid w:val="007415EE"/>
    <w:rsid w:val="00745F11"/>
    <w:rsid w:val="00750A07"/>
    <w:rsid w:val="00750E78"/>
    <w:rsid w:val="00760E72"/>
    <w:rsid w:val="00766701"/>
    <w:rsid w:val="00772FD1"/>
    <w:rsid w:val="007756E2"/>
    <w:rsid w:val="00776277"/>
    <w:rsid w:val="00780064"/>
    <w:rsid w:val="00786722"/>
    <w:rsid w:val="00792D7D"/>
    <w:rsid w:val="00795EA2"/>
    <w:rsid w:val="007B5646"/>
    <w:rsid w:val="007B6079"/>
    <w:rsid w:val="007C0E50"/>
    <w:rsid w:val="007C2C4D"/>
    <w:rsid w:val="007C2DAF"/>
    <w:rsid w:val="007C4244"/>
    <w:rsid w:val="007D25D2"/>
    <w:rsid w:val="007D2D02"/>
    <w:rsid w:val="007D3ECC"/>
    <w:rsid w:val="007E0845"/>
    <w:rsid w:val="007E12EC"/>
    <w:rsid w:val="007E42BF"/>
    <w:rsid w:val="007E45F0"/>
    <w:rsid w:val="00800B06"/>
    <w:rsid w:val="0080491F"/>
    <w:rsid w:val="00822892"/>
    <w:rsid w:val="008305E7"/>
    <w:rsid w:val="00832572"/>
    <w:rsid w:val="008556AE"/>
    <w:rsid w:val="008722A2"/>
    <w:rsid w:val="008830B2"/>
    <w:rsid w:val="008902B7"/>
    <w:rsid w:val="00892813"/>
    <w:rsid w:val="00895197"/>
    <w:rsid w:val="008A1A5D"/>
    <w:rsid w:val="008A31E6"/>
    <w:rsid w:val="008B2898"/>
    <w:rsid w:val="008B45DB"/>
    <w:rsid w:val="008B5418"/>
    <w:rsid w:val="008B55EC"/>
    <w:rsid w:val="008B75E5"/>
    <w:rsid w:val="008C3B8C"/>
    <w:rsid w:val="008C4274"/>
    <w:rsid w:val="008D57B9"/>
    <w:rsid w:val="008E27D3"/>
    <w:rsid w:val="008F0044"/>
    <w:rsid w:val="008F6A1E"/>
    <w:rsid w:val="00934913"/>
    <w:rsid w:val="00936435"/>
    <w:rsid w:val="00942CD9"/>
    <w:rsid w:val="00963D62"/>
    <w:rsid w:val="009672D4"/>
    <w:rsid w:val="00970FAD"/>
    <w:rsid w:val="00971EB6"/>
    <w:rsid w:val="0098645F"/>
    <w:rsid w:val="009A402E"/>
    <w:rsid w:val="009A4C2A"/>
    <w:rsid w:val="009A7C67"/>
    <w:rsid w:val="009B3E64"/>
    <w:rsid w:val="009B63EC"/>
    <w:rsid w:val="009C21C3"/>
    <w:rsid w:val="009C76E3"/>
    <w:rsid w:val="009C77BD"/>
    <w:rsid w:val="009D1DAE"/>
    <w:rsid w:val="009D3E2B"/>
    <w:rsid w:val="009E2686"/>
    <w:rsid w:val="009F1346"/>
    <w:rsid w:val="009F2062"/>
    <w:rsid w:val="00A04149"/>
    <w:rsid w:val="00A07620"/>
    <w:rsid w:val="00A22080"/>
    <w:rsid w:val="00A33C4B"/>
    <w:rsid w:val="00A419CD"/>
    <w:rsid w:val="00A4356F"/>
    <w:rsid w:val="00A510AE"/>
    <w:rsid w:val="00A51FDC"/>
    <w:rsid w:val="00A55A9A"/>
    <w:rsid w:val="00A61DE3"/>
    <w:rsid w:val="00A637CB"/>
    <w:rsid w:val="00A654A0"/>
    <w:rsid w:val="00A6646F"/>
    <w:rsid w:val="00A66C9C"/>
    <w:rsid w:val="00A70C50"/>
    <w:rsid w:val="00A73952"/>
    <w:rsid w:val="00A77BC7"/>
    <w:rsid w:val="00A94A1F"/>
    <w:rsid w:val="00A94CDC"/>
    <w:rsid w:val="00A9613B"/>
    <w:rsid w:val="00A96691"/>
    <w:rsid w:val="00AA4217"/>
    <w:rsid w:val="00AC0618"/>
    <w:rsid w:val="00AC50A4"/>
    <w:rsid w:val="00AD18C0"/>
    <w:rsid w:val="00AD3C62"/>
    <w:rsid w:val="00AD3E78"/>
    <w:rsid w:val="00AD682B"/>
    <w:rsid w:val="00AE04B5"/>
    <w:rsid w:val="00AE07DF"/>
    <w:rsid w:val="00B00D0A"/>
    <w:rsid w:val="00B1373C"/>
    <w:rsid w:val="00B15C04"/>
    <w:rsid w:val="00B2185E"/>
    <w:rsid w:val="00B3619B"/>
    <w:rsid w:val="00B36B89"/>
    <w:rsid w:val="00B4053C"/>
    <w:rsid w:val="00B4375E"/>
    <w:rsid w:val="00B526C7"/>
    <w:rsid w:val="00B52BB0"/>
    <w:rsid w:val="00B5347E"/>
    <w:rsid w:val="00B53D3D"/>
    <w:rsid w:val="00B63826"/>
    <w:rsid w:val="00B67D0A"/>
    <w:rsid w:val="00B71E96"/>
    <w:rsid w:val="00B724AE"/>
    <w:rsid w:val="00B7320F"/>
    <w:rsid w:val="00B75795"/>
    <w:rsid w:val="00BA255B"/>
    <w:rsid w:val="00BA5E46"/>
    <w:rsid w:val="00BA7C08"/>
    <w:rsid w:val="00BB4851"/>
    <w:rsid w:val="00BB4CD5"/>
    <w:rsid w:val="00BC1787"/>
    <w:rsid w:val="00BC3E39"/>
    <w:rsid w:val="00BC6E3B"/>
    <w:rsid w:val="00BC7A93"/>
    <w:rsid w:val="00BD7562"/>
    <w:rsid w:val="00BE0E41"/>
    <w:rsid w:val="00BE172A"/>
    <w:rsid w:val="00BF02BC"/>
    <w:rsid w:val="00BF3EDA"/>
    <w:rsid w:val="00C07530"/>
    <w:rsid w:val="00C07B08"/>
    <w:rsid w:val="00C1056D"/>
    <w:rsid w:val="00C17C5C"/>
    <w:rsid w:val="00C27499"/>
    <w:rsid w:val="00C31431"/>
    <w:rsid w:val="00C33133"/>
    <w:rsid w:val="00C4097D"/>
    <w:rsid w:val="00C418B6"/>
    <w:rsid w:val="00C45B1D"/>
    <w:rsid w:val="00C50184"/>
    <w:rsid w:val="00C5097B"/>
    <w:rsid w:val="00C51EB3"/>
    <w:rsid w:val="00C56364"/>
    <w:rsid w:val="00C600FD"/>
    <w:rsid w:val="00C60B89"/>
    <w:rsid w:val="00C66E40"/>
    <w:rsid w:val="00C7032D"/>
    <w:rsid w:val="00C70EE3"/>
    <w:rsid w:val="00C757CA"/>
    <w:rsid w:val="00C8468B"/>
    <w:rsid w:val="00C90B47"/>
    <w:rsid w:val="00C92E34"/>
    <w:rsid w:val="00C934BD"/>
    <w:rsid w:val="00CA02B9"/>
    <w:rsid w:val="00CA1008"/>
    <w:rsid w:val="00CA1765"/>
    <w:rsid w:val="00CA1FFF"/>
    <w:rsid w:val="00CA4AFA"/>
    <w:rsid w:val="00CA6B55"/>
    <w:rsid w:val="00CA6C21"/>
    <w:rsid w:val="00CB2B79"/>
    <w:rsid w:val="00CD13EF"/>
    <w:rsid w:val="00CE000E"/>
    <w:rsid w:val="00CE16A8"/>
    <w:rsid w:val="00CE2C44"/>
    <w:rsid w:val="00CE502A"/>
    <w:rsid w:val="00CE726D"/>
    <w:rsid w:val="00D03617"/>
    <w:rsid w:val="00D14B57"/>
    <w:rsid w:val="00D1517C"/>
    <w:rsid w:val="00D168F1"/>
    <w:rsid w:val="00D2105F"/>
    <w:rsid w:val="00D26C31"/>
    <w:rsid w:val="00D33A33"/>
    <w:rsid w:val="00D33CD3"/>
    <w:rsid w:val="00D40C24"/>
    <w:rsid w:val="00D417E3"/>
    <w:rsid w:val="00D43799"/>
    <w:rsid w:val="00D4719B"/>
    <w:rsid w:val="00D6160A"/>
    <w:rsid w:val="00D66A96"/>
    <w:rsid w:val="00D71DC3"/>
    <w:rsid w:val="00D81149"/>
    <w:rsid w:val="00D90A78"/>
    <w:rsid w:val="00D9437D"/>
    <w:rsid w:val="00D946EF"/>
    <w:rsid w:val="00D96D5E"/>
    <w:rsid w:val="00D974D6"/>
    <w:rsid w:val="00DA2020"/>
    <w:rsid w:val="00DA63D1"/>
    <w:rsid w:val="00DB352B"/>
    <w:rsid w:val="00DB3D10"/>
    <w:rsid w:val="00DB64DF"/>
    <w:rsid w:val="00DC30B7"/>
    <w:rsid w:val="00DC4163"/>
    <w:rsid w:val="00DD2B97"/>
    <w:rsid w:val="00DD49DE"/>
    <w:rsid w:val="00DD5AF8"/>
    <w:rsid w:val="00DD6924"/>
    <w:rsid w:val="00DD7B39"/>
    <w:rsid w:val="00DE4B30"/>
    <w:rsid w:val="00DF11C3"/>
    <w:rsid w:val="00DF511A"/>
    <w:rsid w:val="00DF5A5B"/>
    <w:rsid w:val="00DF6718"/>
    <w:rsid w:val="00E02761"/>
    <w:rsid w:val="00E03961"/>
    <w:rsid w:val="00E203B8"/>
    <w:rsid w:val="00E23D8F"/>
    <w:rsid w:val="00E25A45"/>
    <w:rsid w:val="00E260C8"/>
    <w:rsid w:val="00E26376"/>
    <w:rsid w:val="00E30444"/>
    <w:rsid w:val="00E322F2"/>
    <w:rsid w:val="00E36B31"/>
    <w:rsid w:val="00E515E6"/>
    <w:rsid w:val="00E531B5"/>
    <w:rsid w:val="00E62794"/>
    <w:rsid w:val="00E728E2"/>
    <w:rsid w:val="00E7310E"/>
    <w:rsid w:val="00E752C6"/>
    <w:rsid w:val="00E81863"/>
    <w:rsid w:val="00E81AAC"/>
    <w:rsid w:val="00E8555D"/>
    <w:rsid w:val="00E9637B"/>
    <w:rsid w:val="00E96C39"/>
    <w:rsid w:val="00EA064D"/>
    <w:rsid w:val="00EA436C"/>
    <w:rsid w:val="00EC301B"/>
    <w:rsid w:val="00ED45B1"/>
    <w:rsid w:val="00EF0E45"/>
    <w:rsid w:val="00EF3025"/>
    <w:rsid w:val="00F15A77"/>
    <w:rsid w:val="00F24D4A"/>
    <w:rsid w:val="00F25AE5"/>
    <w:rsid w:val="00F27721"/>
    <w:rsid w:val="00F3292E"/>
    <w:rsid w:val="00F373D6"/>
    <w:rsid w:val="00F4317B"/>
    <w:rsid w:val="00F52654"/>
    <w:rsid w:val="00F61C08"/>
    <w:rsid w:val="00F66052"/>
    <w:rsid w:val="00F66D89"/>
    <w:rsid w:val="00F73E8B"/>
    <w:rsid w:val="00F7782E"/>
    <w:rsid w:val="00F90FB6"/>
    <w:rsid w:val="00F91199"/>
    <w:rsid w:val="00FC7D06"/>
    <w:rsid w:val="00FD2CA7"/>
    <w:rsid w:val="00FD2EBC"/>
    <w:rsid w:val="00FE0332"/>
    <w:rsid w:val="00FE14CE"/>
    <w:rsid w:val="00FE2210"/>
    <w:rsid w:val="00FF4378"/>
    <w:rsid w:val="00FF5602"/>
    <w:rsid w:val="00FF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7EEC4"/>
  <w15:chartTrackingRefBased/>
  <w15:docId w15:val="{425DE6A0-02FC-443B-9EC6-6CD86A83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berPangea Text" w:eastAsiaTheme="minorHAnsi" w:hAnsi="IberPangea Text" w:cs="Lato Light (Cuerpo)"/>
        <w:color w:val="00402A" w:themeColor="text2"/>
        <w:sz w:val="36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5347E"/>
    <w:rPr>
      <w:rFonts w:asciiTheme="minorHAnsi" w:hAnsiTheme="minorHAnsi"/>
      <w:color w:val="3A3734" w:themeColor="text1"/>
      <w:sz w:val="20"/>
    </w:rPr>
  </w:style>
  <w:style w:type="paragraph" w:styleId="Ttulo1">
    <w:name w:val="heading 1"/>
    <w:basedOn w:val="Normal"/>
    <w:next w:val="BodyText1"/>
    <w:link w:val="Ttulo1Char"/>
    <w:uiPriority w:val="9"/>
    <w:rsid w:val="005A4F8C"/>
    <w:pPr>
      <w:keepNext/>
      <w:keepLines/>
      <w:numPr>
        <w:numId w:val="17"/>
      </w:numPr>
      <w:spacing w:after="360" w:line="240" w:lineRule="auto"/>
      <w:ind w:left="709" w:hanging="709"/>
      <w:outlineLvl w:val="0"/>
    </w:pPr>
    <w:rPr>
      <w:rFonts w:ascii="IberPangea Text Medium" w:eastAsia="Times New Roman" w:hAnsi="IberPangea Text Medium" w:cs="Times New Roman"/>
      <w:color w:val="008C38" w:themeColor="accent1"/>
      <w:sz w:val="48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A70C50"/>
    <w:pPr>
      <w:keepNext/>
      <w:keepLines/>
      <w:numPr>
        <w:ilvl w:val="1"/>
        <w:numId w:val="17"/>
      </w:numPr>
      <w:spacing w:before="40" w:after="120" w:line="240" w:lineRule="auto"/>
      <w:ind w:left="709" w:hanging="709"/>
      <w:outlineLvl w:val="1"/>
    </w:pPr>
    <w:rPr>
      <w:rFonts w:eastAsiaTheme="majorEastAsia" w:cs="Times New Roman"/>
      <w:color w:val="008C38" w:themeColor="accent1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A70C50"/>
    <w:pPr>
      <w:keepNext/>
      <w:keepLines/>
      <w:numPr>
        <w:ilvl w:val="2"/>
        <w:numId w:val="17"/>
      </w:numPr>
      <w:spacing w:before="120" w:after="240" w:line="240" w:lineRule="auto"/>
      <w:ind w:left="709" w:hanging="709"/>
      <w:outlineLvl w:val="2"/>
    </w:pPr>
    <w:rPr>
      <w:rFonts w:eastAsia="Times New Roman" w:cs="Times New Roman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94A1F"/>
    <w:pPr>
      <w:keepNext/>
      <w:keepLines/>
      <w:spacing w:before="40" w:after="0"/>
      <w:outlineLvl w:val="3"/>
    </w:pPr>
    <w:rPr>
      <w:rFonts w:eastAsia="Times New Roman" w:cs="Times New Roman"/>
      <w:i/>
      <w:iCs/>
      <w:color w:val="008C38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A0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0E56"/>
  </w:style>
  <w:style w:type="paragraph" w:styleId="Rodap">
    <w:name w:val="footer"/>
    <w:basedOn w:val="Normal"/>
    <w:link w:val="RodapChar"/>
    <w:uiPriority w:val="99"/>
    <w:unhideWhenUsed/>
    <w:rsid w:val="003A0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0E56"/>
  </w:style>
  <w:style w:type="paragraph" w:styleId="NormalWeb">
    <w:name w:val="Normal (Web)"/>
    <w:basedOn w:val="Normal"/>
    <w:link w:val="NormalWebChar"/>
    <w:uiPriority w:val="99"/>
    <w:unhideWhenUsed/>
    <w:rsid w:val="003A0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ocumenttitle">
    <w:name w:val="Document title"/>
    <w:basedOn w:val="Normal"/>
    <w:rsid w:val="00165AE9"/>
    <w:pPr>
      <w:spacing w:after="360" w:line="240" w:lineRule="auto"/>
    </w:pPr>
    <w:rPr>
      <w:rFonts w:ascii="IberPangea Text SmBold" w:hAnsi="IberPangea Text SmBold" w:cs="IberPangea Text SmBold"/>
      <w:b/>
      <w:bCs/>
      <w:color w:val="008C38"/>
      <w:sz w:val="104"/>
      <w:lang w:val="en-US"/>
    </w:rPr>
  </w:style>
  <w:style w:type="paragraph" w:customStyle="1" w:styleId="BodyText1">
    <w:name w:val="Body Text1"/>
    <w:basedOn w:val="Normal"/>
    <w:link w:val="BodytextChar"/>
    <w:qFormat/>
    <w:rsid w:val="00D66A96"/>
    <w:rPr>
      <w:rFonts w:ascii="IberPangea Text Light" w:hAnsi="IberPangea Text Light"/>
    </w:rPr>
  </w:style>
  <w:style w:type="character" w:customStyle="1" w:styleId="NormalWebChar">
    <w:name w:val="Normal (Web) Char"/>
    <w:basedOn w:val="Fontepargpadro"/>
    <w:link w:val="NormalWeb"/>
    <w:uiPriority w:val="99"/>
    <w:rsid w:val="003A0E5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ocumentsubtitle">
    <w:name w:val="Document subtitle"/>
    <w:basedOn w:val="Normal"/>
    <w:rsid w:val="00165AE9"/>
    <w:pPr>
      <w:spacing w:after="360" w:line="240" w:lineRule="auto"/>
    </w:pPr>
    <w:rPr>
      <w:rFonts w:cs="IberPangea Text"/>
      <w:color w:val="008C38" w:themeColor="accent1"/>
      <w:sz w:val="52"/>
      <w:szCs w:val="20"/>
      <w:lang w:val="en-US"/>
    </w:rPr>
  </w:style>
  <w:style w:type="paragraph" w:customStyle="1" w:styleId="Sectiondivider">
    <w:name w:val="Section divider"/>
    <w:basedOn w:val="Normal"/>
    <w:rsid w:val="00165AE9"/>
    <w:pPr>
      <w:kinsoku w:val="0"/>
      <w:overflowPunct w:val="0"/>
      <w:spacing w:after="100" w:afterAutospacing="1" w:line="1500" w:lineRule="exact"/>
      <w:textAlignment w:val="baseline"/>
    </w:pPr>
    <w:rPr>
      <w:rFonts w:ascii="IberPangea Text SmBold" w:hAnsi="IberPangea Text SmBold" w:cs="IberPangea Text SmBold"/>
      <w:color w:val="008C38" w:themeColor="accent1"/>
      <w:sz w:val="144"/>
      <w:lang w:val="en-US"/>
    </w:rPr>
  </w:style>
  <w:style w:type="character" w:customStyle="1" w:styleId="BodytextChar">
    <w:name w:val="Body text Char"/>
    <w:basedOn w:val="NormalWebChar"/>
    <w:link w:val="BodyText1"/>
    <w:rsid w:val="00D66A96"/>
    <w:rPr>
      <w:rFonts w:ascii="IberPangea Text Light" w:eastAsia="Times New Roman" w:hAnsi="IberPangea Text Light" w:cs="Times New Roman"/>
      <w:color w:val="3A3734" w:themeColor="text1"/>
      <w:sz w:val="20"/>
      <w:szCs w:val="24"/>
      <w:lang w:eastAsia="es-ES"/>
    </w:rPr>
  </w:style>
  <w:style w:type="paragraph" w:customStyle="1" w:styleId="SmallSubheading">
    <w:name w:val="Small Subheading"/>
    <w:basedOn w:val="Normal"/>
    <w:next w:val="BodyText1"/>
    <w:link w:val="SmallSubheadingChar"/>
    <w:qFormat/>
    <w:rsid w:val="00732B65"/>
    <w:pPr>
      <w:spacing w:before="240" w:after="120"/>
    </w:pPr>
    <w:rPr>
      <w:color w:val="008C38" w:themeColor="accent1"/>
      <w:sz w:val="24"/>
      <w:lang w:val="en-GB"/>
    </w:rPr>
  </w:style>
  <w:style w:type="table" w:styleId="Tabelacomgrade">
    <w:name w:val="Table Grid"/>
    <w:aliases w:val="Wivai"/>
    <w:basedOn w:val="Tabelanormal"/>
    <w:uiPriority w:val="59"/>
    <w:rsid w:val="00C33133"/>
    <w:pPr>
      <w:spacing w:after="0" w:line="240" w:lineRule="auto"/>
    </w:pPr>
    <w:rPr>
      <w:rFonts w:eastAsia="Times New Roman" w:cs="Times New Roman"/>
      <w:sz w:val="20"/>
      <w:szCs w:val="20"/>
      <w:lang w:eastAsia="es-ES"/>
    </w:rPr>
    <w:tblPr>
      <w:tblBorders>
        <w:left w:val="single" w:sz="4" w:space="0" w:color="00402A" w:themeColor="text2"/>
        <w:insideV w:val="single" w:sz="4" w:space="0" w:color="00402A" w:themeColor="text2"/>
      </w:tblBorders>
    </w:tblPr>
    <w:tcPr>
      <w:shd w:val="clear" w:color="auto" w:fill="auto"/>
    </w:tcPr>
    <w:tblStylePr w:type="firstRow">
      <w:rPr>
        <w:rFonts w:asciiTheme="majorHAnsi" w:hAnsiTheme="majorHAnsi"/>
        <w:caps/>
        <w:smallCaps w:val="0"/>
      </w:rPr>
    </w:tblStylePr>
    <w:tblStylePr w:type="lastRow">
      <w:tblPr/>
      <w:tcPr>
        <w:tcBorders>
          <w:top w:val="nil"/>
        </w:tcBorders>
        <w:shd w:val="clear" w:color="auto" w:fill="auto"/>
      </w:tcPr>
    </w:tblStylePr>
    <w:tblStylePr w:type="firstCol">
      <w:rPr>
        <w:rFonts w:asciiTheme="majorHAnsi" w:hAnsiTheme="majorHAnsi"/>
        <w:color w:val="00402A" w:themeColor="text2"/>
      </w:rPr>
    </w:tblStylePr>
    <w:tblStylePr w:type="lastCol">
      <w:tblPr/>
      <w:tcPr>
        <w:shd w:val="clear" w:color="auto" w:fill="F2F2F2" w:themeFill="background1" w:themeFillShade="F2"/>
      </w:tcPr>
    </w:tblStylePr>
  </w:style>
  <w:style w:type="character" w:customStyle="1" w:styleId="SmallSubheadingChar">
    <w:name w:val="Small Subheading Char"/>
    <w:basedOn w:val="Fontepargpadro"/>
    <w:link w:val="SmallSubheading"/>
    <w:rsid w:val="00A07620"/>
    <w:rPr>
      <w:rFonts w:asciiTheme="minorHAnsi" w:eastAsia="Times New Roman" w:hAnsiTheme="minorHAnsi" w:cs="Times New Roman"/>
      <w:color w:val="008C38" w:themeColor="accent1"/>
      <w:sz w:val="24"/>
      <w:szCs w:val="24"/>
      <w:shd w:val="clear" w:color="auto" w:fill="FFFFFF"/>
      <w:lang w:val="en-GB" w:eastAsia="es-ES"/>
    </w:rPr>
  </w:style>
  <w:style w:type="table" w:styleId="SimplesTabela1">
    <w:name w:val="Plain Table 1"/>
    <w:basedOn w:val="Tabelanormal"/>
    <w:uiPriority w:val="41"/>
    <w:rsid w:val="003102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emEspaamento">
    <w:name w:val="No Spacing"/>
    <w:link w:val="SemEspaamentoChar"/>
    <w:uiPriority w:val="1"/>
    <w:rsid w:val="00EC301B"/>
    <w:pPr>
      <w:spacing w:after="0" w:line="240" w:lineRule="auto"/>
    </w:pPr>
    <w:rPr>
      <w:rFonts w:eastAsia="Times New Roman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C301B"/>
    <w:rPr>
      <w:rFonts w:eastAsia="Times New Roman"/>
      <w:lang w:val="en-US"/>
    </w:rPr>
  </w:style>
  <w:style w:type="paragraph" w:customStyle="1" w:styleId="Level1Bullets">
    <w:name w:val="Level 1 Bullets"/>
    <w:basedOn w:val="BodyText1"/>
    <w:link w:val="Level1BulletsChar"/>
    <w:qFormat/>
    <w:rsid w:val="00750E78"/>
    <w:pPr>
      <w:numPr>
        <w:numId w:val="1"/>
      </w:numPr>
    </w:pPr>
    <w:rPr>
      <w:rFonts w:eastAsia="BlissPro-Bold"/>
      <w:bCs/>
      <w:szCs w:val="16"/>
    </w:rPr>
  </w:style>
  <w:style w:type="paragraph" w:customStyle="1" w:styleId="LargeSubheading">
    <w:name w:val="Large Subheading"/>
    <w:basedOn w:val="Normal"/>
    <w:next w:val="BodyText1"/>
    <w:link w:val="LargeSubheadingChar"/>
    <w:rsid w:val="00A96691"/>
    <w:pPr>
      <w:spacing w:before="300" w:after="120" w:line="240" w:lineRule="auto"/>
    </w:pPr>
    <w:rPr>
      <w:rFonts w:ascii="IberPangea Text" w:hAnsi="IberPangea Text"/>
      <w:color w:val="008C38" w:themeColor="accent1"/>
      <w:sz w:val="36"/>
    </w:rPr>
  </w:style>
  <w:style w:type="character" w:customStyle="1" w:styleId="Level1BulletsChar">
    <w:name w:val="Level 1 Bullets Char"/>
    <w:basedOn w:val="BodytextChar"/>
    <w:link w:val="Level1Bullets"/>
    <w:rsid w:val="00A94A1F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eastAsia="es-ES"/>
    </w:rPr>
  </w:style>
  <w:style w:type="character" w:customStyle="1" w:styleId="LargeSubheadingChar">
    <w:name w:val="Large Subheading Char"/>
    <w:basedOn w:val="BodytextChar"/>
    <w:link w:val="LargeSubheading"/>
    <w:rsid w:val="00A96691"/>
    <w:rPr>
      <w:rFonts w:ascii="IberPangea Text Light" w:eastAsia="Times New Roman" w:hAnsi="IberPangea Text Light" w:cs="Times New Roman"/>
      <w:color w:val="008C38" w:themeColor="accent1"/>
      <w:sz w:val="20"/>
      <w:szCs w:val="24"/>
      <w:lang w:eastAsia="es-ES"/>
    </w:rPr>
  </w:style>
  <w:style w:type="table" w:styleId="TabelaSimples4">
    <w:name w:val="Plain Table 4"/>
    <w:basedOn w:val="Tabelanormal"/>
    <w:uiPriority w:val="44"/>
    <w:rsid w:val="00792D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text">
    <w:name w:val="Table text"/>
    <w:basedOn w:val="Normal"/>
    <w:link w:val="TabletextChar"/>
    <w:rsid w:val="007E45F0"/>
    <w:pPr>
      <w:spacing w:after="0" w:line="240" w:lineRule="auto"/>
      <w:jc w:val="center"/>
    </w:pPr>
    <w:rPr>
      <w:rFonts w:cs="Times New Roman"/>
      <w:sz w:val="18"/>
    </w:rPr>
  </w:style>
  <w:style w:type="paragraph" w:styleId="PargrafodaLista">
    <w:name w:val="List Paragraph"/>
    <w:basedOn w:val="Normal"/>
    <w:uiPriority w:val="34"/>
    <w:rsid w:val="00143914"/>
    <w:pPr>
      <w:ind w:left="720"/>
      <w:contextualSpacing/>
    </w:pPr>
  </w:style>
  <w:style w:type="character" w:customStyle="1" w:styleId="TabletextChar">
    <w:name w:val="Table text Char"/>
    <w:basedOn w:val="Fontepargpadro"/>
    <w:link w:val="Tabletext"/>
    <w:rsid w:val="007E45F0"/>
    <w:rPr>
      <w:rFonts w:asciiTheme="minorHAnsi" w:hAnsiTheme="minorHAnsi" w:cs="Times New Roman"/>
      <w:color w:val="3A3734" w:themeColor="text1"/>
      <w:sz w:val="18"/>
    </w:rPr>
  </w:style>
  <w:style w:type="paragraph" w:customStyle="1" w:styleId="Milestones">
    <w:name w:val="Milestones"/>
    <w:basedOn w:val="BodyText1"/>
    <w:link w:val="MilestonesChar"/>
    <w:qFormat/>
    <w:rsid w:val="00D66A96"/>
    <w:pPr>
      <w:numPr>
        <w:numId w:val="9"/>
      </w:numPr>
      <w:spacing w:before="240" w:after="240" w:line="240" w:lineRule="auto"/>
    </w:pPr>
    <w:rPr>
      <w:sz w:val="24"/>
    </w:rPr>
  </w:style>
  <w:style w:type="paragraph" w:customStyle="1" w:styleId="Footnote">
    <w:name w:val="Footnote"/>
    <w:basedOn w:val="Normal"/>
    <w:link w:val="FootnoteChar"/>
    <w:qFormat/>
    <w:rsid w:val="00D26C31"/>
    <w:pPr>
      <w:autoSpaceDE w:val="0"/>
      <w:autoSpaceDN w:val="0"/>
      <w:adjustRightInd w:val="0"/>
      <w:spacing w:after="0" w:line="240" w:lineRule="auto"/>
    </w:pPr>
    <w:rPr>
      <w:rFonts w:cs="Times New Roman"/>
      <w:iCs/>
      <w:sz w:val="16"/>
      <w:szCs w:val="14"/>
    </w:rPr>
  </w:style>
  <w:style w:type="character" w:customStyle="1" w:styleId="MilestonesChar">
    <w:name w:val="Milestones Char"/>
    <w:basedOn w:val="BodytextChar"/>
    <w:link w:val="Milestones"/>
    <w:rsid w:val="00D66A96"/>
    <w:rPr>
      <w:rFonts w:ascii="IberPangea Text Light" w:eastAsia="Times New Roman" w:hAnsi="IberPangea Text Light" w:cs="Times New Roman"/>
      <w:color w:val="3A3734" w:themeColor="text1"/>
      <w:sz w:val="24"/>
      <w:szCs w:val="24"/>
      <w:lang w:eastAsia="es-ES"/>
    </w:rPr>
  </w:style>
  <w:style w:type="table" w:customStyle="1" w:styleId="Iberdrola2">
    <w:name w:val="Iberdrola 2"/>
    <w:basedOn w:val="Tabelanormal"/>
    <w:uiPriority w:val="99"/>
    <w:rsid w:val="00EA064D"/>
    <w:pPr>
      <w:spacing w:after="0" w:line="240" w:lineRule="auto"/>
    </w:pPr>
    <w:rPr>
      <w:color w:val="3A3734" w:themeColor="text1"/>
      <w:sz w:val="20"/>
    </w:rPr>
    <w:tblPr>
      <w:tblBorders>
        <w:insideH w:val="single" w:sz="4" w:space="0" w:color="D9D9D9" w:themeColor="background1" w:themeShade="D9"/>
      </w:tblBorders>
    </w:tblPr>
    <w:tcPr>
      <w:tcMar>
        <w:top w:w="85" w:type="dxa"/>
        <w:left w:w="57" w:type="dxa"/>
        <w:bottom w:w="85" w:type="dxa"/>
        <w:right w:w="57" w:type="dxa"/>
      </w:tcMar>
      <w:vAlign w:val="center"/>
    </w:tcPr>
    <w:tblStylePr w:type="lastRow">
      <w:rPr>
        <w:rFonts w:asciiTheme="majorHAnsi" w:hAnsiTheme="majorHAnsi"/>
        <w:color w:val="00A343" w:themeColor="accent2"/>
        <w:sz w:val="20"/>
      </w:rPr>
    </w:tblStylePr>
    <w:tblStylePr w:type="firstCol">
      <w:rPr>
        <w:rFonts w:asciiTheme="majorHAnsi" w:hAnsiTheme="majorHAnsi"/>
        <w:color w:val="3A3734" w:themeColor="text1"/>
      </w:rPr>
      <w:tblPr/>
      <w:tcPr>
        <w:tcBorders>
          <w:insideH w:val="single" w:sz="4" w:space="0" w:color="D9D9D9" w:themeColor="background1" w:themeShade="D9"/>
        </w:tcBorders>
      </w:tcPr>
    </w:tblStylePr>
    <w:tblStylePr w:type="lastCol">
      <w:rPr>
        <w:color w:val="808080" w:themeColor="background1" w:themeShade="80"/>
        <w:sz w:val="20"/>
      </w:rPr>
    </w:tblStylePr>
  </w:style>
  <w:style w:type="character" w:customStyle="1" w:styleId="FootnoteChar">
    <w:name w:val="Footnote Char"/>
    <w:basedOn w:val="Fontepargpadro"/>
    <w:link w:val="Footnote"/>
    <w:rsid w:val="00D26C31"/>
    <w:rPr>
      <w:rFonts w:cs="Times New Roman"/>
      <w:iCs/>
      <w:color w:val="3A3734" w:themeColor="text1"/>
      <w:sz w:val="16"/>
      <w:szCs w:val="14"/>
    </w:rPr>
  </w:style>
  <w:style w:type="paragraph" w:customStyle="1" w:styleId="Numberedlist">
    <w:name w:val="Numbered list"/>
    <w:basedOn w:val="Level1Bullets"/>
    <w:link w:val="NumberedlistChar"/>
    <w:qFormat/>
    <w:rsid w:val="00750E78"/>
    <w:pPr>
      <w:numPr>
        <w:numId w:val="2"/>
      </w:numPr>
    </w:pPr>
  </w:style>
  <w:style w:type="character" w:customStyle="1" w:styleId="NumberedlistChar">
    <w:name w:val="Numbered list Char"/>
    <w:basedOn w:val="Level1BulletsChar"/>
    <w:link w:val="Numberedlist"/>
    <w:rsid w:val="00464A4C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eastAsia="es-E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D7562"/>
    <w:pPr>
      <w:spacing w:after="0" w:line="240" w:lineRule="auto"/>
      <w:jc w:val="both"/>
    </w:pPr>
    <w:rPr>
      <w:i/>
      <w:color w:val="26BF64" w:themeColor="accent3"/>
      <w:sz w:val="13"/>
      <w:szCs w:val="13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D7562"/>
    <w:rPr>
      <w:i/>
      <w:color w:val="26BF64" w:themeColor="accent3"/>
      <w:sz w:val="13"/>
      <w:szCs w:val="13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367CC7"/>
    <w:pPr>
      <w:spacing w:after="0" w:line="240" w:lineRule="auto"/>
      <w:ind w:left="220" w:hanging="220"/>
    </w:pPr>
  </w:style>
  <w:style w:type="paragraph" w:styleId="Ttulodendiceremissivo">
    <w:name w:val="index heading"/>
    <w:basedOn w:val="Normal"/>
    <w:next w:val="Remissivo1"/>
    <w:uiPriority w:val="99"/>
    <w:unhideWhenUsed/>
    <w:rsid w:val="00367CC7"/>
    <w:pPr>
      <w:pBdr>
        <w:bottom w:val="single" w:sz="18" w:space="6" w:color="00402A" w:themeColor="text2"/>
      </w:pBdr>
      <w:spacing w:before="60" w:after="840" w:line="240" w:lineRule="atLeast"/>
      <w:jc w:val="both"/>
    </w:pPr>
    <w:rPr>
      <w:b/>
      <w:sz w:val="32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7E0845"/>
    <w:pPr>
      <w:tabs>
        <w:tab w:val="left" w:pos="924"/>
        <w:tab w:val="right" w:pos="9174"/>
      </w:tabs>
      <w:spacing w:before="160" w:line="240" w:lineRule="auto"/>
    </w:pPr>
    <w:rPr>
      <w:rFonts w:ascii="IberPangea Text Medium" w:eastAsiaTheme="minorEastAsia" w:hAnsi="IberPangea Text Medium" w:cstheme="minorBidi"/>
      <w:noProof/>
      <w:color w:val="008C38" w:themeColor="accent1"/>
      <w:kern w:val="2"/>
      <w:sz w:val="24"/>
      <w:szCs w:val="24"/>
      <w:lang w:val="en-GB" w:eastAsia="en-GB"/>
      <w14:ligatures w14:val="standardContextual"/>
    </w:rPr>
  </w:style>
  <w:style w:type="paragraph" w:styleId="Sumrio2">
    <w:name w:val="toc 2"/>
    <w:basedOn w:val="Normal"/>
    <w:next w:val="Normal"/>
    <w:autoRedefine/>
    <w:uiPriority w:val="39"/>
    <w:unhideWhenUsed/>
    <w:rsid w:val="007E0845"/>
    <w:pPr>
      <w:tabs>
        <w:tab w:val="right" w:pos="8493"/>
      </w:tabs>
      <w:spacing w:before="160" w:line="240" w:lineRule="auto"/>
    </w:pPr>
    <w:rPr>
      <w:rFonts w:cs="IberPangea Text Light"/>
      <w:noProof/>
      <w:color w:val="008C38" w:themeColor="accent1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367CC7"/>
    <w:rPr>
      <w:color w:val="008C38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A4F8C"/>
    <w:rPr>
      <w:rFonts w:ascii="IberPangea Text Medium" w:eastAsia="Times New Roman" w:hAnsi="IberPangea Text Medium" w:cs="Times New Roman"/>
      <w:color w:val="008C38" w:themeColor="accent1"/>
      <w:sz w:val="48"/>
    </w:rPr>
  </w:style>
  <w:style w:type="paragraph" w:styleId="CabealhodoSumrio">
    <w:name w:val="TOC Heading"/>
    <w:basedOn w:val="Ttulo1"/>
    <w:next w:val="Normal"/>
    <w:uiPriority w:val="39"/>
    <w:unhideWhenUsed/>
    <w:rsid w:val="00745F11"/>
    <w:pPr>
      <w:outlineLvl w:val="9"/>
    </w:pPr>
    <w:rPr>
      <w:lang w:val="en-US"/>
    </w:rPr>
  </w:style>
  <w:style w:type="paragraph" w:styleId="Sumrio3">
    <w:name w:val="toc 3"/>
    <w:basedOn w:val="Normal"/>
    <w:next w:val="Normal"/>
    <w:autoRedefine/>
    <w:uiPriority w:val="39"/>
    <w:unhideWhenUsed/>
    <w:rsid w:val="00165AE9"/>
    <w:pPr>
      <w:tabs>
        <w:tab w:val="left" w:pos="924"/>
        <w:tab w:val="right" w:pos="8493"/>
      </w:tabs>
      <w:spacing w:before="160" w:line="240" w:lineRule="auto"/>
    </w:pPr>
    <w:rPr>
      <w:rFonts w:eastAsiaTheme="minorEastAsia" w:cstheme="minorBidi"/>
      <w:noProof/>
      <w:color w:val="26BF64" w:themeColor="accent3"/>
      <w:kern w:val="2"/>
      <w:sz w:val="24"/>
      <w:szCs w:val="24"/>
      <w:lang w:val="en-GB" w:eastAsia="en-GB"/>
      <w14:ligatures w14:val="standardContextual"/>
    </w:rPr>
  </w:style>
  <w:style w:type="paragraph" w:styleId="Sumrio4">
    <w:name w:val="toc 4"/>
    <w:basedOn w:val="Normal"/>
    <w:next w:val="Normal"/>
    <w:autoRedefine/>
    <w:uiPriority w:val="39"/>
    <w:unhideWhenUsed/>
    <w:rsid w:val="0033284E"/>
    <w:pPr>
      <w:tabs>
        <w:tab w:val="right" w:pos="8493"/>
      </w:tabs>
      <w:spacing w:before="160" w:line="240" w:lineRule="auto"/>
    </w:pPr>
    <w:rPr>
      <w:rFonts w:cs="IberPangea Text Light"/>
      <w:noProof/>
      <w:color w:val="3A3734"/>
      <w:sz w:val="24"/>
      <w:lang w:val="pt-BR"/>
    </w:rPr>
  </w:style>
  <w:style w:type="table" w:customStyle="1" w:styleId="Iberdrola">
    <w:name w:val="Iberdrola"/>
    <w:basedOn w:val="Tabelanormal"/>
    <w:uiPriority w:val="99"/>
    <w:rsid w:val="002B6F26"/>
    <w:pPr>
      <w:spacing w:after="0" w:line="240" w:lineRule="auto"/>
    </w:pPr>
    <w:rPr>
      <w:color w:val="3A3734" w:themeColor="text1"/>
      <w:sz w:val="20"/>
    </w:rPr>
    <w:tblPr>
      <w:tblStyleRowBandSize w:val="1"/>
      <w:tblStyleColBandSize w:val="1"/>
      <w:tblBorders>
        <w:insideH w:val="single" w:sz="4" w:space="0" w:color="D9D9D9" w:themeColor="background1" w:themeShade="D9"/>
      </w:tblBorders>
    </w:tblPr>
    <w:tcPr>
      <w:tcMar>
        <w:top w:w="85" w:type="dxa"/>
        <w:left w:w="57" w:type="dxa"/>
        <w:bottom w:w="85" w:type="dxa"/>
        <w:right w:w="57" w:type="dxa"/>
      </w:tcMar>
      <w:vAlign w:val="center"/>
    </w:tcPr>
    <w:tblStylePr w:type="firstRow">
      <w:rPr>
        <w:rFonts w:asciiTheme="minorHAnsi" w:hAnsiTheme="minorHAnsi"/>
        <w:caps/>
        <w:smallCaps w:val="0"/>
        <w:color w:val="008C38" w:themeColor="accent1"/>
        <w:spacing w:val="60"/>
        <w:sz w:val="20"/>
      </w:rPr>
    </w:tblStylePr>
    <w:tblStylePr w:type="lastRow">
      <w:rPr>
        <w:sz w:val="20"/>
      </w:rPr>
    </w:tblStylePr>
    <w:tblStylePr w:type="firstCol">
      <w:rPr>
        <w:rFonts w:asciiTheme="majorHAnsi" w:hAnsiTheme="majorHAnsi"/>
        <w:color w:val="5BD38C" w:themeColor="accent4"/>
        <w:sz w:val="20"/>
      </w:rPr>
      <w:tblPr/>
      <w:tcPr>
        <w:tcBorders>
          <w:left w:val="nil"/>
        </w:tcBorders>
      </w:tcPr>
    </w:tblStylePr>
    <w:tblStylePr w:type="lastCol">
      <w:rPr>
        <w:sz w:val="20"/>
      </w:rPr>
    </w:tblStylePr>
    <w:tblStylePr w:type="band1Vert">
      <w:rPr>
        <w:sz w:val="20"/>
      </w:rPr>
      <w:tblPr/>
      <w:tcPr>
        <w:tcBorders>
          <w:insideV w:val="single" w:sz="4" w:space="0" w:color="5BD38C" w:themeColor="accent4"/>
        </w:tcBorders>
      </w:tcPr>
    </w:tblStylePr>
    <w:tblStylePr w:type="band2Vert">
      <w:rPr>
        <w:sz w:val="20"/>
      </w:rPr>
      <w:tblPr/>
      <w:tcPr>
        <w:tcBorders>
          <w:insideV w:val="single" w:sz="4" w:space="0" w:color="5BD38C" w:themeColor="accent4"/>
        </w:tcBorders>
      </w:tcPr>
    </w:tblStylePr>
    <w:tblStylePr w:type="band1Horz">
      <w:rPr>
        <w:sz w:val="20"/>
      </w:rPr>
      <w:tblPr/>
      <w:tcPr>
        <w:tcBorders>
          <w:insideV w:val="nil"/>
        </w:tcBorders>
      </w:tcPr>
    </w:tblStylePr>
    <w:tblStylePr w:type="band2Horz">
      <w:rPr>
        <w:sz w:val="20"/>
      </w:rPr>
      <w:tblPr/>
      <w:tcPr>
        <w:tcBorders>
          <w:insideV w:val="nil"/>
        </w:tcBorders>
      </w:tcPr>
    </w:tblStylePr>
  </w:style>
  <w:style w:type="paragraph" w:styleId="Sumrio5">
    <w:name w:val="toc 5"/>
    <w:basedOn w:val="Normal"/>
    <w:next w:val="Normal"/>
    <w:autoRedefine/>
    <w:uiPriority w:val="39"/>
    <w:unhideWhenUsed/>
    <w:rsid w:val="00CA02B9"/>
    <w:pPr>
      <w:spacing w:before="160" w:line="240" w:lineRule="auto"/>
      <w:ind w:left="907"/>
    </w:pPr>
    <w:rPr>
      <w:sz w:val="24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134"/>
    </w:pPr>
    <w:rPr>
      <w:sz w:val="24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361"/>
    </w:pPr>
    <w:rPr>
      <w:sz w:val="24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588"/>
    </w:pPr>
    <w:rPr>
      <w:sz w:val="24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814"/>
    </w:pPr>
    <w:rPr>
      <w:sz w:val="24"/>
    </w:rPr>
  </w:style>
  <w:style w:type="character" w:customStyle="1" w:styleId="Ttulo2Char">
    <w:name w:val="Título 2 Char"/>
    <w:basedOn w:val="Fontepargpadro"/>
    <w:link w:val="Ttulo2"/>
    <w:uiPriority w:val="9"/>
    <w:rsid w:val="00A70C50"/>
    <w:rPr>
      <w:rFonts w:asciiTheme="minorHAnsi" w:eastAsiaTheme="majorEastAsia" w:hAnsiTheme="minorHAnsi" w:cs="Times New Roman"/>
      <w:color w:val="008C38" w:themeColor="accent1"/>
      <w:sz w:val="32"/>
      <w:szCs w:val="26"/>
    </w:rPr>
  </w:style>
  <w:style w:type="paragraph" w:customStyle="1" w:styleId="Letterlist">
    <w:name w:val="Letter list"/>
    <w:basedOn w:val="Numberedlist"/>
    <w:link w:val="LetterlistChar"/>
    <w:qFormat/>
    <w:rsid w:val="00750E78"/>
    <w:pPr>
      <w:numPr>
        <w:numId w:val="3"/>
      </w:numPr>
    </w:pPr>
    <w:rPr>
      <w:lang w:val="en-US"/>
    </w:rPr>
  </w:style>
  <w:style w:type="character" w:customStyle="1" w:styleId="LetterlistChar">
    <w:name w:val="Letter list Char"/>
    <w:basedOn w:val="NumberedlistChar"/>
    <w:link w:val="Letterlist"/>
    <w:rsid w:val="00464A4C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val="en-US" w:eastAsia="es-ES"/>
    </w:rPr>
  </w:style>
  <w:style w:type="character" w:customStyle="1" w:styleId="Ttulo3Char">
    <w:name w:val="Título 3 Char"/>
    <w:basedOn w:val="Fontepargpadro"/>
    <w:link w:val="Ttulo3"/>
    <w:uiPriority w:val="9"/>
    <w:rsid w:val="00A70C50"/>
    <w:rPr>
      <w:rFonts w:asciiTheme="minorHAnsi" w:eastAsia="Times New Roman" w:hAnsiTheme="minorHAnsi" w:cs="Times New Roman"/>
      <w:color w:val="3A3734" w:themeColor="text1"/>
      <w:sz w:val="24"/>
      <w:szCs w:val="24"/>
    </w:rPr>
  </w:style>
  <w:style w:type="numbering" w:customStyle="1" w:styleId="Listaactual1">
    <w:name w:val="Lista actual1"/>
    <w:uiPriority w:val="99"/>
    <w:rsid w:val="00455156"/>
    <w:pPr>
      <w:numPr>
        <w:numId w:val="5"/>
      </w:numPr>
    </w:pPr>
  </w:style>
  <w:style w:type="numbering" w:customStyle="1" w:styleId="Listaactual2">
    <w:name w:val="Lista actual2"/>
    <w:uiPriority w:val="99"/>
    <w:rsid w:val="00455156"/>
    <w:pPr>
      <w:numPr>
        <w:numId w:val="6"/>
      </w:numPr>
    </w:pPr>
  </w:style>
  <w:style w:type="numbering" w:customStyle="1" w:styleId="Listaactual3">
    <w:name w:val="Lista actual3"/>
    <w:uiPriority w:val="99"/>
    <w:rsid w:val="00D417E3"/>
    <w:pPr>
      <w:numPr>
        <w:numId w:val="7"/>
      </w:numPr>
    </w:pPr>
  </w:style>
  <w:style w:type="numbering" w:customStyle="1" w:styleId="Listaactual4">
    <w:name w:val="Lista actual4"/>
    <w:uiPriority w:val="99"/>
    <w:rsid w:val="00D417E3"/>
    <w:pPr>
      <w:numPr>
        <w:numId w:val="8"/>
      </w:numPr>
    </w:pPr>
  </w:style>
  <w:style w:type="character" w:customStyle="1" w:styleId="Ttulo4Char">
    <w:name w:val="Título 4 Char"/>
    <w:basedOn w:val="Fontepargpadro"/>
    <w:link w:val="Ttulo4"/>
    <w:uiPriority w:val="9"/>
    <w:semiHidden/>
    <w:rsid w:val="00A94A1F"/>
    <w:rPr>
      <w:rFonts w:ascii="IberPangea Text" w:eastAsia="Times New Roman" w:hAnsi="IberPangea Text" w:cs="Times New Roman"/>
      <w:i/>
      <w:iCs/>
      <w:color w:val="008C38" w:themeColor="accent1"/>
    </w:rPr>
  </w:style>
  <w:style w:type="paragraph" w:styleId="Reviso">
    <w:name w:val="Revision"/>
    <w:hidden/>
    <w:uiPriority w:val="99"/>
    <w:semiHidden/>
    <w:rsid w:val="007C2C4D"/>
    <w:pPr>
      <w:spacing w:after="0" w:line="240" w:lineRule="auto"/>
    </w:pPr>
  </w:style>
  <w:style w:type="paragraph" w:customStyle="1" w:styleId="Level2Bullets">
    <w:name w:val="Level 2 Bullets"/>
    <w:basedOn w:val="Level1Bullets"/>
    <w:qFormat/>
    <w:rsid w:val="00750E78"/>
    <w:pPr>
      <w:numPr>
        <w:ilvl w:val="2"/>
        <w:numId w:val="15"/>
      </w:numPr>
      <w:ind w:left="714" w:hanging="336"/>
    </w:pPr>
    <w:rPr>
      <w:rFonts w:cs="IberPangea Text Light"/>
      <w:bCs w:val="0"/>
      <w:lang w:val="en-US"/>
    </w:rPr>
  </w:style>
  <w:style w:type="numbering" w:customStyle="1" w:styleId="CurrentList1">
    <w:name w:val="Current List1"/>
    <w:uiPriority w:val="99"/>
    <w:rsid w:val="007B6079"/>
    <w:pPr>
      <w:numPr>
        <w:numId w:val="10"/>
      </w:numPr>
    </w:pPr>
  </w:style>
  <w:style w:type="numbering" w:customStyle="1" w:styleId="CurrentList2">
    <w:name w:val="Current List2"/>
    <w:uiPriority w:val="99"/>
    <w:rsid w:val="00750E78"/>
    <w:pPr>
      <w:numPr>
        <w:numId w:val="12"/>
      </w:numPr>
    </w:pPr>
  </w:style>
  <w:style w:type="numbering" w:customStyle="1" w:styleId="CurrentList3">
    <w:name w:val="Current List3"/>
    <w:uiPriority w:val="99"/>
    <w:rsid w:val="00750E78"/>
    <w:pPr>
      <w:numPr>
        <w:numId w:val="13"/>
      </w:numPr>
    </w:pPr>
  </w:style>
  <w:style w:type="numbering" w:customStyle="1" w:styleId="CurrentList4">
    <w:name w:val="Current List4"/>
    <w:uiPriority w:val="99"/>
    <w:rsid w:val="00750E78"/>
    <w:pPr>
      <w:numPr>
        <w:numId w:val="14"/>
      </w:numPr>
    </w:pPr>
  </w:style>
  <w:style w:type="numbering" w:customStyle="1" w:styleId="CurrentList5">
    <w:name w:val="Current List5"/>
    <w:uiPriority w:val="99"/>
    <w:rsid w:val="00216ADF"/>
    <w:pPr>
      <w:numPr>
        <w:numId w:val="16"/>
      </w:numPr>
    </w:pPr>
  </w:style>
  <w:style w:type="character" w:customStyle="1" w:styleId="Greenhighlight">
    <w:name w:val="_Green highlight"/>
    <w:basedOn w:val="Fontepargpadro"/>
    <w:uiPriority w:val="1"/>
    <w:qFormat/>
    <w:rsid w:val="00772FD1"/>
    <w:rPr>
      <w:color w:val="008C38" w:themeColor="accent1"/>
    </w:rPr>
  </w:style>
  <w:style w:type="paragraph" w:customStyle="1" w:styleId="Introductiontext">
    <w:name w:val="Introduction text"/>
    <w:basedOn w:val="Normal"/>
    <w:next w:val="BodyText1"/>
    <w:rsid w:val="00A96691"/>
    <w:pPr>
      <w:spacing w:before="300" w:after="120" w:line="240" w:lineRule="auto"/>
    </w:pPr>
    <w:rPr>
      <w:sz w:val="28"/>
    </w:rPr>
  </w:style>
  <w:style w:type="character" w:customStyle="1" w:styleId="Orangehighlight">
    <w:name w:val="_Orange highlight"/>
    <w:basedOn w:val="Fontepargpadro"/>
    <w:uiPriority w:val="1"/>
    <w:qFormat/>
    <w:rsid w:val="00E203B8"/>
    <w:rPr>
      <w:color w:val="E3850D" w:themeColor="accent6"/>
    </w:rPr>
  </w:style>
  <w:style w:type="paragraph" w:customStyle="1" w:styleId="LargeBodytext">
    <w:name w:val="Large Body text"/>
    <w:basedOn w:val="BodyText1"/>
    <w:rsid w:val="00D66A96"/>
    <w:rPr>
      <w:sz w:val="24"/>
      <w:szCs w:val="28"/>
    </w:rPr>
  </w:style>
  <w:style w:type="numbering" w:customStyle="1" w:styleId="CurrentList6">
    <w:name w:val="Current List6"/>
    <w:uiPriority w:val="99"/>
    <w:rsid w:val="00D66A96"/>
    <w:pPr>
      <w:numPr>
        <w:numId w:val="18"/>
      </w:numPr>
    </w:pPr>
  </w:style>
  <w:style w:type="character" w:customStyle="1" w:styleId="White">
    <w:name w:val="_White"/>
    <w:basedOn w:val="Fontepargpadro"/>
    <w:uiPriority w:val="1"/>
    <w:qFormat/>
    <w:rsid w:val="007E45F0"/>
    <w:rPr>
      <w:b w:val="0"/>
      <w:bCs/>
      <w:color w:val="FFFFFF" w:themeColor="background1"/>
    </w:rPr>
  </w:style>
  <w:style w:type="paragraph" w:customStyle="1" w:styleId="LargeNumberedlist">
    <w:name w:val="Large Numbered list"/>
    <w:basedOn w:val="PargrafodaLista"/>
    <w:rsid w:val="00500D70"/>
    <w:pPr>
      <w:numPr>
        <w:numId w:val="19"/>
      </w:numPr>
      <w:spacing w:before="240"/>
      <w:ind w:left="504" w:hanging="504"/>
    </w:pPr>
    <w:rPr>
      <w:color w:val="008C38" w:themeColor="accent1"/>
      <w:sz w:val="30"/>
      <w:szCs w:val="30"/>
      <w:lang w:val="en-US"/>
    </w:rPr>
  </w:style>
  <w:style w:type="paragraph" w:customStyle="1" w:styleId="PressReleaseHeading">
    <w:name w:val="Press Release Heading"/>
    <w:basedOn w:val="Ttulo1"/>
    <w:rsid w:val="00C5097B"/>
    <w:pPr>
      <w:numPr>
        <w:numId w:val="0"/>
      </w:numPr>
    </w:pPr>
  </w:style>
  <w:style w:type="paragraph" w:customStyle="1" w:styleId="paragraph">
    <w:name w:val="paragraph"/>
    <w:basedOn w:val="Normal"/>
    <w:rsid w:val="00C50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DBodytext">
    <w:name w:val="D.Body text"/>
    <w:basedOn w:val="NormalWeb"/>
    <w:link w:val="DBodytextChar"/>
    <w:rsid w:val="00544AA1"/>
    <w:pPr>
      <w:spacing w:before="120" w:beforeAutospacing="0" w:after="120" w:afterAutospacing="0" w:line="276" w:lineRule="auto"/>
    </w:pPr>
    <w:rPr>
      <w:rFonts w:ascii="IberPangea Text Light" w:hAnsi="IberPangea Text Light" w:cstheme="minorHAnsi"/>
      <w:color w:val="000000"/>
      <w:sz w:val="20"/>
    </w:rPr>
  </w:style>
  <w:style w:type="paragraph" w:customStyle="1" w:styleId="HHighlight2">
    <w:name w:val="H.Highlight 2"/>
    <w:basedOn w:val="NormalWeb"/>
    <w:link w:val="HHighlight2Char"/>
    <w:rsid w:val="00544AA1"/>
    <w:pPr>
      <w:shd w:val="clear" w:color="auto" w:fill="FFFFFF"/>
      <w:spacing w:before="360" w:beforeAutospacing="0" w:after="360" w:afterAutospacing="0"/>
    </w:pPr>
    <w:rPr>
      <w:color w:val="26BF64" w:themeColor="accent3"/>
      <w:sz w:val="28"/>
      <w:szCs w:val="36"/>
      <w:u w:color="BFBFBF" w:themeColor="background1" w:themeShade="BF"/>
      <w:lang w:val="en-GB"/>
    </w:rPr>
  </w:style>
  <w:style w:type="character" w:customStyle="1" w:styleId="DBodytextChar">
    <w:name w:val="D.Body text Char"/>
    <w:basedOn w:val="NormalWebChar"/>
    <w:link w:val="DBodytext"/>
    <w:rsid w:val="00544AA1"/>
    <w:rPr>
      <w:rFonts w:ascii="IberPangea Text Light" w:eastAsia="Times New Roman" w:hAnsi="IberPangea Text Light" w:cstheme="minorHAnsi"/>
      <w:color w:val="000000"/>
      <w:sz w:val="20"/>
      <w:szCs w:val="24"/>
      <w:lang w:eastAsia="es-ES"/>
    </w:rPr>
  </w:style>
  <w:style w:type="character" w:customStyle="1" w:styleId="HHighlight2Char">
    <w:name w:val="H.Highlight 2 Char"/>
    <w:basedOn w:val="NormalWebChar"/>
    <w:link w:val="HHighlight2"/>
    <w:rsid w:val="00544AA1"/>
    <w:rPr>
      <w:rFonts w:ascii="Times New Roman" w:eastAsia="Times New Roman" w:hAnsi="Times New Roman" w:cs="Times New Roman"/>
      <w:color w:val="26BF64" w:themeColor="accent3"/>
      <w:sz w:val="28"/>
      <w:szCs w:val="36"/>
      <w:u w:color="BFBFBF" w:themeColor="background1" w:themeShade="BF"/>
      <w:shd w:val="clear" w:color="auto" w:fill="FFFFFF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8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8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6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032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64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97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306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0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3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3900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9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00.%20DISE&#209;ADORES\JAVIER\2020-2022\IMAGEN%20DE%20MARCA\MARCA%20DIGITAL\BRAND%20CENTER-CAMBIO%202023\06-TEMPLATES\Iberdrola_Press%20Release_V2.dotx" TargetMode="External"/></Relationships>
</file>

<file path=word/theme/theme1.xml><?xml version="1.0" encoding="utf-8"?>
<a:theme xmlns:a="http://schemas.openxmlformats.org/drawingml/2006/main" name="Iberdrola">
  <a:themeElements>
    <a:clrScheme name="Iberdrola 2023">
      <a:dk1>
        <a:srgbClr val="3A3734"/>
      </a:dk1>
      <a:lt1>
        <a:srgbClr val="FFFFFF"/>
      </a:lt1>
      <a:dk2>
        <a:srgbClr val="00402A"/>
      </a:dk2>
      <a:lt2>
        <a:srgbClr val="DCEBE1"/>
      </a:lt2>
      <a:accent1>
        <a:srgbClr val="008C38"/>
      </a:accent1>
      <a:accent2>
        <a:srgbClr val="00A343"/>
      </a:accent2>
      <a:accent3>
        <a:srgbClr val="26BF64"/>
      </a:accent3>
      <a:accent4>
        <a:srgbClr val="5BD38C"/>
      </a:accent4>
      <a:accent5>
        <a:srgbClr val="0792E5"/>
      </a:accent5>
      <a:accent6>
        <a:srgbClr val="E3850D"/>
      </a:accent6>
      <a:hlink>
        <a:srgbClr val="008C38"/>
      </a:hlink>
      <a:folHlink>
        <a:srgbClr val="008C38"/>
      </a:folHlink>
    </a:clrScheme>
    <a:fontScheme name="Iberdrola">
      <a:majorFont>
        <a:latin typeface="IberPangea Text"/>
        <a:ea typeface=""/>
        <a:cs typeface=""/>
      </a:majorFont>
      <a:minorFont>
        <a:latin typeface="IberPangea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algn="l">
          <a:defRPr sz="1100" dirty="0" err="1" smtClean="0">
            <a:latin typeface="+mn-lt"/>
            <a:ea typeface="IberPangea Text Light" panose="020B0404000000000000" pitchFamily="34" charset="0"/>
            <a:cs typeface="IberPangea Text Light" panose="020B0404000000000000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Iberdrola" id="{DF0C2F08-C44A-8747-8EC8-2667B33197F5}" vid="{D90994C9-74FC-B244-90D6-DA326FD45B0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A60C4178ECB342B52BF6ECD7C4BBB5" ma:contentTypeVersion="19" ma:contentTypeDescription="Crie um novo documento." ma:contentTypeScope="" ma:versionID="e8083dbd0271480760141aa3aa05f324">
  <xsd:schema xmlns:xsd="http://www.w3.org/2001/XMLSchema" xmlns:xs="http://www.w3.org/2001/XMLSchema" xmlns:p="http://schemas.microsoft.com/office/2006/metadata/properties" xmlns:ns2="2ff9efe2-2bdb-4a63-90a9-8367bfe2d896" xmlns:ns3="963c460e-3510-4621-abd6-b94d9d6d9698" targetNamespace="http://schemas.microsoft.com/office/2006/metadata/properties" ma:root="true" ma:fieldsID="e6278891ec726e5aa61b3ee86eee2fe7" ns2:_="" ns3:_="">
    <xsd:import namespace="2ff9efe2-2bdb-4a63-90a9-8367bfe2d896"/>
    <xsd:import namespace="963c460e-3510-4621-abd6-b94d9d6d96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9efe2-2bdb-4a63-90a9-8367bfe2d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e84e374b-9a04-4d73-a251-4ce1ae2c8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c460e-3510-4621-abd6-b94d9d6d96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ed3fd15-ef61-40dc-be66-be4acb585e89}" ma:internalName="TaxCatchAll" ma:showField="CatchAllData" ma:web="963c460e-3510-4621-abd6-b94d9d6d96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f9efe2-2bdb-4a63-90a9-8367bfe2d896">
      <Terms xmlns="http://schemas.microsoft.com/office/infopath/2007/PartnerControls"/>
    </lcf76f155ced4ddcb4097134ff3c332f>
    <TaxCatchAll xmlns="963c460e-3510-4621-abd6-b94d9d6d9698" xsi:nil="true"/>
  </documentManagement>
</p:properties>
</file>

<file path=customXml/itemProps1.xml><?xml version="1.0" encoding="utf-8"?>
<ds:datastoreItem xmlns:ds="http://schemas.openxmlformats.org/officeDocument/2006/customXml" ds:itemID="{0A38926D-75B2-4FC3-BA71-BACC35A219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066FF0-5FCE-47CB-BCDD-B43D71E461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5FC9CA-D992-4D62-82B0-B166E8BC3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9efe2-2bdb-4a63-90a9-8367bfe2d896"/>
    <ds:schemaRef ds:uri="963c460e-3510-4621-abd6-b94d9d6d96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FF43C4-6438-458D-B042-266E153DBFBF}">
  <ds:schemaRefs>
    <ds:schemaRef ds:uri="http://schemas.microsoft.com/office/2006/metadata/properties"/>
    <ds:schemaRef ds:uri="http://schemas.microsoft.com/office/infopath/2007/PartnerControls"/>
    <ds:schemaRef ds:uri="2ff9efe2-2bdb-4a63-90a9-8367bfe2d896"/>
    <ds:schemaRef ds:uri="963c460e-3510-4621-abd6-b94d9d6d9698"/>
  </ds:schemaRefs>
</ds:datastoreItem>
</file>

<file path=docMetadata/LabelInfo.xml><?xml version="1.0" encoding="utf-8"?>
<clbl:labelList xmlns:clbl="http://schemas.microsoft.com/office/2020/mipLabelMetadata">
  <clbl:label id="{624b1752-a977-4927-b9e6-e48a43684aee}" enabled="1" method="Privileged" siteId="{031a09bc-a2bf-44df-888e-4e09355b7a2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Iberdrola_Press Release_V2</Template>
  <TotalTime>362</TotalTime>
  <Pages>3</Pages>
  <Words>70</Words>
  <Characters>379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Press Release</vt:lpstr>
      <vt:lpstr>Título de Portada</vt:lpstr>
    </vt:vector>
  </TitlesOfParts>
  <Manager/>
  <Company>Iberdrola S.A.</Company>
  <LinksUpToDate>false</LinksUpToDate>
  <CharactersWithSpaces>448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Gurpide Hermosilla, Jose Javier</dc:creator>
  <cp:keywords/>
  <dc:description/>
  <cp:lastModifiedBy>MILKA ROSAS DE MORAIS OLIVEIRA</cp:lastModifiedBy>
  <cp:revision>115</cp:revision>
  <cp:lastPrinted>2023-04-18T13:36:00Z</cp:lastPrinted>
  <dcterms:created xsi:type="dcterms:W3CDTF">2026-01-27T12:06:00Z</dcterms:created>
  <dcterms:modified xsi:type="dcterms:W3CDTF">2026-02-04T16:03:00Z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0x0101002AA60C4178ECB342B52BF6ECD7C4BBB5</vt:lpwstr>
  </property>
  <property fmtid="{D5CDD505-2E9C-101B-9397-08002B2CF9AE}" pid="3" name="MSIP_Label_019c027e-33b7-45fc-a572-8ffa5d09ec36_Enabled">
    <vt:lpwstr>true</vt:lpwstr>
  </property>
  <property fmtid="{D5CDD505-2E9C-101B-9397-08002B2CF9AE}" pid="4" name="MSIP_Label_019c027e-33b7-45fc-a572-8ffa5d09ec36_SetDate">
    <vt:lpwstr>2023-06-13T10:02:53Z</vt:lpwstr>
  </property>
  <property fmtid="{D5CDD505-2E9C-101B-9397-08002B2CF9AE}" pid="5" name="MSIP_Label_019c027e-33b7-45fc-a572-8ffa5d09ec36_Method">
    <vt:lpwstr>Standard</vt:lpwstr>
  </property>
  <property fmtid="{D5CDD505-2E9C-101B-9397-08002B2CF9AE}" pid="6" name="MSIP_Label_019c027e-33b7-45fc-a572-8ffa5d09ec36_Name">
    <vt:lpwstr>Internal Use</vt:lpwstr>
  </property>
  <property fmtid="{D5CDD505-2E9C-101B-9397-08002B2CF9AE}" pid="7" name="MSIP_Label_019c027e-33b7-45fc-a572-8ffa5d09ec36_SiteId">
    <vt:lpwstr>031a09bc-a2bf-44df-888e-4e09355b7a24</vt:lpwstr>
  </property>
  <property fmtid="{D5CDD505-2E9C-101B-9397-08002B2CF9AE}" pid="8" name="MSIP_Label_019c027e-33b7-45fc-a572-8ffa5d09ec36_ActionId">
    <vt:lpwstr>61e41bb3-6770-4c20-bb37-d61b09cc2462</vt:lpwstr>
  </property>
  <property fmtid="{D5CDD505-2E9C-101B-9397-08002B2CF9AE}" pid="9" name="MSIP_Label_019c027e-33b7-45fc-a572-8ffa5d09ec36_ContentBits">
    <vt:lpwstr>2</vt:lpwstr>
  </property>
  <property fmtid="{D5CDD505-2E9C-101B-9397-08002B2CF9AE}" pid="10" name="MediaServiceImageTags">
    <vt:lpwstr/>
  </property>
</Properties>
</file>