
<file path=[Content_Types].xml><?xml version="1.0" encoding="utf-8"?>
<Types xmlns="http://schemas.openxmlformats.org/package/2006/content-types">
  <Default Extension="bin" ContentType="application/vnd.ms-office.activeX"/>
  <Default Extension="jfif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A7B97" w14:textId="77777777" w:rsidR="004852B5" w:rsidRDefault="00F06235" w:rsidP="00E76CB3">
      <w:pPr>
        <w:pStyle w:val="Cabealho"/>
        <w:tabs>
          <w:tab w:val="left" w:pos="708"/>
        </w:tabs>
        <w:jc w:val="both"/>
        <w:rPr>
          <w:rFonts w:ascii="IberPangea" w:hAnsi="IberPangea" w:cs="IberPangea"/>
          <w:b/>
          <w:bCs/>
          <w:color w:val="00B050"/>
          <w:sz w:val="28"/>
        </w:rPr>
      </w:pPr>
      <w:r w:rsidRPr="003B7168">
        <w:rPr>
          <w:rFonts w:ascii="IberPangea" w:hAnsi="IberPangea" w:cs="IberPangea"/>
          <w:b/>
          <w:bCs/>
          <w:color w:val="00B050"/>
          <w:sz w:val="28"/>
        </w:rPr>
        <w:t>PEDIDO DE INSPEÇÃO E LIGAÇÃO</w:t>
      </w:r>
    </w:p>
    <w:p w14:paraId="0B615457" w14:textId="672088EA" w:rsidR="003B7168" w:rsidRPr="003B7168" w:rsidRDefault="003B7168" w:rsidP="00E76CB3">
      <w:pPr>
        <w:pStyle w:val="Cabealho"/>
        <w:tabs>
          <w:tab w:val="left" w:pos="708"/>
        </w:tabs>
        <w:jc w:val="both"/>
        <w:rPr>
          <w:rFonts w:ascii="IberPangea" w:hAnsi="IberPangea" w:cs="IberPangea"/>
          <w:b/>
          <w:bCs/>
          <w:color w:val="00B050"/>
          <w:sz w:val="28"/>
        </w:rPr>
      </w:pPr>
      <w:r>
        <w:rPr>
          <w:rFonts w:ascii="IberPangea" w:hAnsi="IberPangea" w:cs="IberPangea"/>
          <w:b/>
          <w:bCs/>
          <w:noProof/>
          <w:color w:val="00B050"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315C10" wp14:editId="766D6C0F">
                <wp:simplePos x="0" y="0"/>
                <wp:positionH relativeFrom="margin">
                  <wp:align>left</wp:align>
                </wp:positionH>
                <wp:positionV relativeFrom="paragraph">
                  <wp:posOffset>37465</wp:posOffset>
                </wp:positionV>
                <wp:extent cx="6775450" cy="6350"/>
                <wp:effectExtent l="0" t="0" r="25400" b="317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75450" cy="635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DA5992" id="Conector reto 2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95pt" to="533.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" strokecolor="#00b050">
                <w10:wrap anchorx="margin"/>
              </v:line>
            </w:pict>
          </mc:Fallback>
        </mc:AlternateContent>
      </w:r>
    </w:p>
    <w:p w14:paraId="1F6BCDBE" w14:textId="0AC9C305" w:rsidR="003B7168" w:rsidRPr="003B7168" w:rsidRDefault="003B7168" w:rsidP="00F06235">
      <w:pPr>
        <w:pStyle w:val="Cabealho"/>
        <w:tabs>
          <w:tab w:val="left" w:pos="708"/>
        </w:tabs>
        <w:jc w:val="both"/>
        <w:rPr>
          <w:rFonts w:ascii="IberPangea" w:hAnsi="IberPangea" w:cs="IberPangea"/>
          <w:color w:val="595959" w:themeColor="text1" w:themeTint="A6"/>
        </w:rPr>
      </w:pPr>
      <w:r w:rsidRPr="003B7168">
        <w:rPr>
          <w:rFonts w:ascii="IberPangea" w:hAnsi="IberPangea" w:cs="IberPangea"/>
          <w:color w:val="595959" w:themeColor="text1" w:themeTint="A6"/>
        </w:rPr>
        <w:t xml:space="preserve">Solicitar à </w:t>
      </w:r>
      <w:r w:rsidRPr="003B7168">
        <w:rPr>
          <w:rFonts w:ascii="IberPangea" w:hAnsi="IberPangea" w:cs="IberPangea"/>
          <w:b/>
          <w:bCs/>
          <w:color w:val="595959" w:themeColor="text1" w:themeTint="A6"/>
        </w:rPr>
        <w:t>Neoenergia Pernambuco</w:t>
      </w:r>
      <w:r w:rsidRPr="003B7168">
        <w:rPr>
          <w:rFonts w:ascii="IberPangea" w:hAnsi="IberPangea" w:cs="IberPangea"/>
          <w:color w:val="595959" w:themeColor="text1" w:themeTint="A6"/>
        </w:rPr>
        <w:t xml:space="preserve"> a realização da inspeção e a ligação para o fornecimento de energia elétrica em 13,8 kV para a unidade consumidora mencionada nos dados abaixo. Além disso, peço a formalização dos Contratos do grupo A.</w:t>
      </w:r>
    </w:p>
    <w:p w14:paraId="76C9791E" w14:textId="77777777" w:rsidR="00D252F0" w:rsidRPr="003B7168" w:rsidRDefault="00D252F0" w:rsidP="004852B5">
      <w:pPr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1B21C09E" w14:textId="794B566D" w:rsidR="00CD476A" w:rsidRPr="003B7168" w:rsidRDefault="00E76CB3" w:rsidP="004852B5">
      <w:pPr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  <w:r w:rsidRPr="003B7168">
        <w:rPr>
          <w:rFonts w:ascii="IberPangea" w:hAnsi="IberPangea" w:cs="IberPangea"/>
          <w:b/>
          <w:color w:val="595959" w:themeColor="text1" w:themeTint="A6"/>
          <w:sz w:val="20"/>
          <w:szCs w:val="20"/>
        </w:rPr>
        <w:t xml:space="preserve">Data prevista para entrada em operação das cargas  </w:t>
      </w:r>
      <w:sdt>
        <w:sdtPr>
          <w:rPr>
            <w:rFonts w:ascii="IberPangea" w:hAnsi="IberPangea" w:cs="IberPangea"/>
            <w:b/>
            <w:color w:val="595959" w:themeColor="text1" w:themeTint="A6"/>
            <w:sz w:val="20"/>
            <w:szCs w:val="20"/>
          </w:rPr>
          <w:id w:val="1150941053"/>
          <w:lock w:val="sdtLocked"/>
          <w:placeholder>
            <w:docPart w:val="7A920F43F8D9405088AE629E0DDF605A"/>
          </w:placeholder>
          <w:showingPlcHdr/>
          <w:date w:fullDate="2016-07-22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bookmarkStart w:id="0" w:name="Texto1"/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  <w:fldChar w:fldCharType="begin">
              <w:ffData>
                <w:name w:val="Texto1"/>
                <w:enabled/>
                <w:calcOnExit w:val="0"/>
                <w:textInput/>
              </w:ffData>
            </w:fldChar>
          </w:r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  <w:instrText xml:space="preserve"> FORMTEXT </w:instrText>
          </w:r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</w:r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  <w:fldChar w:fldCharType="separate"/>
          </w:r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  <w:t> </w:t>
          </w:r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  <w:t> </w:t>
          </w:r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  <w:t> </w:t>
          </w:r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  <w:t> </w:t>
          </w:r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  <w:t> </w:t>
          </w:r>
          <w:r w:rsidR="00154E50" w:rsidRPr="003B7168">
            <w:rPr>
              <w:rFonts w:ascii="IberPangea" w:hAnsi="IberPangea" w:cs="IberPangea"/>
              <w:color w:val="595959" w:themeColor="text1" w:themeTint="A6"/>
              <w:sz w:val="20"/>
              <w:szCs w:val="20"/>
            </w:rPr>
            <w:fldChar w:fldCharType="end"/>
          </w:r>
          <w:bookmarkEnd w:id="0"/>
        </w:sdtContent>
      </w:sdt>
    </w:p>
    <w:p w14:paraId="554F430C" w14:textId="77777777" w:rsidR="003B7168" w:rsidRDefault="003B7168" w:rsidP="003B7168">
      <w:pPr>
        <w:pStyle w:val="Subttulo"/>
        <w:ind w:left="360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</w:p>
    <w:p w14:paraId="5D9CEECD" w14:textId="5A3F9BF7" w:rsidR="006413C6" w:rsidRPr="003B7168" w:rsidRDefault="003C732F" w:rsidP="006413C6">
      <w:pPr>
        <w:pStyle w:val="Subttulo"/>
        <w:numPr>
          <w:ilvl w:val="0"/>
          <w:numId w:val="3"/>
        </w:numPr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  <w:r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>DADOS GERAIS</w:t>
      </w:r>
    </w:p>
    <w:tbl>
      <w:tblPr>
        <w:tblStyle w:val="Tabelacomgrade"/>
        <w:tblW w:w="10740" w:type="dxa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299"/>
        <w:gridCol w:w="5441"/>
      </w:tblGrid>
      <w:tr w:rsidR="003B7168" w:rsidRPr="003B7168" w14:paraId="654EC39B" w14:textId="77777777" w:rsidTr="001C0F8C">
        <w:trPr>
          <w:trHeight w:val="510"/>
        </w:trPr>
        <w:tc>
          <w:tcPr>
            <w:tcW w:w="5299" w:type="dxa"/>
          </w:tcPr>
          <w:p w14:paraId="70A2D297" w14:textId="571362DE" w:rsidR="003B7168" w:rsidRPr="003B7168" w:rsidRDefault="006413C6" w:rsidP="0088536E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  <w:t>NÚMERO DA NOTA DE ANÁLISE DE PROJETO</w:t>
            </w:r>
          </w:p>
          <w:p w14:paraId="61DB9BD5" w14:textId="31F4C905" w:rsidR="006413C6" w:rsidRPr="003B7168" w:rsidRDefault="006413C6" w:rsidP="0088536E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380305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5" type="#_x0000_t75" style="width:252pt;height:17.25pt" o:ole="">
                  <v:imagedata r:id="rId11" o:title=""/>
                </v:shape>
                <w:control r:id="rId12" w:name="TextBox1411212131" w:shapeid="_x0000_i1115"/>
              </w:object>
            </w:r>
          </w:p>
        </w:tc>
        <w:tc>
          <w:tcPr>
            <w:tcW w:w="5441" w:type="dxa"/>
          </w:tcPr>
          <w:p w14:paraId="40F62CF2" w14:textId="1A586CB5" w:rsidR="006413C6" w:rsidRPr="003B7168" w:rsidRDefault="006413C6" w:rsidP="0088536E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  <w:t>NÚMERO DA NOTA DE DISPONIBILIDADE DE ENERGIA VÁLIDA</w:t>
            </w:r>
          </w:p>
          <w:p w14:paraId="3F270F57" w14:textId="795C0881" w:rsidR="006413C6" w:rsidRPr="003B7168" w:rsidRDefault="006413C6" w:rsidP="0088536E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66E655E2">
                <v:shape id="_x0000_i1117" type="#_x0000_t75" style="width:256.5pt;height:17.25pt" o:ole="">
                  <v:imagedata r:id="rId13" o:title=""/>
                </v:shape>
                <w:control r:id="rId14" w:name="TextBox141121213" w:shapeid="_x0000_i1117"/>
              </w:object>
            </w:r>
          </w:p>
          <w:p w14:paraId="588444C3" w14:textId="77777777" w:rsidR="006413C6" w:rsidRPr="003B7168" w:rsidRDefault="006413C6" w:rsidP="0088536E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</w:tc>
      </w:tr>
      <w:tr w:rsidR="006413C6" w:rsidRPr="003B7168" w14:paraId="3F778134" w14:textId="77777777" w:rsidTr="001C0F8C">
        <w:trPr>
          <w:trHeight w:val="510"/>
        </w:trPr>
        <w:tc>
          <w:tcPr>
            <w:tcW w:w="5299" w:type="dxa"/>
          </w:tcPr>
          <w:p w14:paraId="19B2F830" w14:textId="3175D81A" w:rsidR="006413C6" w:rsidRPr="003B7168" w:rsidRDefault="006413C6" w:rsidP="0088536E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  <w:t>POTÊNCIA TOTAL DA SUBESTAÇÃO</w:t>
            </w:r>
          </w:p>
          <w:p w14:paraId="01E80BFA" w14:textId="58B6492E" w:rsidR="006413C6" w:rsidRPr="003B7168" w:rsidRDefault="006413C6" w:rsidP="0088536E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2D79B0D8">
                <v:shape id="_x0000_i1119" type="#_x0000_t75" style="width:234.75pt;height:17.25pt" o:ole="">
                  <v:imagedata r:id="rId15" o:title=""/>
                </v:shape>
                <w:control r:id="rId16" w:name="TextBox14112121111" w:shapeid="_x0000_i1119"/>
              </w:object>
            </w: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 xml:space="preserve"> kVA</w:t>
            </w:r>
          </w:p>
        </w:tc>
        <w:tc>
          <w:tcPr>
            <w:tcW w:w="5441" w:type="dxa"/>
          </w:tcPr>
          <w:p w14:paraId="3E2034B0" w14:textId="10F030FE" w:rsidR="006413C6" w:rsidRPr="003B7168" w:rsidRDefault="006413C6" w:rsidP="0088536E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  <w:t>PERÍODO DE VIGÊNCIA DO CONTRATO (mínimo de 12 meses)</w:t>
            </w:r>
          </w:p>
          <w:p w14:paraId="749206A0" w14:textId="58345CEC" w:rsidR="006413C6" w:rsidRPr="003B7168" w:rsidRDefault="006413C6" w:rsidP="0088536E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30821DF8">
                <v:shape id="_x0000_i1121" type="#_x0000_t75" style="width:227.25pt;height:17.25pt" o:ole="">
                  <v:imagedata r:id="rId17" o:title=""/>
                </v:shape>
                <w:control r:id="rId18" w:name="TextBox1411212111" w:shapeid="_x0000_i1121"/>
              </w:object>
            </w: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 xml:space="preserve"> meses</w:t>
            </w:r>
          </w:p>
          <w:p w14:paraId="21150BEF" w14:textId="77777777" w:rsidR="006413C6" w:rsidRPr="003B7168" w:rsidRDefault="006413C6" w:rsidP="0088536E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</w:p>
        </w:tc>
      </w:tr>
    </w:tbl>
    <w:p w14:paraId="66A47643" w14:textId="77777777" w:rsidR="002F457F" w:rsidRPr="003B7168" w:rsidRDefault="002F457F" w:rsidP="002F457F">
      <w:pPr>
        <w:pStyle w:val="Subttulo"/>
        <w:ind w:left="360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</w:p>
    <w:p w14:paraId="4E59E864" w14:textId="77777777" w:rsidR="004852B5" w:rsidRPr="003B7168" w:rsidRDefault="00AA249F" w:rsidP="003C732F">
      <w:pPr>
        <w:pStyle w:val="Subttulo"/>
        <w:numPr>
          <w:ilvl w:val="0"/>
          <w:numId w:val="3"/>
        </w:numPr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  <w:r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>INFORMAÇÕES</w:t>
      </w:r>
      <w:r w:rsidR="00E62F2F"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 xml:space="preserve"> </w:t>
      </w:r>
      <w:r w:rsidR="003C732F"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>COMPLEMENTARES</w:t>
      </w:r>
    </w:p>
    <w:tbl>
      <w:tblPr>
        <w:tblStyle w:val="Tabelacomgrade"/>
        <w:tblW w:w="10740" w:type="dxa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544"/>
        <w:gridCol w:w="4253"/>
      </w:tblGrid>
      <w:tr w:rsidR="00CD476A" w:rsidRPr="003B7168" w14:paraId="1EF3BD49" w14:textId="77777777" w:rsidTr="001C0F8C">
        <w:trPr>
          <w:trHeight w:val="490"/>
        </w:trPr>
        <w:tc>
          <w:tcPr>
            <w:tcW w:w="2943" w:type="dxa"/>
          </w:tcPr>
          <w:p w14:paraId="1542ED3B" w14:textId="13D68164" w:rsidR="003E6978" w:rsidRPr="003B7168" w:rsidRDefault="003E6978" w:rsidP="000918EE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 xml:space="preserve"> MODALIDADE TARIFÁRIA </w:t>
            </w:r>
          </w:p>
          <w:p w14:paraId="4393BDE9" w14:textId="77777777" w:rsidR="007978F4" w:rsidRPr="003B7168" w:rsidRDefault="007978F4" w:rsidP="000918EE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  <w:p w14:paraId="360BCBE0" w14:textId="280D1CCF" w:rsidR="003E6978" w:rsidRPr="003B7168" w:rsidRDefault="003E6978" w:rsidP="000918EE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0AC48239">
                <v:shape id="_x0000_i1123" type="#_x0000_t75" style="width:121.5pt;height:20.25pt" o:ole="">
                  <v:imagedata r:id="rId19" o:title=""/>
                </v:shape>
                <w:control r:id="rId20" w:name="OPTANTE" w:shapeid="_x0000_i1123"/>
              </w:object>
            </w:r>
          </w:p>
          <w:p w14:paraId="7D992D82" w14:textId="77777777" w:rsidR="000918EE" w:rsidRPr="003B7168" w:rsidRDefault="000918EE" w:rsidP="000918EE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  <w:p w14:paraId="7873CBF5" w14:textId="45AE3750" w:rsidR="003E6978" w:rsidRPr="003B7168" w:rsidRDefault="003E6978" w:rsidP="000918EE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2FC470FE">
                <v:shape id="_x0000_i1125" type="#_x0000_t75" style="width:86.25pt;height:20.25pt" o:ole="">
                  <v:imagedata r:id="rId21" o:title=""/>
                </v:shape>
                <w:control r:id="rId22" w:name="OPTANTE2" w:shapeid="_x0000_i1125"/>
              </w:object>
            </w:r>
          </w:p>
          <w:p w14:paraId="0D648066" w14:textId="77777777" w:rsidR="000918EE" w:rsidRPr="003B7168" w:rsidRDefault="000918EE" w:rsidP="000918EE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  <w:p w14:paraId="639E8F69" w14:textId="32271EB9" w:rsidR="003E6978" w:rsidRPr="003B7168" w:rsidRDefault="003E6978" w:rsidP="000918EE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1E2F812A">
                <v:shape id="_x0000_i1127" type="#_x0000_t75" style="width:79.5pt;height:20.25pt" o:ole="">
                  <v:imagedata r:id="rId23" o:title=""/>
                </v:shape>
                <w:control r:id="rId24" w:name="OPTANTE3" w:shapeid="_x0000_i1127"/>
              </w:object>
            </w: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14:paraId="54F09E7D" w14:textId="5F285CB0" w:rsidR="003E6978" w:rsidRPr="003B7168" w:rsidRDefault="00CC1B0B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D</w:t>
            </w:r>
            <w:r w:rsidR="003E6978"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EMANDA CONTRATADA</w:t>
            </w:r>
          </w:p>
          <w:p w14:paraId="2DFCF81B" w14:textId="77777777" w:rsidR="003E6978" w:rsidRPr="003B7168" w:rsidRDefault="003E6978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  <w:p w14:paraId="5CC6DD5A" w14:textId="77777777" w:rsidR="003E6978" w:rsidRPr="003B7168" w:rsidRDefault="003E6978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FORA DE PONTA</w:t>
            </w:r>
          </w:p>
          <w:p w14:paraId="5426B2B7" w14:textId="4E2D296D" w:rsidR="003E6978" w:rsidRPr="003B7168" w:rsidRDefault="003E6978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CC1B0B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1F7AE746">
                <v:shape id="_x0000_i1129" type="#_x0000_t75" style="width:93.75pt;height:18pt" o:ole="">
                  <v:imagedata r:id="rId25" o:title=""/>
                </v:shape>
                <w:control r:id="rId26" w:name="TextBox1411212122" w:shapeid="_x0000_i1129"/>
              </w:object>
            </w:r>
            <w:r w:rsidRPr="00CC1B0B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 xml:space="preserve"> </w:t>
            </w: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kW</w:t>
            </w:r>
          </w:p>
          <w:p w14:paraId="130F7FDB" w14:textId="77777777" w:rsidR="003B7168" w:rsidRDefault="003B7168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  <w:p w14:paraId="6690D873" w14:textId="4CC802D5" w:rsidR="003E6978" w:rsidRPr="00CC1B0B" w:rsidRDefault="003E6978" w:rsidP="00E522C0">
            <w:pPr>
              <w:rPr>
                <w:rFonts w:ascii="IberPangea" w:hAnsi="IberPangea" w:cs="IberPangea"/>
                <w:color w:val="595959" w:themeColor="text1" w:themeTint="A6"/>
                <w:sz w:val="18"/>
                <w:szCs w:val="18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PONTA</w:t>
            </w:r>
            <w:r w:rsid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 xml:space="preserve"> </w:t>
            </w:r>
            <w:r w:rsidRPr="00CC1B0B">
              <w:rPr>
                <w:rFonts w:ascii="IberPangea" w:hAnsi="IberPangea" w:cs="IberPangea"/>
                <w:color w:val="595959" w:themeColor="text1" w:themeTint="A6"/>
                <w:sz w:val="18"/>
                <w:szCs w:val="18"/>
                <w:shd w:val="pct15" w:color="auto" w:fill="FFFFFF"/>
              </w:rPr>
              <w:t>(</w:t>
            </w:r>
            <w:r w:rsidRPr="00CC1B0B">
              <w:rPr>
                <w:rFonts w:ascii="IberPangea" w:hAnsi="IberPangea" w:cs="IberPangea"/>
                <w:color w:val="595959" w:themeColor="text1" w:themeTint="A6"/>
                <w:sz w:val="16"/>
                <w:szCs w:val="16"/>
                <w:shd w:val="pct15" w:color="auto" w:fill="FFFFFF"/>
              </w:rPr>
              <w:t>modalidade tarifária Horária</w:t>
            </w:r>
            <w:r w:rsidR="00CC1B0B" w:rsidRPr="00CC1B0B">
              <w:rPr>
                <w:rFonts w:ascii="IberPangea" w:hAnsi="IberPangea" w:cs="IberPangea"/>
                <w:color w:val="595959" w:themeColor="text1" w:themeTint="A6"/>
                <w:sz w:val="16"/>
                <w:szCs w:val="16"/>
                <w:shd w:val="pct15" w:color="auto" w:fill="FFFFFF"/>
              </w:rPr>
              <w:t xml:space="preserve"> </w:t>
            </w:r>
            <w:r w:rsidRPr="00CC1B0B">
              <w:rPr>
                <w:rFonts w:ascii="IberPangea" w:hAnsi="IberPangea" w:cs="IberPangea"/>
                <w:color w:val="595959" w:themeColor="text1" w:themeTint="A6"/>
                <w:sz w:val="16"/>
                <w:szCs w:val="16"/>
                <w:shd w:val="pct15" w:color="auto" w:fill="FFFFFF"/>
              </w:rPr>
              <w:t>Azul):</w:t>
            </w:r>
          </w:p>
          <w:p w14:paraId="5DCC9542" w14:textId="019A8905" w:rsidR="003E6978" w:rsidRPr="003B7168" w:rsidRDefault="003E6978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CC1B0B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4907390D">
                <v:shape id="_x0000_i1131" type="#_x0000_t75" style="width:93.75pt;height:18pt" o:ole="">
                  <v:imagedata r:id="rId25" o:title=""/>
                </v:shape>
                <w:control r:id="rId27" w:name="TextBox14112121221" w:shapeid="_x0000_i1131"/>
              </w:object>
            </w:r>
            <w:r w:rsidRPr="00CC1B0B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 xml:space="preserve"> </w:t>
            </w: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kW</w:t>
            </w:r>
          </w:p>
        </w:tc>
        <w:tc>
          <w:tcPr>
            <w:tcW w:w="4253" w:type="dxa"/>
          </w:tcPr>
          <w:p w14:paraId="0C86EAE2" w14:textId="022F8CFC" w:rsidR="003E6978" w:rsidRPr="003B7168" w:rsidRDefault="003E6978" w:rsidP="003E6978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CLASSE TARIFÁRIA</w:t>
            </w:r>
          </w:p>
          <w:p w14:paraId="2EED94C7" w14:textId="61ED005F" w:rsidR="003E6978" w:rsidRPr="003B7168" w:rsidRDefault="003E6978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352492A5">
                <v:shape id="_x0000_i1133" type="#_x0000_t75" style="width:74.25pt;height:20.25pt" o:ole="">
                  <v:imagedata r:id="rId28" o:title=""/>
                </v:shape>
                <w:control r:id="rId29" w:name="OPTANTE41" w:shapeid="_x0000_i1133"/>
              </w:object>
            </w:r>
            <w:r w:rsidR="0088536E"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571AA57F">
                <v:shape id="_x0000_i1135" type="#_x0000_t75" style="width:88.5pt;height:20.25pt" o:ole="">
                  <v:imagedata r:id="rId30" o:title=""/>
                </v:shape>
                <w:control r:id="rId31" w:name="OPTANTE81" w:shapeid="_x0000_i1135"/>
              </w:object>
            </w:r>
          </w:p>
          <w:p w14:paraId="6B71645E" w14:textId="295CF465" w:rsidR="003E6978" w:rsidRPr="003B7168" w:rsidRDefault="003E6978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344BE602">
                <v:shape id="_x0000_i1137" type="#_x0000_t75" style="width:74.25pt;height:20.25pt" o:ole="">
                  <v:imagedata r:id="rId32" o:title=""/>
                </v:shape>
                <w:control r:id="rId33" w:name="OPTANTE51" w:shapeid="_x0000_i1137"/>
              </w:object>
            </w:r>
            <w:r w:rsidR="0088536E"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5EC3B1A4">
                <v:shape id="_x0000_i1139" type="#_x0000_t75" style="width:93.75pt;height:20.25pt" o:ole="">
                  <v:imagedata r:id="rId34" o:title=""/>
                </v:shape>
                <w:control r:id="rId35" w:name="OPTANTE93" w:shapeid="_x0000_i1139"/>
              </w:object>
            </w:r>
          </w:p>
          <w:p w14:paraId="78244E53" w14:textId="1CD1A86F" w:rsidR="003E6978" w:rsidRPr="003B7168" w:rsidRDefault="0088536E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1482D565">
                <v:shape id="_x0000_i1141" type="#_x0000_t75" style="width:74.25pt;height:20.25pt" o:ole="">
                  <v:imagedata r:id="rId36" o:title=""/>
                </v:shape>
                <w:control r:id="rId37" w:name="OPTANTE921" w:shapeid="_x0000_i1141"/>
              </w:object>
            </w: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7A413DFB">
                <v:shape id="_x0000_i1143" type="#_x0000_t75" style="width:111.75pt;height:20.25pt" o:ole="">
                  <v:imagedata r:id="rId38" o:title=""/>
                </v:shape>
                <w:control r:id="rId39" w:name="OPTANTE911" w:shapeid="_x0000_i1143"/>
              </w:object>
            </w: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.</w:t>
            </w:r>
          </w:p>
          <w:p w14:paraId="23DDC0D0" w14:textId="736C1903" w:rsidR="0088536E" w:rsidRPr="003B7168" w:rsidRDefault="0088536E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33F3D286">
                <v:shape id="_x0000_i1145" type="#_x0000_t75" style="width:45.75pt;height:20.25pt" o:ole="">
                  <v:imagedata r:id="rId40" o:title=""/>
                </v:shape>
                <w:control r:id="rId41" w:name="OPTANTE611" w:shapeid="_x0000_i1145"/>
              </w:object>
            </w:r>
          </w:p>
          <w:p w14:paraId="0D3AAC61" w14:textId="3EE49DB9" w:rsidR="003E6978" w:rsidRPr="003B7168" w:rsidRDefault="003E6978" w:rsidP="00E522C0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2BE040C3">
                <v:shape id="_x0000_i1147" type="#_x0000_t75" style="width:198pt;height:20.25pt" o:ole="">
                  <v:imagedata r:id="rId42" o:title=""/>
                </v:shape>
                <w:control r:id="rId43" w:name="OPTANTE71" w:shapeid="_x0000_i1147"/>
              </w:object>
            </w:r>
          </w:p>
        </w:tc>
      </w:tr>
    </w:tbl>
    <w:p w14:paraId="07B16E44" w14:textId="77777777" w:rsidR="002F457F" w:rsidRPr="003B7168" w:rsidRDefault="002F457F" w:rsidP="002F457F">
      <w:pPr>
        <w:pStyle w:val="PargrafodaLista"/>
        <w:ind w:left="360"/>
        <w:jc w:val="both"/>
        <w:rPr>
          <w:rFonts w:ascii="IberPangea" w:hAnsi="IberPangea" w:cs="IberPangea"/>
          <w:bCs/>
          <w:color w:val="595959" w:themeColor="text1" w:themeTint="A6"/>
          <w:sz w:val="20"/>
          <w:szCs w:val="20"/>
          <w:lang w:eastAsia="en-US"/>
        </w:rPr>
      </w:pPr>
    </w:p>
    <w:p w14:paraId="3CDFEAE3" w14:textId="77777777" w:rsidR="002265EC" w:rsidRPr="003B7168" w:rsidRDefault="004852B5" w:rsidP="004852B5">
      <w:pPr>
        <w:pStyle w:val="PargrafodaLista"/>
        <w:numPr>
          <w:ilvl w:val="0"/>
          <w:numId w:val="3"/>
        </w:numPr>
        <w:jc w:val="both"/>
        <w:rPr>
          <w:rFonts w:ascii="IberPangea" w:hAnsi="IberPangea" w:cs="IberPangea"/>
          <w:bCs/>
          <w:color w:val="595959" w:themeColor="text1" w:themeTint="A6"/>
          <w:sz w:val="20"/>
          <w:szCs w:val="20"/>
          <w:lang w:eastAsia="en-US"/>
        </w:rPr>
      </w:pPr>
      <w:r w:rsidRPr="003B7168">
        <w:rPr>
          <w:rFonts w:ascii="IberPangea" w:hAnsi="IberPangea" w:cs="IberPangea"/>
          <w:b/>
          <w:color w:val="595959" w:themeColor="text1" w:themeTint="A6"/>
          <w:sz w:val="20"/>
          <w:szCs w:val="20"/>
        </w:rPr>
        <w:t xml:space="preserve">DADOS </w:t>
      </w:r>
      <w:r w:rsidR="00E97234" w:rsidRPr="003B7168">
        <w:rPr>
          <w:rFonts w:ascii="IberPangea" w:hAnsi="IberPangea" w:cs="IberPangea"/>
          <w:b/>
          <w:color w:val="595959" w:themeColor="text1" w:themeTint="A6"/>
          <w:sz w:val="20"/>
          <w:szCs w:val="20"/>
        </w:rPr>
        <w:t>DA EMPRESA</w:t>
      </w:r>
      <w:r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> </w:t>
      </w:r>
    </w:p>
    <w:tbl>
      <w:tblPr>
        <w:tblStyle w:val="Tabelacomgrade"/>
        <w:tblW w:w="10740" w:type="dxa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370"/>
        <w:gridCol w:w="1684"/>
        <w:gridCol w:w="3686"/>
      </w:tblGrid>
      <w:tr w:rsidR="003B7168" w:rsidRPr="003B7168" w14:paraId="272B01BB" w14:textId="77777777" w:rsidTr="001C0F8C">
        <w:tc>
          <w:tcPr>
            <w:tcW w:w="7054" w:type="dxa"/>
            <w:gridSpan w:val="2"/>
          </w:tcPr>
          <w:p w14:paraId="7542EB8A" w14:textId="083655CE" w:rsidR="0038677B" w:rsidRPr="003B7168" w:rsidRDefault="0038677B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RAZÃO SOCIAL</w:t>
            </w:r>
          </w:p>
          <w:p w14:paraId="23530E9C" w14:textId="3D3988FD" w:rsidR="0038677B" w:rsidRPr="003B7168" w:rsidRDefault="002222A5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552149C3">
                <v:shape id="_x0000_i1149" type="#_x0000_t75" style="width:339.75pt;height:18pt" o:ole="">
                  <v:imagedata r:id="rId44" o:title=""/>
                </v:shape>
                <w:control r:id="rId45" w:name="TextBox14112122312" w:shapeid="_x0000_i1149"/>
              </w:object>
            </w:r>
          </w:p>
        </w:tc>
        <w:tc>
          <w:tcPr>
            <w:tcW w:w="3686" w:type="dxa"/>
          </w:tcPr>
          <w:p w14:paraId="44644BB7" w14:textId="6E35FC62" w:rsidR="002222A5" w:rsidRPr="003B7168" w:rsidRDefault="002222A5" w:rsidP="002222A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CPF/CNPJ</w:t>
            </w:r>
          </w:p>
          <w:p w14:paraId="56B98B8A" w14:textId="79BB4A6F" w:rsidR="0038677B" w:rsidRPr="003B7168" w:rsidRDefault="002222A5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79179E45">
                <v:shape id="_x0000_i1151" type="#_x0000_t75" style="width:172.5pt;height:18pt" o:ole="">
                  <v:imagedata r:id="rId46" o:title=""/>
                </v:shape>
                <w:control r:id="rId47" w:name="TextBox141121222" w:shapeid="_x0000_i1151"/>
              </w:object>
            </w:r>
          </w:p>
        </w:tc>
      </w:tr>
      <w:tr w:rsidR="003B7168" w:rsidRPr="003B7168" w14:paraId="6397FA12" w14:textId="77777777" w:rsidTr="001C0F8C">
        <w:tc>
          <w:tcPr>
            <w:tcW w:w="7054" w:type="dxa"/>
            <w:gridSpan w:val="2"/>
          </w:tcPr>
          <w:p w14:paraId="37EE192F" w14:textId="774163FA" w:rsidR="009B454B" w:rsidRPr="003B7168" w:rsidRDefault="002222A5" w:rsidP="002222A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ENDEREÇO DA MATRIZ</w:t>
            </w:r>
          </w:p>
          <w:p w14:paraId="4448E708" w14:textId="660ED498" w:rsidR="002222A5" w:rsidRPr="003B7168" w:rsidRDefault="002222A5" w:rsidP="002222A5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1A1FB481">
                <v:shape id="_x0000_i1153" type="#_x0000_t75" style="width:339.75pt;height:18pt" o:ole="">
                  <v:imagedata r:id="rId44" o:title=""/>
                </v:shape>
                <w:control r:id="rId48" w:name="TextBox1411212231" w:shapeid="_x0000_i1153"/>
              </w:object>
            </w:r>
          </w:p>
        </w:tc>
        <w:tc>
          <w:tcPr>
            <w:tcW w:w="3686" w:type="dxa"/>
          </w:tcPr>
          <w:p w14:paraId="3BD3F845" w14:textId="2D64B989" w:rsidR="009B454B" w:rsidRPr="003B7168" w:rsidRDefault="00B749C0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INSCRIÇÃO ESTADUA</w:t>
            </w:r>
            <w:r w:rsidR="00CC1B0B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L</w:t>
            </w:r>
          </w:p>
          <w:p w14:paraId="4DE84B27" w14:textId="7CE0325B" w:rsidR="009B454B" w:rsidRPr="003B7168" w:rsidRDefault="002222A5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4D5C8105">
                <v:shape id="_x0000_i1155" type="#_x0000_t75" style="width:172.5pt;height:18pt" o:ole="">
                  <v:imagedata r:id="rId46" o:title=""/>
                </v:shape>
                <w:control r:id="rId49" w:name="TextBox1411212221" w:shapeid="_x0000_i1155"/>
              </w:object>
            </w:r>
          </w:p>
        </w:tc>
      </w:tr>
      <w:tr w:rsidR="003B7168" w:rsidRPr="003B7168" w14:paraId="2FB52B89" w14:textId="77777777" w:rsidTr="001C0F8C">
        <w:tc>
          <w:tcPr>
            <w:tcW w:w="7054" w:type="dxa"/>
            <w:gridSpan w:val="2"/>
          </w:tcPr>
          <w:p w14:paraId="58617BC0" w14:textId="0C2E8F45" w:rsidR="002222A5" w:rsidRPr="003B7168" w:rsidRDefault="002222A5" w:rsidP="002222A5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ENDEREÇO PARA DEVOLUÇÃO DOS CONTRATOS</w:t>
            </w:r>
          </w:p>
          <w:p w14:paraId="2ED54E37" w14:textId="749E52E9" w:rsidR="0038677B" w:rsidRPr="003B7168" w:rsidRDefault="002222A5" w:rsidP="009B454B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70CE7395">
                <v:shape id="_x0000_i1157" type="#_x0000_t75" style="width:339.75pt;height:18pt" o:ole="">
                  <v:imagedata r:id="rId44" o:title=""/>
                </v:shape>
                <w:control r:id="rId50" w:name="TextBox14112122311" w:shapeid="_x0000_i1157"/>
              </w:object>
            </w:r>
          </w:p>
        </w:tc>
        <w:tc>
          <w:tcPr>
            <w:tcW w:w="3686" w:type="dxa"/>
          </w:tcPr>
          <w:p w14:paraId="4826692C" w14:textId="713AFD04" w:rsidR="002222A5" w:rsidRPr="003B7168" w:rsidRDefault="002222A5" w:rsidP="002222A5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E-MAIL PARA ENVIO DOS CONTRATOS</w:t>
            </w:r>
          </w:p>
          <w:p w14:paraId="049DAAFC" w14:textId="1D5C29B9" w:rsidR="0038677B" w:rsidRPr="003B7168" w:rsidRDefault="002222A5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3B350202">
                <v:shape id="_x0000_i1159" type="#_x0000_t75" style="width:172.5pt;height:18pt" o:ole="">
                  <v:imagedata r:id="rId46" o:title=""/>
                </v:shape>
                <w:control r:id="rId51" w:name="TextBox14112122211" w:shapeid="_x0000_i1159"/>
              </w:object>
            </w:r>
          </w:p>
        </w:tc>
      </w:tr>
      <w:tr w:rsidR="003B7168" w:rsidRPr="003B7168" w14:paraId="7E2F1C66" w14:textId="77777777" w:rsidTr="001C0F8C">
        <w:tc>
          <w:tcPr>
            <w:tcW w:w="10740" w:type="dxa"/>
            <w:gridSpan w:val="3"/>
          </w:tcPr>
          <w:p w14:paraId="54540421" w14:textId="77777777" w:rsidR="00B749C0" w:rsidRPr="003B7168" w:rsidRDefault="00B749C0" w:rsidP="00B749C0">
            <w:pPr>
              <w:pStyle w:val="Descrio"/>
              <w:jc w:val="both"/>
              <w:rPr>
                <w:rFonts w:ascii="IberPangea" w:hAnsi="IberPangea" w:cs="IberPangea"/>
                <w:bCs w:val="0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Cs w:val="0"/>
                <w:color w:val="595959" w:themeColor="text1" w:themeTint="A6"/>
                <w:sz w:val="20"/>
                <w:szCs w:val="20"/>
              </w:rPr>
              <w:t>DADOS DOS REPRESENTATES LEGAIS (Nome, Cargo, Estado Civil, Nacionalidade, Profissão, CPF e Domicílio):</w:t>
            </w:r>
          </w:p>
          <w:p w14:paraId="362F4C44" w14:textId="5521038C" w:rsidR="001C51CC" w:rsidRPr="003B7168" w:rsidRDefault="009B454B" w:rsidP="00B749C0">
            <w:pPr>
              <w:pStyle w:val="Descrio"/>
              <w:jc w:val="both"/>
              <w:rPr>
                <w:rFonts w:ascii="IberPangea" w:eastAsiaTheme="minorHAnsi" w:hAnsi="IberPangea" w:cs="IberPangea"/>
                <w:b/>
                <w:bCs w:val="0"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bCs w:val="0"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7B9AC956">
                <v:shape id="_x0000_i1161" type="#_x0000_t75" style="width:525pt;height:18pt" o:ole="">
                  <v:imagedata r:id="rId52" o:title=""/>
                </v:shape>
                <w:control r:id="rId53" w:name="TextBox141114" w:shapeid="_x0000_i1161"/>
              </w:object>
            </w:r>
          </w:p>
          <w:p w14:paraId="4F8DA438" w14:textId="77777777" w:rsidR="006E163B" w:rsidRPr="003B7168" w:rsidRDefault="006E163B" w:rsidP="00B749C0">
            <w:pPr>
              <w:pStyle w:val="Descrio"/>
              <w:jc w:val="both"/>
              <w:rPr>
                <w:rFonts w:ascii="IberPangea" w:hAnsi="IberPangea" w:cs="IberPangea"/>
                <w:bCs w:val="0"/>
                <w:color w:val="595959" w:themeColor="text1" w:themeTint="A6"/>
                <w:sz w:val="20"/>
                <w:szCs w:val="20"/>
              </w:rPr>
            </w:pPr>
          </w:p>
          <w:p w14:paraId="07E1D82E" w14:textId="2A48DAFA" w:rsidR="009B454B" w:rsidRPr="003B7168" w:rsidRDefault="009B454B" w:rsidP="004852B5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7C2AD46F">
                <v:shape id="_x0000_i1163" type="#_x0000_t75" style="width:525pt;height:18pt" o:ole="">
                  <v:imagedata r:id="rId52" o:title=""/>
                </v:shape>
                <w:control r:id="rId54" w:name="TextBox141115" w:shapeid="_x0000_i1163"/>
              </w:object>
            </w:r>
          </w:p>
        </w:tc>
      </w:tr>
      <w:tr w:rsidR="003B7168" w:rsidRPr="003B7168" w14:paraId="62611ED0" w14:textId="77777777" w:rsidTr="001C0F8C">
        <w:tc>
          <w:tcPr>
            <w:tcW w:w="10740" w:type="dxa"/>
            <w:gridSpan w:val="3"/>
          </w:tcPr>
          <w:p w14:paraId="70615E07" w14:textId="7F097012" w:rsidR="00F16119" w:rsidRPr="003B7168" w:rsidRDefault="00F16119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DADOS PARA CONTATO</w:t>
            </w:r>
          </w:p>
        </w:tc>
      </w:tr>
      <w:tr w:rsidR="003B7168" w:rsidRPr="003B7168" w14:paraId="1BCD863D" w14:textId="77777777" w:rsidTr="001C0F8C">
        <w:tc>
          <w:tcPr>
            <w:tcW w:w="5370" w:type="dxa"/>
          </w:tcPr>
          <w:p w14:paraId="42E7FD89" w14:textId="77777777" w:rsidR="002222A5" w:rsidRPr="003B7168" w:rsidRDefault="002222A5" w:rsidP="004852B5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NOME:</w:t>
            </w:r>
          </w:p>
          <w:p w14:paraId="58F640CB" w14:textId="1A3F8E81" w:rsidR="002222A5" w:rsidRPr="003B7168" w:rsidRDefault="002222A5" w:rsidP="004852B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1224B19E">
                <v:shape id="_x0000_i1165" type="#_x0000_t75" style="width:256.5pt;height:18pt" o:ole="">
                  <v:imagedata r:id="rId55" o:title=""/>
                </v:shape>
                <w:control r:id="rId56" w:name="TextBox14112122212" w:shapeid="_x0000_i1165"/>
              </w:object>
            </w:r>
          </w:p>
        </w:tc>
        <w:tc>
          <w:tcPr>
            <w:tcW w:w="5370" w:type="dxa"/>
            <w:gridSpan w:val="2"/>
          </w:tcPr>
          <w:p w14:paraId="7A208548" w14:textId="281D58DA" w:rsidR="002222A5" w:rsidRPr="003B7168" w:rsidRDefault="002222A5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CARGO</w:t>
            </w:r>
          </w:p>
          <w:p w14:paraId="4CA61DAE" w14:textId="024490BD" w:rsidR="002222A5" w:rsidRPr="003B7168" w:rsidRDefault="002222A5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24BEC7A7">
                <v:shape id="_x0000_i1167" type="#_x0000_t75" style="width:256.5pt;height:18pt" o:ole="">
                  <v:imagedata r:id="rId55" o:title=""/>
                </v:shape>
                <w:control r:id="rId57" w:name="TextBox141121222121" w:shapeid="_x0000_i1167"/>
              </w:object>
            </w:r>
          </w:p>
        </w:tc>
      </w:tr>
      <w:tr w:rsidR="00020506" w:rsidRPr="003B7168" w14:paraId="5D1140E0" w14:textId="77777777" w:rsidTr="001C0F8C">
        <w:tc>
          <w:tcPr>
            <w:tcW w:w="5370" w:type="dxa"/>
          </w:tcPr>
          <w:p w14:paraId="36A38676" w14:textId="0C43A05C" w:rsidR="002222A5" w:rsidRPr="003B7168" w:rsidRDefault="002222A5" w:rsidP="004852B5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TELEFONE</w:t>
            </w:r>
          </w:p>
          <w:p w14:paraId="3A6A2E77" w14:textId="3D4F76A0" w:rsidR="002222A5" w:rsidRPr="003B7168" w:rsidRDefault="002222A5" w:rsidP="002222A5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45FE0F8F">
                <v:shape id="_x0000_i1169" type="#_x0000_t75" style="width:257.25pt;height:18pt" o:ole="">
                  <v:imagedata r:id="rId58" o:title=""/>
                </v:shape>
                <w:control r:id="rId59" w:name="TextBox141121222122" w:shapeid="_x0000_i1169"/>
              </w:object>
            </w:r>
          </w:p>
        </w:tc>
        <w:tc>
          <w:tcPr>
            <w:tcW w:w="5370" w:type="dxa"/>
            <w:gridSpan w:val="2"/>
          </w:tcPr>
          <w:p w14:paraId="16855DA8" w14:textId="08E675D8" w:rsidR="002222A5" w:rsidRPr="003B7168" w:rsidRDefault="002222A5" w:rsidP="004852B5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E-MAIL</w:t>
            </w:r>
          </w:p>
          <w:p w14:paraId="1566A204" w14:textId="14C2DCB4" w:rsidR="002222A5" w:rsidRPr="003B7168" w:rsidRDefault="002222A5" w:rsidP="004852B5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3EA7BC23">
                <v:shape id="_x0000_i1171" type="#_x0000_t75" style="width:256.5pt;height:18pt" o:ole="">
                  <v:imagedata r:id="rId55" o:title=""/>
                </v:shape>
                <w:control r:id="rId60" w:name="TextBox141121222123" w:shapeid="_x0000_i1171"/>
              </w:object>
            </w:r>
          </w:p>
          <w:p w14:paraId="1D623ED5" w14:textId="77777777" w:rsidR="002222A5" w:rsidRPr="003B7168" w:rsidRDefault="002222A5" w:rsidP="004852B5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</w:p>
        </w:tc>
      </w:tr>
    </w:tbl>
    <w:p w14:paraId="79F2C6DC" w14:textId="77777777" w:rsidR="002F457F" w:rsidRDefault="002F457F" w:rsidP="002F457F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5229A14F" w14:textId="77777777" w:rsidR="00CC1B0B" w:rsidRPr="003B7168" w:rsidRDefault="00CC1B0B" w:rsidP="002F457F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71C3DEEE" w14:textId="0418EB19" w:rsidR="001E29C3" w:rsidRPr="003B7168" w:rsidRDefault="001C51CC" w:rsidP="001E29C3">
      <w:pPr>
        <w:pStyle w:val="PargrafodaLista"/>
        <w:numPr>
          <w:ilvl w:val="0"/>
          <w:numId w:val="3"/>
        </w:numPr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  <w:r w:rsidRPr="003B7168">
        <w:rPr>
          <w:rFonts w:ascii="IberPangea" w:hAnsi="IberPangea" w:cs="IberPangea"/>
          <w:b/>
          <w:color w:val="595959" w:themeColor="text1" w:themeTint="A6"/>
          <w:sz w:val="20"/>
          <w:szCs w:val="20"/>
        </w:rPr>
        <w:t xml:space="preserve">DADOS DA </w:t>
      </w:r>
      <w:r w:rsidR="00226805" w:rsidRPr="003B7168">
        <w:rPr>
          <w:rFonts w:ascii="IberPangea" w:hAnsi="IberPangea" w:cs="IberPangea"/>
          <w:b/>
          <w:color w:val="595959" w:themeColor="text1" w:themeTint="A6"/>
          <w:sz w:val="20"/>
          <w:szCs w:val="20"/>
        </w:rPr>
        <w:t>OBRA</w:t>
      </w:r>
    </w:p>
    <w:tbl>
      <w:tblPr>
        <w:tblStyle w:val="Tabelacomgrade"/>
        <w:tblW w:w="5137" w:type="pct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4A0" w:firstRow="1" w:lastRow="0" w:firstColumn="1" w:lastColumn="0" w:noHBand="0" w:noVBand="1"/>
      </w:tblPr>
      <w:tblGrid>
        <w:gridCol w:w="2168"/>
        <w:gridCol w:w="3325"/>
        <w:gridCol w:w="289"/>
        <w:gridCol w:w="4909"/>
      </w:tblGrid>
      <w:tr w:rsidR="003B7168" w:rsidRPr="003B7168" w14:paraId="7D7E097A" w14:textId="77777777" w:rsidTr="001C0F8C">
        <w:trPr>
          <w:trHeight w:val="257"/>
        </w:trPr>
        <w:tc>
          <w:tcPr>
            <w:tcW w:w="2569" w:type="pct"/>
            <w:gridSpan w:val="2"/>
          </w:tcPr>
          <w:p w14:paraId="024C37CB" w14:textId="221E3EA0" w:rsidR="00C11705" w:rsidRPr="003B7168" w:rsidRDefault="00C11705" w:rsidP="003013BD">
            <w:pPr>
              <w:autoSpaceDE w:val="0"/>
              <w:autoSpaceDN w:val="0"/>
              <w:adjustRightInd w:val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NOME DO EMPREENDIMENTO</w:t>
            </w:r>
          </w:p>
          <w:p w14:paraId="41050671" w14:textId="5EF8DFDA" w:rsidR="00C11705" w:rsidRPr="003B7168" w:rsidRDefault="00C11705" w:rsidP="003013BD">
            <w:pPr>
              <w:autoSpaceDE w:val="0"/>
              <w:autoSpaceDN w:val="0"/>
              <w:adjustRightInd w:val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43E966BA">
                <v:shape id="_x0000_i1173" type="#_x0000_t75" style="width:262.5pt;height:18pt" o:ole="">
                  <v:imagedata r:id="rId61" o:title=""/>
                </v:shape>
                <w:control r:id="rId62" w:name="TextBox11212111" w:shapeid="_x0000_i1173"/>
              </w:object>
            </w:r>
          </w:p>
        </w:tc>
        <w:tc>
          <w:tcPr>
            <w:tcW w:w="2431" w:type="pct"/>
            <w:gridSpan w:val="2"/>
          </w:tcPr>
          <w:p w14:paraId="78D4F085" w14:textId="7D553B51" w:rsidR="00C11705" w:rsidRPr="003B7168" w:rsidRDefault="00C11705" w:rsidP="003013BD">
            <w:pPr>
              <w:autoSpaceDE w:val="0"/>
              <w:autoSpaceDN w:val="0"/>
              <w:adjustRightInd w:val="0"/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PONTO DE REFERÊNCIA</w:t>
            </w:r>
          </w:p>
          <w:p w14:paraId="1C1C1C80" w14:textId="02FB9D97" w:rsidR="00C11705" w:rsidRPr="003B7168" w:rsidRDefault="00C11705" w:rsidP="003013BD">
            <w:pPr>
              <w:autoSpaceDE w:val="0"/>
              <w:autoSpaceDN w:val="0"/>
              <w:adjustRightInd w:val="0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6C16C981">
                <v:shape id="_x0000_i1175" type="#_x0000_t75" style="width:247.5pt;height:18pt" o:ole="">
                  <v:imagedata r:id="rId63" o:title=""/>
                </v:shape>
                <w:control r:id="rId64" w:name="TextBox1121211" w:shapeid="_x0000_i1175"/>
              </w:object>
            </w:r>
          </w:p>
        </w:tc>
      </w:tr>
      <w:tr w:rsidR="003B7168" w:rsidRPr="003B7168" w14:paraId="46F7A771" w14:textId="77777777" w:rsidTr="001C0F8C">
        <w:trPr>
          <w:trHeight w:val="257"/>
        </w:trPr>
        <w:tc>
          <w:tcPr>
            <w:tcW w:w="5000" w:type="pct"/>
            <w:gridSpan w:val="4"/>
          </w:tcPr>
          <w:p w14:paraId="673E8940" w14:textId="49D17F4C" w:rsidR="00C11705" w:rsidRPr="003B7168" w:rsidRDefault="00C11705" w:rsidP="00B46FDB">
            <w:pPr>
              <w:autoSpaceDE w:val="0"/>
              <w:autoSpaceDN w:val="0"/>
              <w:adjustRightInd w:val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ENDEREÇO DA OBRA</w:t>
            </w:r>
          </w:p>
          <w:p w14:paraId="652446DF" w14:textId="782C28B6" w:rsidR="00C11705" w:rsidRPr="003B7168" w:rsidRDefault="00C11705" w:rsidP="00B46FDB">
            <w:pPr>
              <w:autoSpaceDE w:val="0"/>
              <w:autoSpaceDN w:val="0"/>
              <w:adjustRightInd w:val="0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413D5532">
                <v:shape id="_x0000_i1177" type="#_x0000_t75" style="width:522pt;height:18pt" o:ole="">
                  <v:imagedata r:id="rId65" o:title=""/>
                </v:shape>
                <w:control r:id="rId66" w:name="TextBox1411" w:shapeid="_x0000_i1177"/>
              </w:object>
            </w:r>
          </w:p>
          <w:p w14:paraId="3BBFC50F" w14:textId="77777777" w:rsidR="00C11705" w:rsidRPr="003B7168" w:rsidRDefault="00C11705" w:rsidP="00B46FDB">
            <w:pPr>
              <w:autoSpaceDE w:val="0"/>
              <w:autoSpaceDN w:val="0"/>
              <w:adjustRightInd w:val="0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</w:p>
        </w:tc>
      </w:tr>
      <w:tr w:rsidR="003B7168" w:rsidRPr="003B7168" w14:paraId="747A5065" w14:textId="77777777" w:rsidTr="001C0F8C">
        <w:trPr>
          <w:trHeight w:val="245"/>
        </w:trPr>
        <w:tc>
          <w:tcPr>
            <w:tcW w:w="1014" w:type="pct"/>
          </w:tcPr>
          <w:p w14:paraId="25DF6F79" w14:textId="03E37653" w:rsidR="00C11705" w:rsidRPr="003B7168" w:rsidRDefault="00C11705" w:rsidP="00B46FDB">
            <w:pPr>
              <w:autoSpaceDE w:val="0"/>
              <w:autoSpaceDN w:val="0"/>
              <w:adjustRightInd w:val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CEP</w:t>
            </w:r>
          </w:p>
          <w:p w14:paraId="07C42B22" w14:textId="6848E96E" w:rsidR="00C11705" w:rsidRPr="003B7168" w:rsidRDefault="00C11705" w:rsidP="00B46FDB">
            <w:pPr>
              <w:autoSpaceDE w:val="0"/>
              <w:autoSpaceDN w:val="0"/>
              <w:adjustRightInd w:val="0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/>
                <w:noProof/>
                <w:color w:val="595959" w:themeColor="text1" w:themeTint="A6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8FA3867" wp14:editId="6252AE11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121285</wp:posOffset>
                      </wp:positionV>
                      <wp:extent cx="78740" cy="0"/>
                      <wp:effectExtent l="0" t="0" r="16510" b="19050"/>
                      <wp:wrapNone/>
                      <wp:docPr id="1" name="Conector re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7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CEFC126" id="Conector reto 1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25pt,9.55pt" to="63.4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" strokecolor="black [3040]"/>
                  </w:pict>
                </mc:Fallback>
              </mc:AlternateContent>
            </w: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18ECBC89">
                <v:shape id="_x0000_i1179" type="#_x0000_t75" style="width:52.5pt;height:18pt" o:ole="">
                  <v:imagedata r:id="rId67" o:title=""/>
                </v:shape>
                <w:control r:id="rId68" w:name="TextBox141124" w:shapeid="_x0000_i1179"/>
              </w:object>
            </w:r>
            <w:r w:rsidRPr="003B7168"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  <w:t xml:space="preserve">        </w:t>
            </w: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4D099EFF">
                <v:shape id="_x0000_i1181" type="#_x0000_t75" style="width:26.25pt;height:18pt" o:ole="">
                  <v:imagedata r:id="rId69" o:title=""/>
                </v:shape>
                <w:control r:id="rId70" w:name="TextBox1411111" w:shapeid="_x0000_i1181"/>
              </w:object>
            </w:r>
          </w:p>
        </w:tc>
        <w:tc>
          <w:tcPr>
            <w:tcW w:w="1690" w:type="pct"/>
            <w:gridSpan w:val="2"/>
          </w:tcPr>
          <w:p w14:paraId="0BB77758" w14:textId="6CCCB25C" w:rsidR="00C11705" w:rsidRPr="003B7168" w:rsidRDefault="00C11705" w:rsidP="00B46FDB">
            <w:pPr>
              <w:autoSpaceDE w:val="0"/>
              <w:autoSpaceDN w:val="0"/>
              <w:adjustRightInd w:val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  <w:t xml:space="preserve"> </w:t>
            </w: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BAIRRO</w:t>
            </w:r>
          </w:p>
          <w:p w14:paraId="186A2318" w14:textId="724CA7F8" w:rsidR="00C11705" w:rsidRPr="003B7168" w:rsidRDefault="00C11705" w:rsidP="00B46FDB">
            <w:pPr>
              <w:autoSpaceDE w:val="0"/>
              <w:autoSpaceDN w:val="0"/>
              <w:adjustRightInd w:val="0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05258491">
                <v:shape id="_x0000_i1183" type="#_x0000_t75" style="width:165pt;height:18pt" o:ole="">
                  <v:imagedata r:id="rId71" o:title=""/>
                </v:shape>
                <w:control r:id="rId72" w:name="TextBox1411212" w:shapeid="_x0000_i1183"/>
              </w:object>
            </w:r>
          </w:p>
        </w:tc>
        <w:tc>
          <w:tcPr>
            <w:tcW w:w="2296" w:type="pct"/>
          </w:tcPr>
          <w:p w14:paraId="3AD10511" w14:textId="4AFFD920" w:rsidR="00C11705" w:rsidRPr="003B7168" w:rsidRDefault="00CC1B0B" w:rsidP="00B46FDB">
            <w:pPr>
              <w:autoSpaceDE w:val="0"/>
              <w:autoSpaceDN w:val="0"/>
              <w:adjustRightInd w:val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/>
                <w:noProof/>
                <w:color w:val="595959" w:themeColor="text1" w:themeTint="A6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B5B5FAF" wp14:editId="3DF0E483">
                      <wp:simplePos x="0" y="0"/>
                      <wp:positionH relativeFrom="column">
                        <wp:posOffset>2714625</wp:posOffset>
                      </wp:positionH>
                      <wp:positionV relativeFrom="paragraph">
                        <wp:posOffset>114935</wp:posOffset>
                      </wp:positionV>
                      <wp:extent cx="419100" cy="281940"/>
                      <wp:effectExtent l="0" t="0" r="0" b="3810"/>
                      <wp:wrapNone/>
                      <wp:docPr id="30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2819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77FE25" w14:textId="77777777" w:rsidR="007343F7" w:rsidRPr="00133BD9" w:rsidRDefault="007343F7" w:rsidP="001E29C3">
                                  <w:pPr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  <w:r w:rsidRPr="00133BD9"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  <w:t>-PE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5B5FA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margin-left:213.75pt;margin-top:9.05pt;width:33pt;height:22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" filled="f" stroked="f">
                      <v:textbox>
                        <w:txbxContent>
                          <w:p w14:paraId="5A77FE25" w14:textId="77777777" w:rsidR="007343F7" w:rsidRPr="00133BD9" w:rsidRDefault="007343F7" w:rsidP="001E29C3">
                            <w:pPr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133BD9"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  <w:t>-PE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1705" w:rsidRPr="003B7168"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  <w:t xml:space="preserve"> </w:t>
            </w:r>
            <w:r w:rsidR="00C11705"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MUNICÍPIO</w:t>
            </w:r>
          </w:p>
          <w:p w14:paraId="7FBC4399" w14:textId="09EF57DA" w:rsidR="00C11705" w:rsidRPr="003B7168" w:rsidRDefault="00C11705" w:rsidP="00B46FDB">
            <w:pPr>
              <w:autoSpaceDE w:val="0"/>
              <w:autoSpaceDN w:val="0"/>
              <w:adjustRightInd w:val="0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7F10C219">
                <v:shape id="_x0000_i1185" type="#_x0000_t75" style="width:219pt;height:18pt" o:ole="">
                  <v:imagedata r:id="rId73" o:title=""/>
                </v:shape>
                <w:control r:id="rId74" w:name="TextBox14112112" w:shapeid="_x0000_i1185"/>
              </w:object>
            </w:r>
          </w:p>
        </w:tc>
      </w:tr>
    </w:tbl>
    <w:p w14:paraId="136B30CC" w14:textId="1EB90935" w:rsidR="00D252F0" w:rsidRPr="003B7168" w:rsidRDefault="00D252F0" w:rsidP="00D252F0">
      <w:pPr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3BA304DB" w14:textId="77777777" w:rsidR="00DA61F0" w:rsidRPr="003B7168" w:rsidRDefault="00DA61F0" w:rsidP="00D252F0">
      <w:pPr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123BD090" w14:textId="77777777" w:rsidR="00226805" w:rsidRPr="003B7168" w:rsidRDefault="001C51CC" w:rsidP="00B749C0">
      <w:pPr>
        <w:pStyle w:val="PargrafodaLista"/>
        <w:numPr>
          <w:ilvl w:val="0"/>
          <w:numId w:val="3"/>
        </w:numPr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  <w:r w:rsidRPr="003B7168">
        <w:rPr>
          <w:rFonts w:ascii="IberPangea" w:hAnsi="IberPangea" w:cs="IberPangea"/>
          <w:b/>
          <w:color w:val="595959" w:themeColor="text1" w:themeTint="A6"/>
          <w:sz w:val="20"/>
          <w:szCs w:val="20"/>
        </w:rPr>
        <w:t>INFORMAÇÕES ADICIONAIS</w:t>
      </w:r>
    </w:p>
    <w:tbl>
      <w:tblPr>
        <w:tblStyle w:val="Tabelacomgrade"/>
        <w:tblW w:w="10714" w:type="dxa"/>
        <w:tblInd w:w="-34" w:type="dxa"/>
        <w:tblBorders>
          <w:top w:val="threeDEmboss" w:sz="18" w:space="0" w:color="auto"/>
          <w:left w:val="none" w:sz="0" w:space="0" w:color="auto"/>
          <w:right w:val="threeDEmboss" w:sz="18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36"/>
        <w:gridCol w:w="1240"/>
        <w:gridCol w:w="284"/>
        <w:gridCol w:w="603"/>
        <w:gridCol w:w="531"/>
        <w:gridCol w:w="1595"/>
        <w:gridCol w:w="2458"/>
      </w:tblGrid>
      <w:tr w:rsidR="003B7168" w:rsidRPr="003B7168" w14:paraId="6911C4FF" w14:textId="77777777" w:rsidTr="001C0F8C">
        <w:trPr>
          <w:trHeight w:val="537"/>
        </w:trPr>
        <w:tc>
          <w:tcPr>
            <w:tcW w:w="567" w:type="dxa"/>
            <w:tcBorders>
              <w:top w:val="thinThickSmallGap" w:sz="12" w:space="0" w:color="808080" w:themeColor="background1" w:themeShade="80"/>
              <w:left w:val="thinThickSmallGap" w:sz="12" w:space="0" w:color="808080" w:themeColor="background1" w:themeShade="8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BCDE9C" w14:textId="05B2B802" w:rsidR="00DE7E6F" w:rsidRPr="003B7168" w:rsidRDefault="00F02B64" w:rsidP="007343F7">
            <w:pPr>
              <w:pStyle w:val="PargrafodaLista"/>
              <w:ind w:left="0"/>
              <w:jc w:val="center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  <w:object w:dxaOrig="225" w:dyaOrig="225" w14:anchorId="40F347AC">
                <v:shape id="_x0000_i1187" type="#_x0000_t75" style="width:10.5pt;height:19.5pt" o:ole="">
                  <v:imagedata r:id="rId75" o:title=""/>
                </v:shape>
                <w:control r:id="rId76" w:name="OptionButton21" w:shapeid="_x0000_i1187"/>
              </w:object>
            </w:r>
          </w:p>
        </w:tc>
        <w:tc>
          <w:tcPr>
            <w:tcW w:w="4960" w:type="dxa"/>
            <w:gridSpan w:val="3"/>
            <w:tcBorders>
              <w:top w:val="thinThickSmallGap" w:sz="12" w:space="0" w:color="808080" w:themeColor="background1" w:themeShade="80"/>
              <w:left w:val="single" w:sz="4" w:space="0" w:color="auto"/>
              <w:bottom w:val="nil"/>
              <w:right w:val="single" w:sz="4" w:space="0" w:color="FFFFFF" w:themeColor="background1"/>
            </w:tcBorders>
          </w:tcPr>
          <w:p w14:paraId="37B4C649" w14:textId="66A16AAB" w:rsidR="00DE7E6F" w:rsidRPr="003B7168" w:rsidRDefault="00CC1B0B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Vincular fatura à conta contrato coletiva de nº</w:t>
            </w:r>
          </w:p>
        </w:tc>
        <w:tc>
          <w:tcPr>
            <w:tcW w:w="5187" w:type="dxa"/>
            <w:gridSpan w:val="4"/>
            <w:tcBorders>
              <w:top w:val="thinThickSmallGap" w:sz="12" w:space="0" w:color="808080" w:themeColor="background1" w:themeShade="80"/>
              <w:left w:val="single" w:sz="4" w:space="0" w:color="FFFFFF" w:themeColor="background1"/>
              <w:bottom w:val="nil"/>
              <w:right w:val="thinThickSmallGap" w:sz="12" w:space="0" w:color="808080" w:themeColor="background1" w:themeShade="80"/>
            </w:tcBorders>
          </w:tcPr>
          <w:p w14:paraId="2D27C087" w14:textId="43331AE0" w:rsidR="00DE7E6F" w:rsidRPr="003B7168" w:rsidRDefault="00DE7E6F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50115E6F">
                <v:shape id="_x0000_i1189" type="#_x0000_t75" style="width:246.75pt;height:22.5pt" o:ole="">
                  <v:imagedata r:id="rId77" o:title=""/>
                </v:shape>
                <w:control r:id="rId78" w:name="TextBox1411231211" w:shapeid="_x0000_i1189"/>
              </w:object>
            </w:r>
          </w:p>
        </w:tc>
      </w:tr>
      <w:tr w:rsidR="003B7168" w:rsidRPr="003B7168" w14:paraId="5497AEFA" w14:textId="77777777" w:rsidTr="001C0F8C">
        <w:trPr>
          <w:trHeight w:val="537"/>
        </w:trPr>
        <w:tc>
          <w:tcPr>
            <w:tcW w:w="567" w:type="dxa"/>
            <w:tcBorders>
              <w:left w:val="thinThickSmallGap" w:sz="12" w:space="0" w:color="808080" w:themeColor="background1" w:themeShade="8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BF4F30" w14:textId="764E49EB" w:rsidR="00DE7E6F" w:rsidRPr="003B7168" w:rsidRDefault="00DE7E6F" w:rsidP="007343F7">
            <w:pPr>
              <w:pStyle w:val="PargrafodaLista"/>
              <w:ind w:left="0"/>
              <w:jc w:val="center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  <w:object w:dxaOrig="225" w:dyaOrig="225" w14:anchorId="4560B711">
                <v:shape id="_x0000_i1191" type="#_x0000_t75" style="width:10.5pt;height:19.5pt" o:ole="">
                  <v:imagedata r:id="rId75" o:title=""/>
                </v:shape>
                <w:control r:id="rId79" w:name="OptionButton2" w:shapeid="_x0000_i1191"/>
              </w:object>
            </w:r>
          </w:p>
        </w:tc>
        <w:tc>
          <w:tcPr>
            <w:tcW w:w="4676" w:type="dxa"/>
            <w:gridSpan w:val="2"/>
            <w:tcBorders>
              <w:left w:val="single" w:sz="4" w:space="0" w:color="auto"/>
              <w:right w:val="single" w:sz="4" w:space="0" w:color="FFFFFF" w:themeColor="background1"/>
            </w:tcBorders>
            <w:vAlign w:val="center"/>
          </w:tcPr>
          <w:p w14:paraId="6B4DDB7F" w14:textId="06E2FE3B" w:rsidR="00DE7E6F" w:rsidRPr="003B7168" w:rsidRDefault="00CC1B0B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Receber a fatura de energia através do e-mail:</w:t>
            </w:r>
          </w:p>
        </w:tc>
        <w:tc>
          <w:tcPr>
            <w:tcW w:w="5471" w:type="dxa"/>
            <w:gridSpan w:val="5"/>
            <w:tcBorders>
              <w:left w:val="single" w:sz="4" w:space="0" w:color="FFFFFF" w:themeColor="background1"/>
              <w:right w:val="thinThickSmallGap" w:sz="12" w:space="0" w:color="808080" w:themeColor="background1" w:themeShade="80"/>
            </w:tcBorders>
            <w:vAlign w:val="center"/>
          </w:tcPr>
          <w:p w14:paraId="24EA8908" w14:textId="608C8A4E" w:rsidR="00DE7E6F" w:rsidRPr="003B7168" w:rsidRDefault="00DE7E6F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2A5BF2D9">
                <v:shape id="_x0000_i1193" type="#_x0000_t75" style="width:261pt;height:21.75pt" o:ole="">
                  <v:imagedata r:id="rId80" o:title=""/>
                </v:shape>
                <w:control r:id="rId81" w:name="TextBox14112312111" w:shapeid="_x0000_i1193"/>
              </w:object>
            </w:r>
          </w:p>
        </w:tc>
      </w:tr>
      <w:tr w:rsidR="003B7168" w:rsidRPr="003B7168" w14:paraId="04342E02" w14:textId="77777777" w:rsidTr="001C0F8C">
        <w:trPr>
          <w:trHeight w:val="537"/>
        </w:trPr>
        <w:tc>
          <w:tcPr>
            <w:tcW w:w="567" w:type="dxa"/>
            <w:tcBorders>
              <w:left w:val="thinThickSmallGap" w:sz="12" w:space="0" w:color="808080" w:themeColor="background1" w:themeShade="8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09A11" w14:textId="28CC47F5" w:rsidR="007343F7" w:rsidRPr="003B7168" w:rsidRDefault="00F02B64" w:rsidP="007343F7">
            <w:pPr>
              <w:pStyle w:val="PargrafodaLista"/>
              <w:ind w:left="0"/>
              <w:jc w:val="center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  <w:object w:dxaOrig="225" w:dyaOrig="225" w14:anchorId="24804959">
                <v:shape id="_x0000_i1195" type="#_x0000_t75" style="width:10.5pt;height:19.5pt" o:ole="">
                  <v:imagedata r:id="rId75" o:title=""/>
                </v:shape>
                <w:control r:id="rId82" w:name="OptionButton41" w:shapeid="_x0000_i1195"/>
              </w:object>
            </w:r>
          </w:p>
        </w:tc>
        <w:tc>
          <w:tcPr>
            <w:tcW w:w="3436" w:type="dxa"/>
            <w:tcBorders>
              <w:left w:val="single" w:sz="4" w:space="0" w:color="auto"/>
            </w:tcBorders>
            <w:vAlign w:val="center"/>
          </w:tcPr>
          <w:p w14:paraId="2FC35193" w14:textId="6CFB3FD7" w:rsidR="007343F7" w:rsidRPr="003B7168" w:rsidRDefault="00CC1B0B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Inserir a sua fatura no débito automático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</w:tcBorders>
            <w:vAlign w:val="center"/>
          </w:tcPr>
          <w:p w14:paraId="731D2E3F" w14:textId="7DCD0C52" w:rsidR="007343F7" w:rsidRPr="003B7168" w:rsidRDefault="007343F7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BANCO</w:t>
            </w:r>
          </w:p>
          <w:p w14:paraId="4184096B" w14:textId="372604AF" w:rsidR="007343F7" w:rsidRPr="003B7168" w:rsidRDefault="007343F7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688A9EFD">
                <v:shape id="_x0000_i1197" type="#_x0000_t75" style="width:81pt;height:21pt" o:ole="">
                  <v:imagedata r:id="rId83" o:title=""/>
                </v:shape>
                <w:control r:id="rId84" w:name="TextBox1411233111" w:shapeid="_x0000_i1197"/>
              </w:objec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  <w:vAlign w:val="center"/>
          </w:tcPr>
          <w:p w14:paraId="016A2252" w14:textId="3E5E9150" w:rsidR="007343F7" w:rsidRPr="003B7168" w:rsidRDefault="007343F7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AGÊNCIA</w:t>
            </w:r>
          </w:p>
          <w:p w14:paraId="5FB34C19" w14:textId="75AE70CC" w:rsidR="007343F7" w:rsidRPr="003B7168" w:rsidRDefault="007343F7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290250F0">
                <v:shape id="_x0000_i1199" type="#_x0000_t75" style="width:85.5pt;height:21pt" o:ole="">
                  <v:imagedata r:id="rId85" o:title=""/>
                </v:shape>
                <w:control r:id="rId86" w:name="TextBox14112331111" w:shapeid="_x0000_i1199"/>
              </w:object>
            </w:r>
          </w:p>
        </w:tc>
        <w:tc>
          <w:tcPr>
            <w:tcW w:w="2458" w:type="dxa"/>
            <w:tcBorders>
              <w:left w:val="single" w:sz="4" w:space="0" w:color="auto"/>
              <w:right w:val="thinThickSmallGap" w:sz="12" w:space="0" w:color="808080" w:themeColor="background1" w:themeShade="80"/>
            </w:tcBorders>
            <w:vAlign w:val="center"/>
          </w:tcPr>
          <w:p w14:paraId="7C7B50A4" w14:textId="4CF976B7" w:rsidR="007343F7" w:rsidRPr="003B7168" w:rsidRDefault="007343F7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CONTA CORRENTE</w:t>
            </w:r>
          </w:p>
          <w:p w14:paraId="21D1AF06" w14:textId="69E02BEF" w:rsidR="007343F7" w:rsidRPr="003B7168" w:rsidRDefault="007343F7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58E7D8C9">
                <v:shape id="_x0000_i1201" type="#_x0000_t75" style="width:86.25pt;height:21pt" o:ole="">
                  <v:imagedata r:id="rId87" o:title=""/>
                </v:shape>
                <w:control r:id="rId88" w:name="TextBox141123311111" w:shapeid="_x0000_i1201"/>
              </w:object>
            </w:r>
          </w:p>
        </w:tc>
      </w:tr>
      <w:tr w:rsidR="003B7168" w:rsidRPr="003B7168" w14:paraId="2D338080" w14:textId="77777777" w:rsidTr="001C0F8C">
        <w:trPr>
          <w:trHeight w:val="537"/>
        </w:trPr>
        <w:tc>
          <w:tcPr>
            <w:tcW w:w="567" w:type="dxa"/>
            <w:tcBorders>
              <w:left w:val="thinThickSmallGap" w:sz="12" w:space="0" w:color="808080" w:themeColor="background1" w:themeShade="8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D5B860" w14:textId="3DC61654" w:rsidR="00DE7E6F" w:rsidRPr="003B7168" w:rsidRDefault="00DE7E6F" w:rsidP="007343F7">
            <w:pPr>
              <w:pStyle w:val="PargrafodaLista"/>
              <w:ind w:left="0"/>
              <w:jc w:val="center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  <w:object w:dxaOrig="225" w:dyaOrig="225" w14:anchorId="51746971">
                <v:shape id="_x0000_i1203" type="#_x0000_t75" style="width:10.5pt;height:19.5pt" o:ole="">
                  <v:imagedata r:id="rId75" o:title=""/>
                </v:shape>
                <w:control r:id="rId89" w:name="OptionButton4" w:shapeid="_x0000_i1203"/>
              </w:object>
            </w:r>
          </w:p>
        </w:tc>
        <w:tc>
          <w:tcPr>
            <w:tcW w:w="6094" w:type="dxa"/>
            <w:gridSpan w:val="5"/>
            <w:tcBorders>
              <w:left w:val="single" w:sz="4" w:space="0" w:color="auto"/>
              <w:right w:val="single" w:sz="4" w:space="0" w:color="FFFFFF" w:themeColor="background1"/>
            </w:tcBorders>
            <w:vAlign w:val="center"/>
          </w:tcPr>
          <w:p w14:paraId="020F16D1" w14:textId="0CBEEDBF" w:rsidR="00DE7E6F" w:rsidRPr="003B7168" w:rsidRDefault="00CC1B0B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Receber a fatura impressa no endereço da conta contrato nº</w:t>
            </w:r>
          </w:p>
        </w:tc>
        <w:tc>
          <w:tcPr>
            <w:tcW w:w="4053" w:type="dxa"/>
            <w:gridSpan w:val="2"/>
            <w:tcBorders>
              <w:left w:val="single" w:sz="4" w:space="0" w:color="FFFFFF" w:themeColor="background1"/>
              <w:right w:val="thinThickSmallGap" w:sz="12" w:space="0" w:color="808080" w:themeColor="background1" w:themeShade="80"/>
            </w:tcBorders>
            <w:vAlign w:val="center"/>
          </w:tcPr>
          <w:p w14:paraId="17EAFE89" w14:textId="7779D2CA" w:rsidR="00DE7E6F" w:rsidRPr="003B7168" w:rsidRDefault="00DE7E6F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79FDE665">
                <v:shape id="_x0000_i1205" type="#_x0000_t75" style="width:191.25pt;height:21pt" o:ole="">
                  <v:imagedata r:id="rId90" o:title=""/>
                </v:shape>
                <w:control r:id="rId91" w:name="TextBox141123311" w:shapeid="_x0000_i1205"/>
              </w:object>
            </w:r>
          </w:p>
        </w:tc>
      </w:tr>
      <w:tr w:rsidR="003B7168" w:rsidRPr="003B7168" w14:paraId="0D8AD43D" w14:textId="77777777" w:rsidTr="001C0F8C">
        <w:trPr>
          <w:trHeight w:val="537"/>
        </w:trPr>
        <w:tc>
          <w:tcPr>
            <w:tcW w:w="567" w:type="dxa"/>
            <w:tcBorders>
              <w:left w:val="thinThickSmallGap" w:sz="12" w:space="0" w:color="808080" w:themeColor="background1" w:themeShade="80"/>
              <w:bottom w:val="thinThickSmallGap" w:sz="12" w:space="0" w:color="808080" w:themeColor="background1" w:themeShade="8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D577DB" w14:textId="61259604" w:rsidR="00DE7E6F" w:rsidRPr="003B7168" w:rsidRDefault="00DE7E6F" w:rsidP="007343F7">
            <w:pPr>
              <w:pStyle w:val="PargrafodaLista"/>
              <w:ind w:left="0"/>
              <w:jc w:val="center"/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/>
                <w:color w:val="595959" w:themeColor="text1" w:themeTint="A6"/>
                <w:sz w:val="20"/>
                <w:szCs w:val="20"/>
              </w:rPr>
              <w:object w:dxaOrig="225" w:dyaOrig="225" w14:anchorId="1C7CA26F">
                <v:shape id="_x0000_i1207" type="#_x0000_t75" style="width:10.5pt;height:19.5pt" o:ole="">
                  <v:imagedata r:id="rId75" o:title=""/>
                </v:shape>
                <w:control r:id="rId92" w:name="OptionButton5" w:shapeid="_x0000_i1207"/>
              </w:object>
            </w:r>
          </w:p>
        </w:tc>
        <w:tc>
          <w:tcPr>
            <w:tcW w:w="10147" w:type="dxa"/>
            <w:gridSpan w:val="7"/>
            <w:tcBorders>
              <w:left w:val="single" w:sz="4" w:space="0" w:color="auto"/>
              <w:bottom w:val="thinThickSmallGap" w:sz="12" w:space="0" w:color="808080" w:themeColor="background1" w:themeShade="80"/>
              <w:right w:val="thinThickSmallGap" w:sz="12" w:space="0" w:color="808080" w:themeColor="background1" w:themeShade="80"/>
            </w:tcBorders>
            <w:vAlign w:val="center"/>
          </w:tcPr>
          <w:p w14:paraId="3763DFBB" w14:textId="67B63281" w:rsidR="00DE7E6F" w:rsidRPr="003B7168" w:rsidRDefault="00CC1B0B" w:rsidP="007343F7">
            <w:pPr>
              <w:pStyle w:val="PargrafodaLista"/>
              <w:ind w:left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Receber a fatura impressa no mesmo endereço da unidade consumidora</w:t>
            </w:r>
            <w:r w:rsidR="007343F7"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.</w:t>
            </w:r>
          </w:p>
        </w:tc>
      </w:tr>
    </w:tbl>
    <w:p w14:paraId="012D9895" w14:textId="77777777" w:rsidR="00020506" w:rsidRDefault="00020506" w:rsidP="00020506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00AFA043" w14:textId="77777777" w:rsidR="001C0F8C" w:rsidRPr="003B7168" w:rsidRDefault="001C0F8C" w:rsidP="00020506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21FCF0B1" w14:textId="07F5F110" w:rsidR="003013BD" w:rsidRPr="003B7168" w:rsidRDefault="003013BD" w:rsidP="003013BD">
      <w:pPr>
        <w:pStyle w:val="PargrafodaLista"/>
        <w:numPr>
          <w:ilvl w:val="0"/>
          <w:numId w:val="3"/>
        </w:numPr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  <w:r w:rsidRPr="003B7168">
        <w:rPr>
          <w:rFonts w:ascii="IberPangea" w:hAnsi="IberPangea" w:cs="IberPangea"/>
          <w:b/>
          <w:color w:val="595959" w:themeColor="text1" w:themeTint="A6"/>
          <w:sz w:val="20"/>
          <w:szCs w:val="20"/>
        </w:rPr>
        <w:t>INFORMAÇÕES EXCLUSIVAS PARA CONSUMIDOR SUBMETIDO À LEI DE LICITAÇÕES E CONTRATOS</w:t>
      </w:r>
    </w:p>
    <w:tbl>
      <w:tblPr>
        <w:tblStyle w:val="Tabelacomgrade"/>
        <w:tblW w:w="10774" w:type="dxa"/>
        <w:tblInd w:w="-34" w:type="dxa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154"/>
        <w:gridCol w:w="622"/>
        <w:gridCol w:w="1533"/>
        <w:gridCol w:w="653"/>
        <w:gridCol w:w="175"/>
        <w:gridCol w:w="415"/>
        <w:gridCol w:w="2292"/>
        <w:gridCol w:w="128"/>
        <w:gridCol w:w="2802"/>
      </w:tblGrid>
      <w:tr w:rsidR="003B7168" w:rsidRPr="003B7168" w14:paraId="55D1E6E9" w14:textId="77777777" w:rsidTr="001C0F8C">
        <w:tc>
          <w:tcPr>
            <w:tcW w:w="7844" w:type="dxa"/>
            <w:gridSpan w:val="7"/>
            <w:vAlign w:val="center"/>
          </w:tcPr>
          <w:p w14:paraId="7FAA898B" w14:textId="77777777" w:rsidR="00A4485C" w:rsidRPr="003B7168" w:rsidRDefault="00A4485C" w:rsidP="00A4485C">
            <w:pPr>
              <w:pStyle w:val="PargrafodaLista"/>
              <w:ind w:left="0"/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CONSUMIDOR SE SUBMETE À LEI Nº 8.666/93 DE LICITAÇÕES E CONTRATOS?</w:t>
            </w:r>
          </w:p>
        </w:tc>
        <w:tc>
          <w:tcPr>
            <w:tcW w:w="2930" w:type="dxa"/>
            <w:gridSpan w:val="2"/>
          </w:tcPr>
          <w:p w14:paraId="4C6B9221" w14:textId="603EADEA" w:rsidR="00A4485C" w:rsidRPr="003B7168" w:rsidRDefault="00A4485C" w:rsidP="00A4485C">
            <w:pPr>
              <w:pStyle w:val="PargrafodaLista"/>
              <w:ind w:left="0"/>
              <w:jc w:val="center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74704BF8">
                <v:shape id="_x0000_i1209" type="#_x0000_t75" style="width:61.5pt;height:20.25pt" o:ole="">
                  <v:imagedata r:id="rId93" o:title=""/>
                </v:shape>
                <w:control r:id="rId94" w:name="SIM211" w:shapeid="_x0000_i1209"/>
              </w:object>
            </w: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131F6C85">
                <v:shape id="_x0000_i1211" type="#_x0000_t75" style="width:68.25pt;height:20.25pt" o:ole="">
                  <v:imagedata r:id="rId95" o:title=""/>
                </v:shape>
                <w:control r:id="rId96" w:name="OptionButton11211" w:shapeid="_x0000_i1211"/>
              </w:object>
            </w:r>
          </w:p>
        </w:tc>
      </w:tr>
      <w:tr w:rsidR="003B7168" w:rsidRPr="003B7168" w14:paraId="06554367" w14:textId="77777777" w:rsidTr="001C0F8C">
        <w:tc>
          <w:tcPr>
            <w:tcW w:w="10774" w:type="dxa"/>
            <w:gridSpan w:val="9"/>
            <w:vAlign w:val="center"/>
          </w:tcPr>
          <w:p w14:paraId="70945A33" w14:textId="77777777" w:rsidR="003B3F26" w:rsidRPr="003B7168" w:rsidRDefault="003B3F26" w:rsidP="00A4485C">
            <w:pPr>
              <w:pStyle w:val="Default"/>
              <w:jc w:val="both"/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SE SIM, INFORMAR:</w:t>
            </w:r>
          </w:p>
        </w:tc>
      </w:tr>
      <w:tr w:rsidR="003B7168" w:rsidRPr="003B7168" w14:paraId="5CAF17BC" w14:textId="77777777" w:rsidTr="001C0F8C">
        <w:tc>
          <w:tcPr>
            <w:tcW w:w="2776" w:type="dxa"/>
            <w:gridSpan w:val="2"/>
            <w:vAlign w:val="bottom"/>
          </w:tcPr>
          <w:p w14:paraId="1007770D" w14:textId="1B23BC11" w:rsidR="00F95995" w:rsidRPr="003B7168" w:rsidRDefault="00F95995" w:rsidP="00F95995">
            <w:pPr>
              <w:autoSpaceDE w:val="0"/>
              <w:autoSpaceDN w:val="0"/>
              <w:adjustRightInd w:val="0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PROGRAMA DE TRABALHO</w:t>
            </w:r>
          </w:p>
          <w:p w14:paraId="096EDCC8" w14:textId="5DC58793" w:rsidR="00F95995" w:rsidRPr="003B7168" w:rsidRDefault="00F95995" w:rsidP="00F9599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3792F4DF">
                <v:shape id="_x0000_i1213" type="#_x0000_t75" style="width:123.75pt;height:18pt" o:ole="">
                  <v:imagedata r:id="rId97" o:title=""/>
                </v:shape>
                <w:control r:id="rId98" w:name="TextBox112121" w:shapeid="_x0000_i1213"/>
              </w:object>
            </w:r>
          </w:p>
        </w:tc>
        <w:tc>
          <w:tcPr>
            <w:tcW w:w="2776" w:type="dxa"/>
            <w:gridSpan w:val="4"/>
            <w:vAlign w:val="bottom"/>
          </w:tcPr>
          <w:p w14:paraId="7D189AD3" w14:textId="44F2A919" w:rsidR="00F95995" w:rsidRPr="003B7168" w:rsidRDefault="00F95995" w:rsidP="00F9599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ATIVIDADE</w:t>
            </w:r>
          </w:p>
          <w:p w14:paraId="33F89D5E" w14:textId="2D8D4826" w:rsidR="00F95995" w:rsidRPr="003B7168" w:rsidRDefault="00F95995" w:rsidP="00F9599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1BC8DE97">
                <v:shape id="_x0000_i1215" type="#_x0000_t75" style="width:124.5pt;height:18pt" o:ole="">
                  <v:imagedata r:id="rId99" o:title=""/>
                </v:shape>
                <w:control r:id="rId100" w:name="TextBox1411221" w:shapeid="_x0000_i1215"/>
              </w:object>
            </w:r>
          </w:p>
        </w:tc>
        <w:tc>
          <w:tcPr>
            <w:tcW w:w="2420" w:type="dxa"/>
            <w:gridSpan w:val="2"/>
            <w:vAlign w:val="bottom"/>
          </w:tcPr>
          <w:p w14:paraId="63B9FDC8" w14:textId="2C4E0484" w:rsidR="00F95995" w:rsidRPr="003B7168" w:rsidRDefault="00F95995" w:rsidP="00F9599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ELEMENTO DE DESPESA</w:t>
            </w:r>
          </w:p>
          <w:p w14:paraId="7149CB4D" w14:textId="727819F4" w:rsidR="00F95995" w:rsidRPr="003B7168" w:rsidRDefault="00F95995" w:rsidP="00F9599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040FF697">
                <v:shape id="_x0000_i1217" type="#_x0000_t75" style="width:126.75pt;height:18pt" o:ole="">
                  <v:imagedata r:id="rId101" o:title=""/>
                </v:shape>
                <w:control r:id="rId102" w:name="TextBox14112411" w:shapeid="_x0000_i1217"/>
              </w:object>
            </w:r>
          </w:p>
        </w:tc>
        <w:tc>
          <w:tcPr>
            <w:tcW w:w="2802" w:type="dxa"/>
            <w:vAlign w:val="bottom"/>
          </w:tcPr>
          <w:p w14:paraId="37094D86" w14:textId="48100D06" w:rsidR="00F95995" w:rsidRPr="003B7168" w:rsidRDefault="00F95995" w:rsidP="00F9599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PLANO INTERNO</w:t>
            </w:r>
          </w:p>
          <w:p w14:paraId="7AEFCD97" w14:textId="0E412445" w:rsidR="00F95995" w:rsidRPr="003B7168" w:rsidRDefault="00F95995" w:rsidP="00F95995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7373A704">
                <v:shape id="_x0000_i1219" type="#_x0000_t75" style="width:110.25pt;height:18pt" o:ole="">
                  <v:imagedata r:id="rId103" o:title=""/>
                </v:shape>
                <w:control r:id="rId104" w:name="TextBox1411251" w:shapeid="_x0000_i1219"/>
              </w:object>
            </w:r>
          </w:p>
        </w:tc>
      </w:tr>
      <w:tr w:rsidR="003B7168" w:rsidRPr="003B7168" w14:paraId="08E170CD" w14:textId="77777777" w:rsidTr="001C0F8C">
        <w:tc>
          <w:tcPr>
            <w:tcW w:w="2154" w:type="dxa"/>
          </w:tcPr>
          <w:p w14:paraId="442E6721" w14:textId="2AD08D8D" w:rsidR="00756E16" w:rsidRPr="003B7168" w:rsidRDefault="00756E16" w:rsidP="007343F7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FONTE</w:t>
            </w:r>
          </w:p>
          <w:p w14:paraId="4337430A" w14:textId="53A801C5" w:rsidR="00756E16" w:rsidRPr="003B7168" w:rsidRDefault="00756E16" w:rsidP="007343F7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36DB2C14">
                <v:shape id="_x0000_i1221" type="#_x0000_t75" style="width:96pt;height:18pt" o:ole="">
                  <v:imagedata r:id="rId105" o:title=""/>
                </v:shape>
                <w:control r:id="rId106" w:name="TextBox14112212" w:shapeid="_x0000_i1221"/>
              </w:object>
            </w:r>
          </w:p>
        </w:tc>
        <w:tc>
          <w:tcPr>
            <w:tcW w:w="2155" w:type="dxa"/>
            <w:gridSpan w:val="2"/>
          </w:tcPr>
          <w:p w14:paraId="3A13BF9C" w14:textId="1DD3230E" w:rsidR="00756E16" w:rsidRPr="003B7168" w:rsidRDefault="00756E16" w:rsidP="007343F7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Nº DE EMPENHO</w:t>
            </w:r>
          </w:p>
          <w:p w14:paraId="22AA8982" w14:textId="3485BFAA" w:rsidR="00756E16" w:rsidRPr="003B7168" w:rsidRDefault="00756E16" w:rsidP="007343F7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1136DD33">
                <v:shape id="_x0000_i1223" type="#_x0000_t75" style="width:93pt;height:18pt" o:ole="">
                  <v:imagedata r:id="rId107" o:title=""/>
                </v:shape>
                <w:control r:id="rId108" w:name="TextBox14112211" w:shapeid="_x0000_i1223"/>
              </w:object>
            </w:r>
          </w:p>
        </w:tc>
        <w:tc>
          <w:tcPr>
            <w:tcW w:w="828" w:type="dxa"/>
            <w:gridSpan w:val="2"/>
          </w:tcPr>
          <w:p w14:paraId="0369FECC" w14:textId="47F498D7" w:rsidR="00756E16" w:rsidRPr="003B7168" w:rsidRDefault="00756E16" w:rsidP="007343F7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DATA</w:t>
            </w:r>
          </w:p>
          <w:p w14:paraId="14607EED" w14:textId="77777777" w:rsidR="00756E16" w:rsidRPr="003B7168" w:rsidRDefault="00E205C7" w:rsidP="00E96DB2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sdt>
              <w:sdtPr>
                <w:rPr>
                  <w:rStyle w:val="Estilo11"/>
                  <w:rFonts w:ascii="IberPangea" w:hAnsi="IberPangea" w:cs="IberPangea"/>
                  <w:color w:val="595959" w:themeColor="text1" w:themeTint="A6"/>
                  <w:szCs w:val="20"/>
                </w:rPr>
                <w:id w:val="-552850136"/>
                <w:placeholder>
                  <w:docPart w:val="88697BD028FC42B9B60718D3A5AB8F12"/>
                </w:placeholder>
                <w:showingPlcHdr/>
                <w:date w:fullDate="2016-09-01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>
                <w:rPr>
                  <w:rStyle w:val="Fontepargpadro"/>
                  <w:sz w:val="24"/>
                </w:rPr>
              </w:sdtEndPr>
              <w:sdtContent>
                <w:r w:rsidR="00E96DB2" w:rsidRPr="003B7168">
                  <w:rPr>
                    <w:rStyle w:val="TextodoEspaoReservado"/>
                    <w:rFonts w:ascii="IberPangea" w:hAnsi="IberPangea" w:cs="IberPangea"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  <w:fldChar w:fldCharType="begin">
                    <w:ffData>
                      <w:name w:val="Texto2"/>
                      <w:enabled/>
                      <w:calcOnExit w:val="0"/>
                      <w:textInput/>
                    </w:ffData>
                  </w:fldChar>
                </w:r>
                <w:r w:rsidR="00E96DB2" w:rsidRPr="003B7168">
                  <w:rPr>
                    <w:rStyle w:val="TextodoEspaoReservado"/>
                    <w:rFonts w:ascii="IberPangea" w:hAnsi="IberPangea" w:cs="IberPangea"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  <w:instrText xml:space="preserve"> FORMTEXT </w:instrText>
                </w:r>
                <w:r w:rsidR="00E96DB2" w:rsidRPr="003B7168">
                  <w:rPr>
                    <w:rStyle w:val="TextodoEspaoReservado"/>
                    <w:rFonts w:ascii="IberPangea" w:hAnsi="IberPangea" w:cs="IberPangea"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</w:r>
                <w:r w:rsidR="00E96DB2" w:rsidRPr="003B7168">
                  <w:rPr>
                    <w:rStyle w:val="TextodoEspaoReservado"/>
                    <w:rFonts w:ascii="IberPangea" w:hAnsi="IberPangea" w:cs="IberPangea"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  <w:fldChar w:fldCharType="separate"/>
                </w:r>
                <w:r w:rsidR="00E96DB2" w:rsidRPr="003B7168">
                  <w:rPr>
                    <w:rStyle w:val="TextodoEspaoReservado"/>
                    <w:rFonts w:ascii="IberPangea" w:hAnsi="IberPangea" w:cs="IberPangea"/>
                    <w:noProof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  <w:t> </w:t>
                </w:r>
                <w:r w:rsidR="00E96DB2" w:rsidRPr="003B7168">
                  <w:rPr>
                    <w:rStyle w:val="TextodoEspaoReservado"/>
                    <w:rFonts w:ascii="IberPangea" w:hAnsi="IberPangea" w:cs="IberPangea"/>
                    <w:noProof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  <w:t> </w:t>
                </w:r>
                <w:r w:rsidR="00E96DB2" w:rsidRPr="003B7168">
                  <w:rPr>
                    <w:rStyle w:val="TextodoEspaoReservado"/>
                    <w:rFonts w:ascii="IberPangea" w:hAnsi="IberPangea" w:cs="IberPangea"/>
                    <w:noProof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  <w:t> </w:t>
                </w:r>
                <w:r w:rsidR="00E96DB2" w:rsidRPr="003B7168">
                  <w:rPr>
                    <w:rStyle w:val="TextodoEspaoReservado"/>
                    <w:rFonts w:ascii="IberPangea" w:hAnsi="IberPangea" w:cs="IberPangea"/>
                    <w:noProof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  <w:t> </w:t>
                </w:r>
                <w:r w:rsidR="00E96DB2" w:rsidRPr="003B7168">
                  <w:rPr>
                    <w:rStyle w:val="TextodoEspaoReservado"/>
                    <w:rFonts w:ascii="IberPangea" w:hAnsi="IberPangea" w:cs="IberPangea"/>
                    <w:noProof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  <w:t> </w:t>
                </w:r>
                <w:r w:rsidR="00E96DB2" w:rsidRPr="003B7168">
                  <w:rPr>
                    <w:rStyle w:val="TextodoEspaoReservado"/>
                    <w:rFonts w:ascii="IberPangea" w:hAnsi="IberPangea" w:cs="IberPangea"/>
                    <w:color w:val="595959" w:themeColor="text1" w:themeTint="A6"/>
                    <w:sz w:val="20"/>
                    <w:szCs w:val="20"/>
                    <w:shd w:val="clear" w:color="auto" w:fill="D9D9D9" w:themeFill="background1" w:themeFillShade="D9"/>
                  </w:rPr>
                  <w:fldChar w:fldCharType="end"/>
                </w:r>
              </w:sdtContent>
            </w:sdt>
          </w:p>
        </w:tc>
        <w:tc>
          <w:tcPr>
            <w:tcW w:w="2835" w:type="dxa"/>
            <w:gridSpan w:val="3"/>
          </w:tcPr>
          <w:p w14:paraId="54F20105" w14:textId="2FEF466E" w:rsidR="00756E16" w:rsidRPr="003B7168" w:rsidRDefault="00756E16" w:rsidP="00756E16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VALOR ESTIMADO (R</w:t>
            </w:r>
            <w:r w:rsidR="00CC1B0B"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 xml:space="preserve">$)  </w:t>
            </w: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00D0B084">
                <v:shape id="_x0000_i1225" type="#_x0000_t75" style="width:105pt;height:18pt" o:ole="">
                  <v:imagedata r:id="rId109" o:title=""/>
                </v:shape>
                <w:control r:id="rId110" w:name="TextBox141122111" w:shapeid="_x0000_i1225"/>
              </w:object>
            </w:r>
          </w:p>
        </w:tc>
        <w:tc>
          <w:tcPr>
            <w:tcW w:w="2802" w:type="dxa"/>
          </w:tcPr>
          <w:p w14:paraId="631DFC20" w14:textId="7C8FF3CE" w:rsidR="00756E16" w:rsidRPr="003B7168" w:rsidRDefault="00756E16" w:rsidP="007343F7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VALOR EMPENHADO (R$)</w:t>
            </w:r>
          </w:p>
          <w:p w14:paraId="105E3344" w14:textId="71807634" w:rsidR="00756E16" w:rsidRPr="003B7168" w:rsidRDefault="00756E16" w:rsidP="007343F7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61107A43">
                <v:shape id="_x0000_i1227" type="#_x0000_t75" style="width:108pt;height:18pt" o:ole="">
                  <v:imagedata r:id="rId111" o:title=""/>
                </v:shape>
                <w:control r:id="rId112" w:name="TextBox1411221111" w:shapeid="_x0000_i1227"/>
              </w:object>
            </w:r>
          </w:p>
        </w:tc>
      </w:tr>
      <w:tr w:rsidR="003B7168" w:rsidRPr="003B7168" w14:paraId="5DFB9092" w14:textId="77777777" w:rsidTr="001C0F8C">
        <w:tc>
          <w:tcPr>
            <w:tcW w:w="4962" w:type="dxa"/>
            <w:gridSpan w:val="4"/>
            <w:vAlign w:val="center"/>
          </w:tcPr>
          <w:p w14:paraId="4BB12BAF" w14:textId="28D839A3" w:rsidR="00756E16" w:rsidRPr="003B7168" w:rsidRDefault="00756E16" w:rsidP="00A4485C">
            <w:pPr>
              <w:pStyle w:val="Default"/>
              <w:jc w:val="both"/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  <w:t>Nº DO ATO QUE AUTORIZOU A SUA LAVRATURA</w:t>
            </w:r>
          </w:p>
          <w:p w14:paraId="66E5AFCA" w14:textId="0E8B57BC" w:rsidR="00756E16" w:rsidRPr="003B7168" w:rsidRDefault="00756E16" w:rsidP="00A4485C">
            <w:pPr>
              <w:pStyle w:val="Default"/>
              <w:jc w:val="both"/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502F5307">
                <v:shape id="_x0000_i1229" type="#_x0000_t75" style="width:235.5pt;height:18pt" o:ole="">
                  <v:imagedata r:id="rId113" o:title=""/>
                </v:shape>
                <w:control r:id="rId114" w:name="TextBox14112112115" w:shapeid="_x0000_i1229"/>
              </w:object>
            </w:r>
            <w:r w:rsidRPr="003B7168"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  <w:t xml:space="preserve">  </w:t>
            </w:r>
          </w:p>
        </w:tc>
        <w:tc>
          <w:tcPr>
            <w:tcW w:w="5812" w:type="dxa"/>
            <w:gridSpan w:val="5"/>
            <w:vAlign w:val="center"/>
          </w:tcPr>
          <w:p w14:paraId="1495C2B6" w14:textId="0A27E0EF" w:rsidR="00756E16" w:rsidRPr="003B7168" w:rsidRDefault="00756E16" w:rsidP="003B3F26">
            <w:pPr>
              <w:pStyle w:val="Default"/>
              <w:jc w:val="both"/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  <w:t>Nº DO PROCESSO DE DISPENSA OU INEXIGIBILIDADE DE LICITAÇÃO</w:t>
            </w:r>
          </w:p>
          <w:p w14:paraId="1F9AA54E" w14:textId="73BA301C" w:rsidR="00756E16" w:rsidRDefault="00756E16" w:rsidP="003013BD">
            <w:pPr>
              <w:pStyle w:val="PargrafodaLista"/>
              <w:ind w:left="0"/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42910E0E">
                <v:shape id="_x0000_i1231" type="#_x0000_t75" style="width:276pt;height:18pt" o:ole="">
                  <v:imagedata r:id="rId115" o:title=""/>
                </v:shape>
                <w:control r:id="rId116" w:name="TextBox141121121154" w:shapeid="_x0000_i1231"/>
              </w:object>
            </w:r>
          </w:p>
          <w:p w14:paraId="505B69ED" w14:textId="48C052AC" w:rsidR="00CC1B0B" w:rsidRPr="003B7168" w:rsidRDefault="00CC1B0B" w:rsidP="003013BD">
            <w:pPr>
              <w:pStyle w:val="PargrafodaLista"/>
              <w:ind w:left="0"/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</w:tc>
      </w:tr>
      <w:tr w:rsidR="003B7168" w:rsidRPr="003B7168" w14:paraId="721EEB2C" w14:textId="77777777" w:rsidTr="001C0F8C">
        <w:tc>
          <w:tcPr>
            <w:tcW w:w="5137" w:type="dxa"/>
            <w:gridSpan w:val="5"/>
            <w:vAlign w:val="center"/>
          </w:tcPr>
          <w:p w14:paraId="16E62B53" w14:textId="24BAF86E" w:rsidR="00756E16" w:rsidRDefault="00756E16" w:rsidP="00756E16">
            <w:pPr>
              <w:pStyle w:val="Default"/>
              <w:jc w:val="both"/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  <w:t>Nº DA VINCULAÇÃO AO TERMO DE DISPENSA OU INEXIGIBILIDADE DA LICITAÇÃO</w:t>
            </w:r>
          </w:p>
          <w:p w14:paraId="0625F014" w14:textId="77777777" w:rsidR="00A90CFB" w:rsidRPr="003B7168" w:rsidRDefault="00A90CFB" w:rsidP="00756E16">
            <w:pPr>
              <w:pStyle w:val="Default"/>
              <w:jc w:val="both"/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</w:pPr>
          </w:p>
          <w:p w14:paraId="1718D36A" w14:textId="7D8052D7" w:rsidR="00637757" w:rsidRPr="003B7168" w:rsidRDefault="00756E16" w:rsidP="00F16119">
            <w:pPr>
              <w:pStyle w:val="PargrafodaLista"/>
              <w:ind w:left="0"/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51D5191C">
                <v:shape id="_x0000_i1233" type="#_x0000_t75" style="width:241.5pt;height:18pt" o:ole="">
                  <v:imagedata r:id="rId117" o:title=""/>
                </v:shape>
                <w:control r:id="rId118" w:name="TextBox141121121151" w:shapeid="_x0000_i1233"/>
              </w:object>
            </w:r>
          </w:p>
          <w:p w14:paraId="2E734F31" w14:textId="77777777" w:rsidR="00F16119" w:rsidRPr="003B7168" w:rsidRDefault="00F16119" w:rsidP="00F16119">
            <w:pPr>
              <w:pStyle w:val="PargrafodaLista"/>
              <w:ind w:left="0"/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5637" w:type="dxa"/>
            <w:gridSpan w:val="4"/>
            <w:vAlign w:val="center"/>
          </w:tcPr>
          <w:p w14:paraId="18B1E1CC" w14:textId="33D94CAF" w:rsidR="00756E16" w:rsidRPr="003B7168" w:rsidRDefault="00756E16" w:rsidP="00756E16">
            <w:pPr>
              <w:pStyle w:val="Default"/>
              <w:jc w:val="both"/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="Times New Roman" w:hAnsi="IberPangea" w:cs="IberPangea"/>
                <w:color w:val="595959" w:themeColor="text1" w:themeTint="A6"/>
                <w:sz w:val="20"/>
                <w:szCs w:val="20"/>
              </w:rPr>
              <w:t>FORO DA SEDE DA ADMINISTRAÇÃO PÚBLICA COMO O COMPETENTE PARA DIRIMIR QUALQUER QUESTÃO CONTRATUAL</w:t>
            </w:r>
          </w:p>
          <w:p w14:paraId="7B2FFE29" w14:textId="153FCC06" w:rsidR="00756E16" w:rsidRPr="003B7168" w:rsidRDefault="00756E16" w:rsidP="00756E16">
            <w:pPr>
              <w:pStyle w:val="PargrafodaLista"/>
              <w:ind w:left="0"/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object w:dxaOrig="225" w:dyaOrig="225" w14:anchorId="773121D5">
                <v:shape id="_x0000_i1235" type="#_x0000_t75" style="width:269.25pt;height:18pt" o:ole="">
                  <v:imagedata r:id="rId119" o:title=""/>
                </v:shape>
                <w:control r:id="rId120" w:name="TextBox1411211211521" w:shapeid="_x0000_i1235"/>
              </w:object>
            </w:r>
          </w:p>
          <w:p w14:paraId="7B366DCA" w14:textId="77777777" w:rsidR="00F16119" w:rsidRPr="003B7168" w:rsidRDefault="00F16119" w:rsidP="00756E16">
            <w:pPr>
              <w:pStyle w:val="PargrafodaLista"/>
              <w:ind w:left="0"/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5510CFD" w14:textId="77777777" w:rsidR="00020506" w:rsidRDefault="00020506" w:rsidP="00020506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65CF091B" w14:textId="77777777" w:rsidR="001C0F8C" w:rsidRDefault="001C0F8C" w:rsidP="00020506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74B8DA1C" w14:textId="77777777" w:rsidR="001C0F8C" w:rsidRDefault="001C0F8C" w:rsidP="00020506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3F016979" w14:textId="77777777" w:rsidR="001C0F8C" w:rsidRDefault="001C0F8C" w:rsidP="00020506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652FE7BB" w14:textId="77777777" w:rsidR="001C0F8C" w:rsidRDefault="001C0F8C" w:rsidP="00020506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382A2737" w14:textId="77777777" w:rsidR="001C0F8C" w:rsidRDefault="001C0F8C" w:rsidP="00020506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6509399D" w14:textId="77777777" w:rsidR="001C0F8C" w:rsidRPr="003B7168" w:rsidRDefault="001C0F8C" w:rsidP="00020506">
      <w:pPr>
        <w:pStyle w:val="PargrafodaLista"/>
        <w:ind w:left="360"/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</w:p>
    <w:p w14:paraId="0A3BFA10" w14:textId="4D432E39" w:rsidR="004743C9" w:rsidRPr="003B7168" w:rsidRDefault="001C51CC" w:rsidP="00293AF8">
      <w:pPr>
        <w:pStyle w:val="PargrafodaLista"/>
        <w:numPr>
          <w:ilvl w:val="0"/>
          <w:numId w:val="3"/>
        </w:numPr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  <w:r w:rsidRPr="003B7168">
        <w:rPr>
          <w:rFonts w:ascii="IberPangea" w:hAnsi="IberPangea" w:cs="IberPangea"/>
          <w:b/>
          <w:color w:val="595959" w:themeColor="text1" w:themeTint="A6"/>
          <w:sz w:val="20"/>
          <w:szCs w:val="20"/>
        </w:rPr>
        <w:lastRenderedPageBreak/>
        <w:t>DADOS DO RESPONSÁVEL TÉCNICO</w:t>
      </w:r>
    </w:p>
    <w:p w14:paraId="03D934F7" w14:textId="77777777" w:rsidR="00A90CFB" w:rsidRDefault="00A90CFB" w:rsidP="00E97234">
      <w:pPr>
        <w:jc w:val="both"/>
        <w:rPr>
          <w:rFonts w:ascii="IberPangea" w:hAnsi="IberPangea" w:cs="IberPangea"/>
          <w:b/>
          <w:bCs/>
          <w:color w:val="595959" w:themeColor="text1" w:themeTint="A6"/>
          <w:sz w:val="20"/>
          <w:szCs w:val="20"/>
        </w:rPr>
      </w:pPr>
    </w:p>
    <w:p w14:paraId="0AA38D46" w14:textId="09CC0B8E" w:rsidR="00A90CFB" w:rsidRPr="003B7168" w:rsidRDefault="00A90CFB" w:rsidP="00E97234">
      <w:pPr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 xml:space="preserve">Declaro que as instalações elétricas mencionadas foram realizadas por mim e estão em conformidade com as Normas da ABNT, prontas para serem conectadas ao sistema de distribuição da </w:t>
      </w:r>
      <w:r w:rsidRPr="00A90CFB">
        <w:rPr>
          <w:rFonts w:ascii="IberPangea" w:hAnsi="IberPangea" w:cs="IberPangea"/>
          <w:b/>
          <w:bCs/>
          <w:color w:val="595959" w:themeColor="text1" w:themeTint="A6"/>
          <w:sz w:val="20"/>
          <w:szCs w:val="20"/>
        </w:rPr>
        <w:t>Neoenergia Pernambuco</w:t>
      </w:r>
      <w:r>
        <w:rPr>
          <w:rFonts w:ascii="IberPangea" w:hAnsi="IberPangea" w:cs="IberPangea"/>
          <w:b/>
          <w:bCs/>
          <w:color w:val="595959" w:themeColor="text1" w:themeTint="A6"/>
          <w:sz w:val="20"/>
          <w:szCs w:val="20"/>
        </w:rPr>
        <w:t>.</w:t>
      </w:r>
    </w:p>
    <w:p w14:paraId="44ACB05B" w14:textId="77777777" w:rsidR="005F115B" w:rsidRPr="003B7168" w:rsidRDefault="005F115B" w:rsidP="00E97234">
      <w:pPr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</w:p>
    <w:tbl>
      <w:tblPr>
        <w:tblStyle w:val="Tabelacomgrade"/>
        <w:tblW w:w="0" w:type="auto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3560"/>
        <w:gridCol w:w="2360"/>
        <w:gridCol w:w="1201"/>
        <w:gridCol w:w="3561"/>
      </w:tblGrid>
      <w:tr w:rsidR="003B7168" w:rsidRPr="003B7168" w14:paraId="0E848BE0" w14:textId="77777777" w:rsidTr="001C0F8C">
        <w:tc>
          <w:tcPr>
            <w:tcW w:w="5920" w:type="dxa"/>
            <w:gridSpan w:val="2"/>
          </w:tcPr>
          <w:p w14:paraId="2FF6713F" w14:textId="73E40B98" w:rsidR="006E258B" w:rsidRPr="003B7168" w:rsidRDefault="006E258B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NOME DO RESPONSÁVEL TÉCNICO</w:t>
            </w:r>
          </w:p>
          <w:p w14:paraId="1C633DBA" w14:textId="08D3117B" w:rsidR="006E258B" w:rsidRPr="003B7168" w:rsidRDefault="006E258B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32EBE057">
                <v:shape id="_x0000_i1237" type="#_x0000_t75" style="width:284.25pt;height:18pt" o:ole="">
                  <v:imagedata r:id="rId121" o:title=""/>
                </v:shape>
                <w:control r:id="rId122" w:name="TextBox1411211221" w:shapeid="_x0000_i1237"/>
              </w:object>
            </w:r>
          </w:p>
        </w:tc>
        <w:tc>
          <w:tcPr>
            <w:tcW w:w="4762" w:type="dxa"/>
            <w:gridSpan w:val="2"/>
          </w:tcPr>
          <w:p w14:paraId="2643D91F" w14:textId="0E9DAB3A" w:rsidR="006E258B" w:rsidRPr="003B7168" w:rsidRDefault="006E258B" w:rsidP="006E258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E-MAIL</w:t>
            </w:r>
          </w:p>
          <w:p w14:paraId="13ED37DB" w14:textId="3AAFAABF" w:rsidR="006E258B" w:rsidRPr="003B7168" w:rsidRDefault="006E258B" w:rsidP="006E258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1E0A3C1B">
                <v:shape id="_x0000_i1239" type="#_x0000_t75" style="width:225.75pt;height:18pt" o:ole="">
                  <v:imagedata r:id="rId123" o:title=""/>
                </v:shape>
                <w:control r:id="rId124" w:name="TextBox141121122211" w:shapeid="_x0000_i1239"/>
              </w:object>
            </w:r>
          </w:p>
        </w:tc>
      </w:tr>
      <w:tr w:rsidR="00020506" w:rsidRPr="003B7168" w14:paraId="377E2EFF" w14:textId="77777777" w:rsidTr="001C0F8C">
        <w:tc>
          <w:tcPr>
            <w:tcW w:w="3560" w:type="dxa"/>
          </w:tcPr>
          <w:p w14:paraId="0DF6D683" w14:textId="51BE7DDA" w:rsidR="006E258B" w:rsidRPr="003B7168" w:rsidRDefault="006E258B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CPF</w:t>
            </w:r>
          </w:p>
          <w:p w14:paraId="519013AA" w14:textId="3F8D8D3A" w:rsidR="006E258B" w:rsidRPr="003B7168" w:rsidRDefault="006E258B" w:rsidP="006E258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t xml:space="preserve"> </w:t>
            </w: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09B08AC3">
                <v:shape id="_x0000_i1241" type="#_x0000_t75" style="width:162pt;height:18pt" o:ole="">
                  <v:imagedata r:id="rId125" o:title=""/>
                </v:shape>
                <w:control r:id="rId126" w:name="TextBox1411211222" w:shapeid="_x0000_i1241"/>
              </w:object>
            </w:r>
          </w:p>
        </w:tc>
        <w:tc>
          <w:tcPr>
            <w:tcW w:w="3561" w:type="dxa"/>
            <w:gridSpan w:val="2"/>
          </w:tcPr>
          <w:p w14:paraId="1F4F43D1" w14:textId="5014C21B" w:rsidR="006E258B" w:rsidRPr="003B7168" w:rsidRDefault="006E258B" w:rsidP="006E258B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CREA</w:t>
            </w:r>
          </w:p>
          <w:p w14:paraId="3EE96159" w14:textId="19C1129F" w:rsidR="006E258B" w:rsidRPr="003B7168" w:rsidRDefault="006E258B" w:rsidP="006E258B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54C82219">
                <v:shape id="_x0000_i1243" type="#_x0000_t75" style="width:158.25pt;height:18pt" o:ole="">
                  <v:imagedata r:id="rId127" o:title=""/>
                </v:shape>
                <w:control r:id="rId128" w:name="TextBox14112112221" w:shapeid="_x0000_i1243"/>
              </w:object>
            </w:r>
          </w:p>
        </w:tc>
        <w:tc>
          <w:tcPr>
            <w:tcW w:w="3561" w:type="dxa"/>
          </w:tcPr>
          <w:p w14:paraId="1A48648F" w14:textId="47675DED" w:rsidR="006E258B" w:rsidRPr="003B7168" w:rsidRDefault="006E258B" w:rsidP="009B454B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TELEFONE</w:t>
            </w:r>
          </w:p>
          <w:p w14:paraId="66467187" w14:textId="3E1E2255" w:rsidR="006E258B" w:rsidRPr="003B7168" w:rsidRDefault="006E258B" w:rsidP="009B454B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1CD0E8F5">
                <v:shape id="_x0000_i1245" type="#_x0000_t75" style="width:165.75pt;height:18pt" o:ole="">
                  <v:imagedata r:id="rId129" o:title=""/>
                </v:shape>
                <w:control r:id="rId130" w:name="TextBox14112112231" w:shapeid="_x0000_i1245"/>
              </w:object>
            </w:r>
          </w:p>
        </w:tc>
      </w:tr>
    </w:tbl>
    <w:p w14:paraId="7EDDB623" w14:textId="77777777" w:rsidR="002E655C" w:rsidRPr="003B7168" w:rsidRDefault="002E655C" w:rsidP="005F115B">
      <w:pPr>
        <w:pStyle w:val="Corpodetexto2"/>
        <w:spacing w:after="0" w:line="240" w:lineRule="auto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</w:p>
    <w:p w14:paraId="08CF26F7" w14:textId="316C0168" w:rsidR="004743C9" w:rsidRPr="003B7168" w:rsidRDefault="004743C9" w:rsidP="004743C9">
      <w:pPr>
        <w:pStyle w:val="PargrafodaLista"/>
        <w:numPr>
          <w:ilvl w:val="0"/>
          <w:numId w:val="3"/>
        </w:numPr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</w:rPr>
      </w:pPr>
      <w:r w:rsidRPr="003B7168">
        <w:rPr>
          <w:rFonts w:ascii="IberPangea" w:hAnsi="IberPangea" w:cs="IberPangea"/>
          <w:b/>
          <w:color w:val="595959" w:themeColor="text1" w:themeTint="A6"/>
          <w:sz w:val="20"/>
          <w:szCs w:val="20"/>
        </w:rPr>
        <w:t>POSSUI SOLICITAÇÃO DE GERAÇÃO DISTRIBUÍDA EM ANDAMENTO?</w:t>
      </w:r>
    </w:p>
    <w:tbl>
      <w:tblPr>
        <w:tblStyle w:val="Tabelacomgrade"/>
        <w:tblW w:w="10740" w:type="dxa"/>
        <w:tblBorders>
          <w:top w:val="thinThickSmallGap" w:sz="12" w:space="0" w:color="808080" w:themeColor="background1" w:themeShade="80"/>
          <w:left w:val="thinThickSmallGap" w:sz="12" w:space="0" w:color="808080" w:themeColor="background1" w:themeShade="80"/>
          <w:bottom w:val="thinThickSmallGap" w:sz="12" w:space="0" w:color="808080" w:themeColor="background1" w:themeShade="80"/>
          <w:right w:val="thinThickSmallGap" w:sz="12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299"/>
        <w:gridCol w:w="5441"/>
      </w:tblGrid>
      <w:tr w:rsidR="003B7168" w:rsidRPr="003B7168" w14:paraId="733498A7" w14:textId="77777777" w:rsidTr="001C0F8C">
        <w:trPr>
          <w:trHeight w:val="510"/>
        </w:trPr>
        <w:tc>
          <w:tcPr>
            <w:tcW w:w="5299" w:type="dxa"/>
          </w:tcPr>
          <w:p w14:paraId="7AFA4FD1" w14:textId="4A70F305" w:rsidR="004743C9" w:rsidRPr="003B7168" w:rsidRDefault="004743C9" w:rsidP="00141E5F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  <w:t>NÚMERO DO PROTOCOLO DE MMGD</w:t>
            </w:r>
          </w:p>
          <w:p w14:paraId="6FD50F77" w14:textId="758E3DA3" w:rsidR="004743C9" w:rsidRPr="003B7168" w:rsidRDefault="004743C9" w:rsidP="00141E5F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68A19DA7">
                <v:shape id="_x0000_i1247" type="#_x0000_t75" style="width:252pt;height:17.25pt" o:ole="">
                  <v:imagedata r:id="rId11" o:title=""/>
                </v:shape>
                <w:control r:id="rId131" w:name="TextBox14112121311" w:shapeid="_x0000_i1247"/>
              </w:object>
            </w:r>
          </w:p>
        </w:tc>
        <w:tc>
          <w:tcPr>
            <w:tcW w:w="5441" w:type="dxa"/>
          </w:tcPr>
          <w:p w14:paraId="5BBF42E3" w14:textId="6A27D0D8" w:rsidR="004743C9" w:rsidRPr="003B7168" w:rsidRDefault="004743C9" w:rsidP="00141E5F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  <w:t>NÚMERO DA NOTA DE ANÁLISE DE MMGD</w:t>
            </w:r>
          </w:p>
          <w:p w14:paraId="5375E5A4" w14:textId="3D5C37D5" w:rsidR="004743C9" w:rsidRPr="003B7168" w:rsidRDefault="004743C9" w:rsidP="00141E5F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1B29F127">
                <v:shape id="_x0000_i1249" type="#_x0000_t75" style="width:256.5pt;height:17.25pt" o:ole="">
                  <v:imagedata r:id="rId13" o:title=""/>
                </v:shape>
                <w:control r:id="rId132" w:name="TextBox1411212132" w:shapeid="_x0000_i1249"/>
              </w:object>
            </w:r>
          </w:p>
          <w:p w14:paraId="6CF7A2FC" w14:textId="77777777" w:rsidR="004743C9" w:rsidRPr="003B7168" w:rsidRDefault="004743C9" w:rsidP="00141E5F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</w:tc>
      </w:tr>
      <w:tr w:rsidR="00020506" w:rsidRPr="003B7168" w14:paraId="3E667FC5" w14:textId="77777777" w:rsidTr="001C0F8C">
        <w:trPr>
          <w:trHeight w:val="510"/>
        </w:trPr>
        <w:tc>
          <w:tcPr>
            <w:tcW w:w="5299" w:type="dxa"/>
          </w:tcPr>
          <w:p w14:paraId="43D1294B" w14:textId="6E4F581A" w:rsidR="004743C9" w:rsidRPr="003B7168" w:rsidRDefault="004743C9" w:rsidP="00141E5F">
            <w:pPr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</w:rPr>
              <w:t>POTÊNCIA DA GERAÇÃO DISTRIBUÍDA</w:t>
            </w:r>
          </w:p>
          <w:p w14:paraId="4A29E801" w14:textId="2B1B3E50" w:rsidR="004743C9" w:rsidRPr="003B7168" w:rsidRDefault="004743C9" w:rsidP="00141E5F">
            <w:pPr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331524B5">
                <v:shape id="_x0000_i1251" type="#_x0000_t75" style="width:234.75pt;height:17.25pt" o:ole="">
                  <v:imagedata r:id="rId15" o:title=""/>
                </v:shape>
                <w:control r:id="rId133" w:name="TextBox141121211111" w:shapeid="_x0000_i1251"/>
              </w:object>
            </w:r>
            <w:r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 xml:space="preserve"> k</w:t>
            </w:r>
            <w:r w:rsidR="00842740" w:rsidRPr="003B7168">
              <w:rPr>
                <w:rFonts w:ascii="IberPangea" w:hAnsi="IberPangea" w:cs="IberPangea"/>
                <w:bCs/>
                <w:color w:val="595959" w:themeColor="text1" w:themeTint="A6"/>
                <w:sz w:val="20"/>
                <w:szCs w:val="20"/>
                <w:lang w:eastAsia="en-US"/>
              </w:rPr>
              <w:t>W</w:t>
            </w:r>
          </w:p>
        </w:tc>
        <w:tc>
          <w:tcPr>
            <w:tcW w:w="5441" w:type="dxa"/>
          </w:tcPr>
          <w:p w14:paraId="702E61B0" w14:textId="77777777" w:rsidR="004743C9" w:rsidRPr="003B7168" w:rsidRDefault="004743C9" w:rsidP="004743C9">
            <w:pPr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</w:pPr>
          </w:p>
        </w:tc>
      </w:tr>
    </w:tbl>
    <w:p w14:paraId="05518DB1" w14:textId="77777777" w:rsidR="00DA61F0" w:rsidRPr="003B7168" w:rsidRDefault="00DA61F0" w:rsidP="005F115B">
      <w:pPr>
        <w:pStyle w:val="Corpodetexto2"/>
        <w:spacing w:after="0" w:line="240" w:lineRule="auto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</w:p>
    <w:p w14:paraId="1B292B48" w14:textId="77777777" w:rsidR="00A90CFB" w:rsidRDefault="00A90CFB" w:rsidP="00A90CFB">
      <w:pPr>
        <w:pStyle w:val="Corpodetexto2"/>
        <w:spacing w:after="0" w:line="240" w:lineRule="auto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</w:p>
    <w:p w14:paraId="3BBFAE26" w14:textId="5372B545" w:rsidR="00A90CFB" w:rsidRDefault="00A90CFB" w:rsidP="00A90CFB">
      <w:pPr>
        <w:pStyle w:val="Corpodetexto2"/>
        <w:spacing w:after="0" w:line="240" w:lineRule="auto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 xml:space="preserve">Estamos cientes de que, conforme a Resolução Normativa ANEEL nº 1000/2021, a ligação e a execução das obras, quando necessárias, dependem </w:t>
      </w:r>
      <w:r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>celebração dos contratos pertinentes</w:t>
      </w: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 xml:space="preserve"> e da comprovação do pagamento da participação financeira</w:t>
      </w:r>
      <w:r>
        <w:rPr>
          <w:rFonts w:ascii="IberPangea" w:hAnsi="IberPangea" w:cs="IberPangea"/>
          <w:color w:val="595959" w:themeColor="text1" w:themeTint="A6"/>
          <w:sz w:val="20"/>
          <w:szCs w:val="20"/>
        </w:rPr>
        <w:t xml:space="preserve"> da obra</w:t>
      </w: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>, se aplicável.</w:t>
      </w:r>
    </w:p>
    <w:p w14:paraId="14B75C3A" w14:textId="77777777" w:rsidR="00A90CFB" w:rsidRPr="00A90CFB" w:rsidRDefault="00A90CFB" w:rsidP="00A90CFB">
      <w:pPr>
        <w:pStyle w:val="Corpodetexto2"/>
        <w:spacing w:after="0" w:line="240" w:lineRule="auto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</w:p>
    <w:p w14:paraId="4388BAD3" w14:textId="12628DD9" w:rsidR="00A90CFB" w:rsidRPr="00A90CFB" w:rsidRDefault="00A90CFB" w:rsidP="00A90CFB">
      <w:pPr>
        <w:pStyle w:val="Corpodetexto2"/>
        <w:spacing w:after="0" w:line="240" w:lineRule="auto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>Comprometemo-nos a devolver os contratos devidamente assinados no prazo máximo de 10 dias corridos</w:t>
      </w:r>
      <w:r>
        <w:rPr>
          <w:rFonts w:ascii="IberPangea" w:hAnsi="IberPangea" w:cs="IberPangea"/>
          <w:color w:val="595959" w:themeColor="text1" w:themeTint="A6"/>
          <w:sz w:val="20"/>
          <w:szCs w:val="20"/>
        </w:rPr>
        <w:t>,</w:t>
      </w: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 xml:space="preserve"> </w:t>
      </w:r>
      <w:r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>a partir da data do recebimento</w:t>
      </w: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 xml:space="preserve">, </w:t>
      </w:r>
      <w:r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 xml:space="preserve">a fim de possibilitar </w:t>
      </w: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>a sua impl</w:t>
      </w:r>
      <w:r>
        <w:rPr>
          <w:rFonts w:ascii="IberPangea" w:hAnsi="IberPangea" w:cs="IberPangea"/>
          <w:color w:val="595959" w:themeColor="text1" w:themeTint="A6"/>
          <w:sz w:val="20"/>
          <w:szCs w:val="20"/>
        </w:rPr>
        <w:t>antação</w:t>
      </w: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 xml:space="preserve"> no sistema comercial da </w:t>
      </w:r>
      <w:r w:rsidRPr="00A90CFB">
        <w:rPr>
          <w:rFonts w:ascii="IberPangea" w:hAnsi="IberPangea" w:cs="IberPangea"/>
          <w:b/>
          <w:bCs/>
          <w:color w:val="595959" w:themeColor="text1" w:themeTint="A6"/>
          <w:sz w:val="20"/>
          <w:szCs w:val="20"/>
        </w:rPr>
        <w:t>Neoenergia Pernambuco</w:t>
      </w:r>
      <w:r w:rsidRPr="00A90CFB">
        <w:rPr>
          <w:rFonts w:ascii="IberPangea" w:hAnsi="IberPangea" w:cs="IberPangea"/>
          <w:color w:val="595959" w:themeColor="text1" w:themeTint="A6"/>
          <w:sz w:val="20"/>
          <w:szCs w:val="20"/>
        </w:rPr>
        <w:t>."</w:t>
      </w:r>
    </w:p>
    <w:p w14:paraId="3B9DEC6A" w14:textId="77777777" w:rsidR="00A90CFB" w:rsidRPr="00A90CFB" w:rsidRDefault="00A90CFB" w:rsidP="00A90CFB">
      <w:pPr>
        <w:pStyle w:val="Corpodetexto2"/>
        <w:spacing w:after="0" w:line="240" w:lineRule="auto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</w:p>
    <w:p w14:paraId="399CF83B" w14:textId="77777777" w:rsidR="00020506" w:rsidRPr="003B7168" w:rsidRDefault="00020506" w:rsidP="00EC5F4E">
      <w:pPr>
        <w:pStyle w:val="Corpodetexto2"/>
        <w:spacing w:after="0" w:line="240" w:lineRule="auto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</w:p>
    <w:p w14:paraId="458707DC" w14:textId="77777777" w:rsidR="00EC5F4E" w:rsidRPr="003B7168" w:rsidRDefault="00EC5F4E" w:rsidP="00A4485C">
      <w:pPr>
        <w:pStyle w:val="Corpodetexto2"/>
        <w:spacing w:after="0" w:line="240" w:lineRule="auto"/>
        <w:jc w:val="both"/>
        <w:rPr>
          <w:rFonts w:ascii="IberPangea" w:hAnsi="IberPangea" w:cs="IberPangea"/>
          <w:color w:val="595959" w:themeColor="text1" w:themeTint="A6"/>
          <w:sz w:val="20"/>
          <w:szCs w:val="20"/>
        </w:rPr>
      </w:pPr>
      <w:r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> </w:t>
      </w:r>
    </w:p>
    <w:tbl>
      <w:tblPr>
        <w:tblStyle w:val="Tabelacomgrade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635"/>
        <w:gridCol w:w="5821"/>
      </w:tblGrid>
      <w:tr w:rsidR="003B7168" w:rsidRPr="003B7168" w14:paraId="0E07DA2E" w14:textId="77777777" w:rsidTr="005F115B">
        <w:trPr>
          <w:trHeight w:val="327"/>
        </w:trPr>
        <w:tc>
          <w:tcPr>
            <w:tcW w:w="4644" w:type="dxa"/>
          </w:tcPr>
          <w:p w14:paraId="68455258" w14:textId="52F00A98" w:rsidR="00C11705" w:rsidRPr="003B7168" w:rsidRDefault="00C11705" w:rsidP="003013BD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eastAsiaTheme="minorHAnsi" w:hAnsi="IberPangea" w:cs="IberPangea"/>
                <w:b/>
                <w:color w:val="595959" w:themeColor="text1" w:themeTint="A6"/>
                <w:sz w:val="20"/>
                <w:szCs w:val="20"/>
                <w:lang w:eastAsia="en-US"/>
              </w:rPr>
              <w:object w:dxaOrig="225" w:dyaOrig="225" w14:anchorId="1585CA9C">
                <v:shape id="_x0000_i1253" type="#_x0000_t75" style="width:210pt;height:19.5pt" o:ole="">
                  <v:imagedata r:id="rId134" o:title=""/>
                </v:shape>
                <w:control r:id="rId135" w:name="TextBox141121122221" w:shapeid="_x0000_i1253"/>
              </w:object>
            </w:r>
          </w:p>
        </w:tc>
        <w:tc>
          <w:tcPr>
            <w:tcW w:w="6038" w:type="dxa"/>
          </w:tcPr>
          <w:p w14:paraId="4674E87D" w14:textId="77777777" w:rsidR="00C11705" w:rsidRPr="003B7168" w:rsidRDefault="00E205C7" w:rsidP="00154E50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sdt>
              <w:sdtPr>
                <w:rPr>
                  <w:rFonts w:ascii="IberPangea" w:hAnsi="IberPangea" w:cs="IberPangea"/>
                  <w:b/>
                  <w:noProof/>
                  <w:color w:val="595959" w:themeColor="text1" w:themeTint="A6"/>
                  <w:sz w:val="20"/>
                  <w:szCs w:val="20"/>
                </w:rPr>
                <w:id w:val="197973294"/>
                <w:placeholder>
                  <w:docPart w:val="644C6BD07014407586F2181E11F5D48E"/>
                </w:placeholder>
                <w:showingPlcHdr/>
                <w:date w:fullDate="2016-07-22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  <w:fldChar w:fldCharType="begin">
                    <w:ffData>
                      <w:name w:val="Texto1"/>
                      <w:enabled/>
                      <w:calcOnExit w:val="0"/>
                      <w:textInput/>
                    </w:ffData>
                  </w:fldChar>
                </w:r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  <w:instrText xml:space="preserve"> FORMTEXT </w:instrText>
                </w:r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</w:r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  <w:fldChar w:fldCharType="separate"/>
                </w:r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  <w:t> </w:t>
                </w:r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  <w:t> </w:t>
                </w:r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  <w:t> </w:t>
                </w:r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  <w:t> </w:t>
                </w:r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  <w:t> </w:t>
                </w:r>
                <w:r w:rsidR="00154E50" w:rsidRPr="003B7168">
                  <w:rPr>
                    <w:rFonts w:ascii="IberPangea" w:hAnsi="IberPangea" w:cs="IberPangea"/>
                    <w:color w:val="595959" w:themeColor="text1" w:themeTint="A6"/>
                    <w:sz w:val="20"/>
                    <w:szCs w:val="20"/>
                  </w:rPr>
                  <w:fldChar w:fldCharType="end"/>
                </w:r>
              </w:sdtContent>
            </w:sdt>
          </w:p>
        </w:tc>
      </w:tr>
      <w:tr w:rsidR="003B7168" w:rsidRPr="003B7168" w14:paraId="15B5B58A" w14:textId="77777777" w:rsidTr="005F115B">
        <w:tc>
          <w:tcPr>
            <w:tcW w:w="4644" w:type="dxa"/>
          </w:tcPr>
          <w:p w14:paraId="5E49D739" w14:textId="77777777" w:rsidR="00C11705" w:rsidRPr="003B7168" w:rsidRDefault="00C11705" w:rsidP="003013BD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Local</w:t>
            </w:r>
          </w:p>
        </w:tc>
        <w:tc>
          <w:tcPr>
            <w:tcW w:w="6038" w:type="dxa"/>
          </w:tcPr>
          <w:p w14:paraId="51D28E9B" w14:textId="77777777" w:rsidR="00C11705" w:rsidRPr="003B7168" w:rsidRDefault="00C11705" w:rsidP="003013BD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Data</w:t>
            </w:r>
          </w:p>
        </w:tc>
      </w:tr>
    </w:tbl>
    <w:p w14:paraId="770231D1" w14:textId="77777777" w:rsidR="006E258B" w:rsidRDefault="00B46FDB" w:rsidP="00E97234">
      <w:pPr>
        <w:jc w:val="both"/>
        <w:rPr>
          <w:rFonts w:ascii="IberPangea" w:eastAsiaTheme="minorHAnsi" w:hAnsi="IberPangea" w:cs="IberPangea"/>
          <w:b/>
          <w:color w:val="595959" w:themeColor="text1" w:themeTint="A6"/>
          <w:sz w:val="20"/>
          <w:szCs w:val="20"/>
          <w:lang w:eastAsia="en-US"/>
        </w:rPr>
      </w:pPr>
      <w:r w:rsidRPr="003B7168">
        <w:rPr>
          <w:rFonts w:ascii="IberPangea" w:eastAsiaTheme="minorHAnsi" w:hAnsi="IberPangea" w:cs="IberPangea"/>
          <w:b/>
          <w:color w:val="595959" w:themeColor="text1" w:themeTint="A6"/>
          <w:sz w:val="20"/>
          <w:szCs w:val="20"/>
          <w:lang w:eastAsia="en-US"/>
        </w:rPr>
        <w:t xml:space="preserve">                         </w:t>
      </w:r>
    </w:p>
    <w:p w14:paraId="716F8036" w14:textId="77777777" w:rsidR="00A90CFB" w:rsidRDefault="00A90CFB" w:rsidP="00E97234">
      <w:pPr>
        <w:jc w:val="both"/>
        <w:rPr>
          <w:rFonts w:ascii="IberPangea" w:eastAsiaTheme="minorHAnsi" w:hAnsi="IberPangea" w:cs="IberPangea"/>
          <w:b/>
          <w:color w:val="595959" w:themeColor="text1" w:themeTint="A6"/>
          <w:sz w:val="20"/>
          <w:szCs w:val="20"/>
          <w:lang w:eastAsia="en-US"/>
        </w:rPr>
      </w:pPr>
    </w:p>
    <w:p w14:paraId="741A72BE" w14:textId="77777777" w:rsidR="00A90CFB" w:rsidRPr="003B7168" w:rsidRDefault="00A90CFB" w:rsidP="00E97234">
      <w:pPr>
        <w:jc w:val="both"/>
        <w:rPr>
          <w:rFonts w:ascii="IberPangea" w:eastAsiaTheme="minorHAnsi" w:hAnsi="IberPangea" w:cs="IberPangea"/>
          <w:b/>
          <w:color w:val="595959" w:themeColor="text1" w:themeTint="A6"/>
          <w:sz w:val="20"/>
          <w:szCs w:val="20"/>
          <w:lang w:eastAsia="en-US"/>
        </w:rPr>
      </w:pPr>
    </w:p>
    <w:p w14:paraId="2A3E1218" w14:textId="77777777" w:rsidR="007D7B1F" w:rsidRPr="003B7168" w:rsidRDefault="007D7B1F" w:rsidP="00E97234">
      <w:pPr>
        <w:jc w:val="both"/>
        <w:rPr>
          <w:rFonts w:ascii="IberPangea" w:eastAsiaTheme="minorHAnsi" w:hAnsi="IberPangea" w:cs="IberPangea"/>
          <w:b/>
          <w:color w:val="595959" w:themeColor="text1" w:themeTint="A6"/>
          <w:sz w:val="20"/>
          <w:szCs w:val="20"/>
          <w:lang w:eastAsia="en-US"/>
        </w:rPr>
      </w:pPr>
    </w:p>
    <w:p w14:paraId="2A48DD3D" w14:textId="77777777" w:rsidR="00D252F0" w:rsidRPr="003B7168" w:rsidRDefault="00D252F0" w:rsidP="00E97234">
      <w:pPr>
        <w:jc w:val="both"/>
        <w:rPr>
          <w:rFonts w:ascii="IberPangea" w:eastAsiaTheme="minorHAnsi" w:hAnsi="IberPangea" w:cs="IberPangea"/>
          <w:b/>
          <w:color w:val="595959" w:themeColor="text1" w:themeTint="A6"/>
          <w:sz w:val="20"/>
          <w:szCs w:val="20"/>
          <w:lang w:eastAsia="en-US"/>
        </w:rPr>
      </w:pPr>
    </w:p>
    <w:tbl>
      <w:tblPr>
        <w:tblStyle w:val="Tabelacomgrade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238"/>
        <w:gridCol w:w="5218"/>
      </w:tblGrid>
      <w:tr w:rsidR="003B7168" w:rsidRPr="003B7168" w14:paraId="2A2BEDA3" w14:textId="77777777" w:rsidTr="007D7B1F">
        <w:tc>
          <w:tcPr>
            <w:tcW w:w="5363" w:type="dxa"/>
          </w:tcPr>
          <w:p w14:paraId="485C41AE" w14:textId="6DCF4256" w:rsidR="00C11705" w:rsidRPr="003B7168" w:rsidRDefault="00C11705" w:rsidP="00E97234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__________________________________________________</w:t>
            </w:r>
            <w:r w:rsidR="00A90CFB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____</w:t>
            </w:r>
          </w:p>
        </w:tc>
        <w:tc>
          <w:tcPr>
            <w:tcW w:w="5303" w:type="dxa"/>
          </w:tcPr>
          <w:p w14:paraId="165085DB" w14:textId="49AD8A1B" w:rsidR="00C11705" w:rsidRPr="003B7168" w:rsidRDefault="00C11705" w:rsidP="00E97234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______________________________________________________</w:t>
            </w:r>
          </w:p>
        </w:tc>
      </w:tr>
      <w:tr w:rsidR="003B7168" w:rsidRPr="003B7168" w14:paraId="4C9121A6" w14:textId="77777777" w:rsidTr="007D7B1F">
        <w:tc>
          <w:tcPr>
            <w:tcW w:w="5363" w:type="dxa"/>
          </w:tcPr>
          <w:p w14:paraId="72486033" w14:textId="77777777" w:rsidR="00C11705" w:rsidRPr="003B7168" w:rsidRDefault="00C11705" w:rsidP="00C11705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Assinatura do Cliente</w:t>
            </w:r>
          </w:p>
        </w:tc>
        <w:tc>
          <w:tcPr>
            <w:tcW w:w="5303" w:type="dxa"/>
          </w:tcPr>
          <w:p w14:paraId="1EFD58E6" w14:textId="77777777" w:rsidR="00C11705" w:rsidRDefault="00C11705" w:rsidP="00E97234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  <w:r w:rsidRPr="003B7168"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  <w:t>Assinatura do Responsável Técnico</w:t>
            </w:r>
          </w:p>
          <w:p w14:paraId="044C265F" w14:textId="77777777" w:rsidR="00A90CFB" w:rsidRDefault="00A90CFB" w:rsidP="00E97234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  <w:p w14:paraId="67754BC0" w14:textId="77777777" w:rsidR="00A90CFB" w:rsidRDefault="00A90CFB" w:rsidP="00E97234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  <w:p w14:paraId="5D9F8A7F" w14:textId="77777777" w:rsidR="00A90CFB" w:rsidRPr="003B7168" w:rsidRDefault="00A90CFB" w:rsidP="00E97234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</w:tc>
      </w:tr>
      <w:tr w:rsidR="003B7168" w:rsidRPr="003B7168" w14:paraId="3937AFDB" w14:textId="77777777" w:rsidTr="007D7B1F">
        <w:tc>
          <w:tcPr>
            <w:tcW w:w="5363" w:type="dxa"/>
          </w:tcPr>
          <w:p w14:paraId="76C4AC47" w14:textId="77777777" w:rsidR="006E258B" w:rsidRPr="003B7168" w:rsidRDefault="006E258B" w:rsidP="00C11705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5303" w:type="dxa"/>
          </w:tcPr>
          <w:p w14:paraId="72120ADD" w14:textId="77777777" w:rsidR="002248D9" w:rsidRPr="003B7168" w:rsidRDefault="002248D9" w:rsidP="00E97234">
            <w:pPr>
              <w:jc w:val="both"/>
              <w:rPr>
                <w:rFonts w:ascii="IberPangea" w:hAnsi="IberPangea" w:cs="IberPangea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86229DE" w14:textId="77777777" w:rsidR="00B30B84" w:rsidRPr="003B7168" w:rsidRDefault="00B30B84" w:rsidP="00E97234">
      <w:pPr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  <w:lang w:eastAsia="en-US"/>
        </w:rPr>
      </w:pPr>
      <w:r w:rsidRPr="003B7168">
        <w:rPr>
          <w:rFonts w:ascii="IberPangea" w:hAnsi="IberPangea" w:cs="IberPangea"/>
          <w:b/>
          <w:noProof/>
          <w:color w:val="595959" w:themeColor="text1" w:themeTint="A6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8BA80B6" wp14:editId="1788C33D">
                <wp:simplePos x="0" y="0"/>
                <wp:positionH relativeFrom="column">
                  <wp:posOffset>-171450</wp:posOffset>
                </wp:positionH>
                <wp:positionV relativeFrom="paragraph">
                  <wp:posOffset>76200</wp:posOffset>
                </wp:positionV>
                <wp:extent cx="6953946" cy="819150"/>
                <wp:effectExtent l="0" t="0" r="18415" b="19050"/>
                <wp:wrapNone/>
                <wp:docPr id="6" name="Retângulo de cantos arredondado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946" cy="819150"/>
                        </a:xfrm>
                        <a:prstGeom prst="roundRect">
                          <a:avLst/>
                        </a:prstGeom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94C967" id="Retângulo de cantos arredondados 6" o:spid="_x0000_s1026" style="position:absolute;margin-left:-13.5pt;margin-top:6pt;width:547.55pt;height:64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" fillcolor="white [3201]" strokecolor="#5a5a5a [2109]" strokeweight="1pt"/>
            </w:pict>
          </mc:Fallback>
        </mc:AlternateContent>
      </w:r>
    </w:p>
    <w:p w14:paraId="09DB06C2" w14:textId="77777777" w:rsidR="00A90CFB" w:rsidRDefault="004743C9" w:rsidP="004743C9">
      <w:pPr>
        <w:jc w:val="both"/>
        <w:rPr>
          <w:rFonts w:ascii="IberPangea" w:hAnsi="IberPangea" w:cs="IberPangea"/>
          <w:b/>
          <w:bCs/>
          <w:color w:val="595959" w:themeColor="text1" w:themeTint="A6"/>
          <w:sz w:val="20"/>
          <w:szCs w:val="20"/>
          <w:lang w:eastAsia="en-US"/>
        </w:rPr>
      </w:pPr>
      <w:r w:rsidRPr="00A90CFB">
        <w:rPr>
          <w:rFonts w:ascii="IberPangea" w:hAnsi="IberPangea" w:cs="IberPangea"/>
          <w:b/>
          <w:bCs/>
          <w:color w:val="595959" w:themeColor="text1" w:themeTint="A6"/>
          <w:sz w:val="20"/>
          <w:szCs w:val="20"/>
          <w:lang w:eastAsia="en-US"/>
        </w:rPr>
        <w:t>DOCUMENTOS EXIGIDOS</w:t>
      </w:r>
    </w:p>
    <w:p w14:paraId="79317224" w14:textId="4D4FCF93" w:rsidR="004743C9" w:rsidRPr="003B7168" w:rsidRDefault="004743C9" w:rsidP="004743C9">
      <w:pPr>
        <w:jc w:val="both"/>
        <w:rPr>
          <w:rFonts w:ascii="IberPangea" w:hAnsi="IberPangea" w:cs="IberPangea"/>
          <w:bCs/>
          <w:color w:val="595959" w:themeColor="text1" w:themeTint="A6"/>
          <w:sz w:val="20"/>
          <w:szCs w:val="20"/>
          <w:lang w:eastAsia="en-US"/>
        </w:rPr>
      </w:pPr>
      <w:r w:rsidRPr="003B7168">
        <w:rPr>
          <w:rFonts w:ascii="IberPangea" w:hAnsi="IberPangea" w:cs="IberPangea"/>
          <w:color w:val="595959" w:themeColor="text1" w:themeTint="A6"/>
          <w:sz w:val="20"/>
          <w:szCs w:val="20"/>
        </w:rPr>
        <w:t>ART de execução assinada pelo profissional e contratante, Contrato Social, CNPJ, Inscrição Estadual, Ata da Assembleia, Procuração (se for o caso), CPF e RG dos representantes legais, Documento do Imóvel (contrato de locação ou escritura).</w:t>
      </w:r>
    </w:p>
    <w:p w14:paraId="58ED0429" w14:textId="78F4B6ED" w:rsidR="00E97234" w:rsidRPr="003B7168" w:rsidRDefault="00E97234" w:rsidP="00E97234">
      <w:pPr>
        <w:jc w:val="both"/>
        <w:rPr>
          <w:rFonts w:ascii="IberPangea" w:hAnsi="IberPangea" w:cs="IberPangea"/>
          <w:b/>
          <w:color w:val="595959" w:themeColor="text1" w:themeTint="A6"/>
          <w:sz w:val="20"/>
          <w:szCs w:val="20"/>
          <w:lang w:eastAsia="en-US"/>
        </w:rPr>
      </w:pPr>
    </w:p>
    <w:sectPr w:rsidR="00E97234" w:rsidRPr="003B7168" w:rsidSect="003B7168">
      <w:headerReference w:type="default" r:id="rId136"/>
      <w:footerReference w:type="default" r:id="rId137"/>
      <w:pgSz w:w="11906" w:h="16838"/>
      <w:pgMar w:top="993" w:right="720" w:bottom="720" w:left="720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3D6D4" w14:textId="77777777" w:rsidR="007343F7" w:rsidRDefault="007343F7" w:rsidP="005A08FF">
      <w:r>
        <w:separator/>
      </w:r>
    </w:p>
  </w:endnote>
  <w:endnote w:type="continuationSeparator" w:id="0">
    <w:p w14:paraId="2A0F080C" w14:textId="77777777" w:rsidR="007343F7" w:rsidRDefault="007343F7" w:rsidP="005A0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berPangea">
    <w:panose1 w:val="020B0504000000000000"/>
    <w:charset w:val="00"/>
    <w:family w:val="swiss"/>
    <w:pitch w:val="variable"/>
    <w:sig w:usb0="A10002FF" w:usb1="5201E0FB" w:usb2="0000000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8EBF1" w14:textId="4D40CFCE" w:rsidR="007343F7" w:rsidRDefault="007343F7" w:rsidP="009F5079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966EE" w14:textId="77777777" w:rsidR="007343F7" w:rsidRDefault="007343F7" w:rsidP="005A08FF">
      <w:r>
        <w:separator/>
      </w:r>
    </w:p>
  </w:footnote>
  <w:footnote w:type="continuationSeparator" w:id="0">
    <w:p w14:paraId="74E617FD" w14:textId="77777777" w:rsidR="007343F7" w:rsidRDefault="007343F7" w:rsidP="005A0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71151" w14:textId="46203694" w:rsidR="007343F7" w:rsidRDefault="007343F7" w:rsidP="004743C9">
    <w:pPr>
      <w:pStyle w:val="Cabealho"/>
      <w:rPr>
        <w:rFonts w:ascii="Segoe UI" w:hAnsi="Segoe UI" w:cs="Segoe UI"/>
        <w:sz w:val="18"/>
      </w:rPr>
    </w:pPr>
  </w:p>
  <w:p w14:paraId="6264E0D4" w14:textId="77777777" w:rsidR="006E7F49" w:rsidRDefault="006E7F49" w:rsidP="004743C9">
    <w:pPr>
      <w:pStyle w:val="Cabealho"/>
      <w:rPr>
        <w:rFonts w:ascii="Segoe UI" w:hAnsi="Segoe UI" w:cs="Segoe UI"/>
        <w:sz w:val="18"/>
      </w:rPr>
    </w:pPr>
  </w:p>
  <w:p w14:paraId="76D20D8D" w14:textId="77777777" w:rsidR="006E7F49" w:rsidRDefault="006E7F49" w:rsidP="004743C9">
    <w:pPr>
      <w:pStyle w:val="Cabealho"/>
      <w:rPr>
        <w:rFonts w:ascii="Segoe UI" w:hAnsi="Segoe UI" w:cs="Segoe UI"/>
        <w:sz w:val="18"/>
      </w:rPr>
    </w:pPr>
  </w:p>
  <w:p w14:paraId="6BB0234B" w14:textId="57157F16" w:rsidR="007343F7" w:rsidRPr="005A08FF" w:rsidRDefault="006E7F49" w:rsidP="004743C9">
    <w:pPr>
      <w:pStyle w:val="Cabealho"/>
      <w:rPr>
        <w:rFonts w:ascii="Segoe UI" w:hAnsi="Segoe UI" w:cs="Segoe UI"/>
        <w:sz w:val="18"/>
      </w:rPr>
    </w:pPr>
    <w:r>
      <w:rPr>
        <w:rFonts w:ascii="Segoe UI" w:hAnsi="Segoe UI" w:cs="Segoe UI"/>
        <w:noProof/>
        <w:sz w:val="18"/>
      </w:rPr>
      <w:drawing>
        <wp:inline distT="0" distB="0" distL="0" distR="0" wp14:anchorId="6EB95AF6" wp14:editId="57E385C1">
          <wp:extent cx="1685080" cy="600710"/>
          <wp:effectExtent l="0" t="0" r="0" b="889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8254" cy="6089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F46F067" w14:textId="588A9807" w:rsidR="007343F7" w:rsidRDefault="007343F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725F5"/>
    <w:multiLevelType w:val="hybridMultilevel"/>
    <w:tmpl w:val="4E84B47C"/>
    <w:lvl w:ilvl="0" w:tplc="9510121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F81241"/>
    <w:multiLevelType w:val="hybridMultilevel"/>
    <w:tmpl w:val="8A984D4C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796A11"/>
    <w:multiLevelType w:val="hybridMultilevel"/>
    <w:tmpl w:val="9E9C42F4"/>
    <w:lvl w:ilvl="0" w:tplc="197CF3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6262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9409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FEA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8E9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88B8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82EA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0C5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3A2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144564E"/>
    <w:multiLevelType w:val="hybridMultilevel"/>
    <w:tmpl w:val="6FDA769C"/>
    <w:lvl w:ilvl="0" w:tplc="AD60D8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9546A4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EB63C2A">
      <w:start w:val="8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64A8193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8EE08C2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6222C3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4EC07A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200F28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445A7E3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 w15:restartNumberingAfterBreak="0">
    <w:nsid w:val="57867C8B"/>
    <w:multiLevelType w:val="hybridMultilevel"/>
    <w:tmpl w:val="7AB01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17231">
    <w:abstractNumId w:val="4"/>
  </w:num>
  <w:num w:numId="2" w16cid:durableId="443352403">
    <w:abstractNumId w:val="1"/>
  </w:num>
  <w:num w:numId="3" w16cid:durableId="499196467">
    <w:abstractNumId w:val="0"/>
  </w:num>
  <w:num w:numId="4" w16cid:durableId="1432316987">
    <w:abstractNumId w:val="2"/>
  </w:num>
  <w:num w:numId="5" w16cid:durableId="499853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forms" w:formatting="1" w:enforcement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05"/>
    <w:rsid w:val="0001000C"/>
    <w:rsid w:val="0001469F"/>
    <w:rsid w:val="00020506"/>
    <w:rsid w:val="000205D7"/>
    <w:rsid w:val="00060DBE"/>
    <w:rsid w:val="000864B0"/>
    <w:rsid w:val="000918EE"/>
    <w:rsid w:val="000C4AFB"/>
    <w:rsid w:val="000F06B2"/>
    <w:rsid w:val="00133BD9"/>
    <w:rsid w:val="00154E50"/>
    <w:rsid w:val="00180E95"/>
    <w:rsid w:val="001C0F8C"/>
    <w:rsid w:val="001C51CC"/>
    <w:rsid w:val="001E29C3"/>
    <w:rsid w:val="002222A5"/>
    <w:rsid w:val="002248D9"/>
    <w:rsid w:val="0022521E"/>
    <w:rsid w:val="002265EC"/>
    <w:rsid w:val="00226805"/>
    <w:rsid w:val="00247FED"/>
    <w:rsid w:val="00284D65"/>
    <w:rsid w:val="002A7A85"/>
    <w:rsid w:val="002B594A"/>
    <w:rsid w:val="002C3F73"/>
    <w:rsid w:val="002D13D5"/>
    <w:rsid w:val="002E655C"/>
    <w:rsid w:val="002E69D3"/>
    <w:rsid w:val="002F457F"/>
    <w:rsid w:val="003013BD"/>
    <w:rsid w:val="00326EAA"/>
    <w:rsid w:val="00342479"/>
    <w:rsid w:val="0038677B"/>
    <w:rsid w:val="003B3F26"/>
    <w:rsid w:val="003B7168"/>
    <w:rsid w:val="003C732F"/>
    <w:rsid w:val="003E6978"/>
    <w:rsid w:val="004021D0"/>
    <w:rsid w:val="00445DF8"/>
    <w:rsid w:val="00446C31"/>
    <w:rsid w:val="004743C9"/>
    <w:rsid w:val="0048261C"/>
    <w:rsid w:val="004852B5"/>
    <w:rsid w:val="004867E2"/>
    <w:rsid w:val="004B572B"/>
    <w:rsid w:val="004C5EBC"/>
    <w:rsid w:val="00536C79"/>
    <w:rsid w:val="00551560"/>
    <w:rsid w:val="00553840"/>
    <w:rsid w:val="005A08FF"/>
    <w:rsid w:val="005A4C2A"/>
    <w:rsid w:val="005A53B4"/>
    <w:rsid w:val="005F115B"/>
    <w:rsid w:val="00614E80"/>
    <w:rsid w:val="0063157D"/>
    <w:rsid w:val="00637757"/>
    <w:rsid w:val="006413C6"/>
    <w:rsid w:val="006B1E06"/>
    <w:rsid w:val="006C6859"/>
    <w:rsid w:val="006D2CE0"/>
    <w:rsid w:val="006D4BEF"/>
    <w:rsid w:val="006E163B"/>
    <w:rsid w:val="006E258B"/>
    <w:rsid w:val="006E7F49"/>
    <w:rsid w:val="00713CD6"/>
    <w:rsid w:val="007343F7"/>
    <w:rsid w:val="00741A84"/>
    <w:rsid w:val="00752B16"/>
    <w:rsid w:val="007551A4"/>
    <w:rsid w:val="00756E16"/>
    <w:rsid w:val="007978F4"/>
    <w:rsid w:val="007A342A"/>
    <w:rsid w:val="007D7B1F"/>
    <w:rsid w:val="007E42B4"/>
    <w:rsid w:val="00842740"/>
    <w:rsid w:val="008521BE"/>
    <w:rsid w:val="0088536E"/>
    <w:rsid w:val="008A27FF"/>
    <w:rsid w:val="008A7871"/>
    <w:rsid w:val="008E7624"/>
    <w:rsid w:val="00937AF6"/>
    <w:rsid w:val="009B454B"/>
    <w:rsid w:val="009F5079"/>
    <w:rsid w:val="00A4485C"/>
    <w:rsid w:val="00A8084D"/>
    <w:rsid w:val="00A822EA"/>
    <w:rsid w:val="00A90CFB"/>
    <w:rsid w:val="00A95484"/>
    <w:rsid w:val="00A97C8D"/>
    <w:rsid w:val="00AA249F"/>
    <w:rsid w:val="00AD0AD3"/>
    <w:rsid w:val="00AF264A"/>
    <w:rsid w:val="00AF6B2E"/>
    <w:rsid w:val="00B23B8A"/>
    <w:rsid w:val="00B25182"/>
    <w:rsid w:val="00B30B84"/>
    <w:rsid w:val="00B35AC5"/>
    <w:rsid w:val="00B46FDB"/>
    <w:rsid w:val="00B60F71"/>
    <w:rsid w:val="00B749C0"/>
    <w:rsid w:val="00BA1749"/>
    <w:rsid w:val="00C11705"/>
    <w:rsid w:val="00C16CD1"/>
    <w:rsid w:val="00C526DD"/>
    <w:rsid w:val="00CC1B0B"/>
    <w:rsid w:val="00CD476A"/>
    <w:rsid w:val="00CE5B6B"/>
    <w:rsid w:val="00CE75F0"/>
    <w:rsid w:val="00D252F0"/>
    <w:rsid w:val="00D50FFF"/>
    <w:rsid w:val="00D63564"/>
    <w:rsid w:val="00D72B6F"/>
    <w:rsid w:val="00DA61F0"/>
    <w:rsid w:val="00DC1E86"/>
    <w:rsid w:val="00DE7E6F"/>
    <w:rsid w:val="00DF3DE9"/>
    <w:rsid w:val="00DF75C4"/>
    <w:rsid w:val="00E205C7"/>
    <w:rsid w:val="00E522C0"/>
    <w:rsid w:val="00E62F2F"/>
    <w:rsid w:val="00E76CB3"/>
    <w:rsid w:val="00E96DB2"/>
    <w:rsid w:val="00E97234"/>
    <w:rsid w:val="00EC5F4E"/>
    <w:rsid w:val="00EE36C6"/>
    <w:rsid w:val="00F01865"/>
    <w:rsid w:val="00F02B64"/>
    <w:rsid w:val="00F06235"/>
    <w:rsid w:val="00F158A3"/>
    <w:rsid w:val="00F16119"/>
    <w:rsid w:val="00F46342"/>
    <w:rsid w:val="00F73CE3"/>
    <w:rsid w:val="00F8766E"/>
    <w:rsid w:val="00F95995"/>
    <w:rsid w:val="00FA0FD6"/>
    <w:rsid w:val="00FE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CD972B9"/>
  <w15:docId w15:val="{73762509-2E5B-498E-A96F-7B296800B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4852B5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semiHidden/>
    <w:rsid w:val="004852B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4852B5"/>
    <w:rPr>
      <w:rFonts w:ascii="Arial" w:hAnsi="Arial" w:cs="Arial"/>
      <w:b/>
      <w:bCs/>
    </w:rPr>
  </w:style>
  <w:style w:type="character" w:customStyle="1" w:styleId="SubttuloChar">
    <w:name w:val="Subtítulo Char"/>
    <w:basedOn w:val="Fontepargpadro"/>
    <w:link w:val="Subttulo"/>
    <w:rsid w:val="004852B5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4852B5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semiHidden/>
    <w:rsid w:val="004852B5"/>
    <w:rPr>
      <w:rFonts w:ascii="Calibri" w:eastAsia="Times New Roman" w:hAnsi="Calibri" w:cs="Times New Roman"/>
    </w:rPr>
  </w:style>
  <w:style w:type="paragraph" w:customStyle="1" w:styleId="Descrio">
    <w:name w:val="Descrição"/>
    <w:basedOn w:val="Normal"/>
    <w:rsid w:val="004852B5"/>
    <w:rPr>
      <w:rFonts w:ascii="Arial" w:hAnsi="Arial" w:cs="Arial"/>
      <w:bCs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4852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852B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52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52B5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76CB3"/>
    <w:rPr>
      <w:color w:val="808080"/>
    </w:rPr>
  </w:style>
  <w:style w:type="table" w:styleId="Tabelacomgrade">
    <w:name w:val="Table Grid"/>
    <w:basedOn w:val="Tabelanormal"/>
    <w:uiPriority w:val="59"/>
    <w:rsid w:val="00226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1">
    <w:name w:val="Estilo1"/>
    <w:basedOn w:val="Fontepargpadro"/>
    <w:uiPriority w:val="1"/>
    <w:rsid w:val="004021D0"/>
    <w:rPr>
      <w:color w:val="D9D9D9" w:themeColor="background1" w:themeShade="D9"/>
    </w:rPr>
  </w:style>
  <w:style w:type="character" w:customStyle="1" w:styleId="Estilo2">
    <w:name w:val="Estilo2"/>
    <w:basedOn w:val="Fontepargpadro"/>
    <w:uiPriority w:val="1"/>
    <w:rsid w:val="004021D0"/>
    <w:rPr>
      <w:color w:val="D9D9D9" w:themeColor="background1" w:themeShade="D9"/>
    </w:rPr>
  </w:style>
  <w:style w:type="character" w:customStyle="1" w:styleId="Estilo3">
    <w:name w:val="Estilo3"/>
    <w:basedOn w:val="Fontepargpadro"/>
    <w:uiPriority w:val="1"/>
    <w:rsid w:val="0048261C"/>
    <w:rPr>
      <w:rFonts w:ascii="Segoe UI" w:hAnsi="Segoe UI"/>
    </w:rPr>
  </w:style>
  <w:style w:type="paragraph" w:styleId="PargrafodaLista">
    <w:name w:val="List Paragraph"/>
    <w:basedOn w:val="Normal"/>
    <w:uiPriority w:val="34"/>
    <w:qFormat/>
    <w:rsid w:val="003C732F"/>
    <w:pPr>
      <w:ind w:left="720"/>
      <w:contextualSpacing/>
    </w:pPr>
  </w:style>
  <w:style w:type="paragraph" w:customStyle="1" w:styleId="Default">
    <w:name w:val="Default"/>
    <w:basedOn w:val="Normal"/>
    <w:rsid w:val="003013BD"/>
    <w:pPr>
      <w:autoSpaceDE w:val="0"/>
      <w:autoSpaceDN w:val="0"/>
    </w:pPr>
    <w:rPr>
      <w:rFonts w:ascii="Calibri" w:eastAsiaTheme="minorHAnsi" w:hAnsi="Calibri"/>
      <w:color w:val="000000"/>
    </w:rPr>
  </w:style>
  <w:style w:type="character" w:customStyle="1" w:styleId="Estilo11">
    <w:name w:val="Estilo11"/>
    <w:basedOn w:val="Fontepargpadro"/>
    <w:uiPriority w:val="1"/>
    <w:qFormat/>
    <w:rsid w:val="00756E16"/>
    <w:rPr>
      <w:rFonts w:ascii="Segoe UI" w:hAnsi="Segoe UI"/>
      <w:sz w:val="20"/>
    </w:rPr>
  </w:style>
  <w:style w:type="paragraph" w:styleId="NormalWeb">
    <w:name w:val="Normal (Web)"/>
    <w:basedOn w:val="Normal"/>
    <w:uiPriority w:val="99"/>
    <w:semiHidden/>
    <w:unhideWhenUsed/>
    <w:rsid w:val="00A90CFB"/>
    <w:pPr>
      <w:spacing w:before="100" w:beforeAutospacing="1" w:after="100" w:afterAutospacing="1"/>
    </w:pPr>
    <w:rPr>
      <w:lang w:eastAsia="ja-JP"/>
    </w:rPr>
  </w:style>
  <w:style w:type="character" w:styleId="Forte">
    <w:name w:val="Strong"/>
    <w:basedOn w:val="Fontepargpadro"/>
    <w:uiPriority w:val="22"/>
    <w:qFormat/>
    <w:rsid w:val="00A90C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8305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34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11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4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8.xml"/><Relationship Id="rId117" Type="http://schemas.openxmlformats.org/officeDocument/2006/relationships/image" Target="media/image48.wmf"/><Relationship Id="rId21" Type="http://schemas.openxmlformats.org/officeDocument/2006/relationships/image" Target="media/image6.wmf"/><Relationship Id="rId42" Type="http://schemas.openxmlformats.org/officeDocument/2006/relationships/image" Target="media/image16.wmf"/><Relationship Id="rId47" Type="http://schemas.openxmlformats.org/officeDocument/2006/relationships/control" Target="activeX/activeX19.xml"/><Relationship Id="rId63" Type="http://schemas.openxmlformats.org/officeDocument/2006/relationships/image" Target="media/image23.wmf"/><Relationship Id="rId68" Type="http://schemas.openxmlformats.org/officeDocument/2006/relationships/control" Target="activeX/activeX33.xml"/><Relationship Id="rId84" Type="http://schemas.openxmlformats.org/officeDocument/2006/relationships/control" Target="activeX/activeX42.xml"/><Relationship Id="rId89" Type="http://schemas.openxmlformats.org/officeDocument/2006/relationships/control" Target="activeX/activeX45.xml"/><Relationship Id="rId112" Type="http://schemas.openxmlformats.org/officeDocument/2006/relationships/control" Target="activeX/activeX57.xml"/><Relationship Id="rId133" Type="http://schemas.openxmlformats.org/officeDocument/2006/relationships/control" Target="activeX/activeX69.xml"/><Relationship Id="rId138" Type="http://schemas.openxmlformats.org/officeDocument/2006/relationships/fontTable" Target="fontTable.xml"/><Relationship Id="rId16" Type="http://schemas.openxmlformats.org/officeDocument/2006/relationships/control" Target="activeX/activeX3.xml"/><Relationship Id="rId107" Type="http://schemas.openxmlformats.org/officeDocument/2006/relationships/image" Target="media/image43.wmf"/><Relationship Id="rId11" Type="http://schemas.openxmlformats.org/officeDocument/2006/relationships/image" Target="media/image1.wmf"/><Relationship Id="rId32" Type="http://schemas.openxmlformats.org/officeDocument/2006/relationships/image" Target="media/image11.wmf"/><Relationship Id="rId37" Type="http://schemas.openxmlformats.org/officeDocument/2006/relationships/control" Target="activeX/activeX14.xml"/><Relationship Id="rId53" Type="http://schemas.openxmlformats.org/officeDocument/2006/relationships/control" Target="activeX/activeX24.xml"/><Relationship Id="rId58" Type="http://schemas.openxmlformats.org/officeDocument/2006/relationships/image" Target="media/image21.wmf"/><Relationship Id="rId74" Type="http://schemas.openxmlformats.org/officeDocument/2006/relationships/control" Target="activeX/activeX36.xml"/><Relationship Id="rId79" Type="http://schemas.openxmlformats.org/officeDocument/2006/relationships/control" Target="activeX/activeX39.xml"/><Relationship Id="rId102" Type="http://schemas.openxmlformats.org/officeDocument/2006/relationships/control" Target="activeX/activeX52.xml"/><Relationship Id="rId123" Type="http://schemas.openxmlformats.org/officeDocument/2006/relationships/image" Target="media/image51.wmf"/><Relationship Id="rId128" Type="http://schemas.openxmlformats.org/officeDocument/2006/relationships/control" Target="activeX/activeX65.xml"/><Relationship Id="rId5" Type="http://schemas.openxmlformats.org/officeDocument/2006/relationships/numbering" Target="numbering.xml"/><Relationship Id="rId90" Type="http://schemas.openxmlformats.org/officeDocument/2006/relationships/image" Target="media/image35.wmf"/><Relationship Id="rId95" Type="http://schemas.openxmlformats.org/officeDocument/2006/relationships/image" Target="media/image37.wmf"/><Relationship Id="rId22" Type="http://schemas.openxmlformats.org/officeDocument/2006/relationships/control" Target="activeX/activeX6.xml"/><Relationship Id="rId27" Type="http://schemas.openxmlformats.org/officeDocument/2006/relationships/control" Target="activeX/activeX9.xml"/><Relationship Id="rId43" Type="http://schemas.openxmlformats.org/officeDocument/2006/relationships/control" Target="activeX/activeX17.xml"/><Relationship Id="rId48" Type="http://schemas.openxmlformats.org/officeDocument/2006/relationships/control" Target="activeX/activeX20.xml"/><Relationship Id="rId64" Type="http://schemas.openxmlformats.org/officeDocument/2006/relationships/control" Target="activeX/activeX31.xml"/><Relationship Id="rId69" Type="http://schemas.openxmlformats.org/officeDocument/2006/relationships/image" Target="media/image26.wmf"/><Relationship Id="rId113" Type="http://schemas.openxmlformats.org/officeDocument/2006/relationships/image" Target="media/image46.wmf"/><Relationship Id="rId118" Type="http://schemas.openxmlformats.org/officeDocument/2006/relationships/control" Target="activeX/activeX60.xml"/><Relationship Id="rId134" Type="http://schemas.openxmlformats.org/officeDocument/2006/relationships/image" Target="media/image55.wmf"/><Relationship Id="rId139" Type="http://schemas.openxmlformats.org/officeDocument/2006/relationships/glossaryDocument" Target="glossary/document.xml"/><Relationship Id="rId8" Type="http://schemas.openxmlformats.org/officeDocument/2006/relationships/webSettings" Target="webSettings.xml"/><Relationship Id="rId51" Type="http://schemas.openxmlformats.org/officeDocument/2006/relationships/control" Target="activeX/activeX23.xml"/><Relationship Id="rId72" Type="http://schemas.openxmlformats.org/officeDocument/2006/relationships/control" Target="activeX/activeX35.xml"/><Relationship Id="rId80" Type="http://schemas.openxmlformats.org/officeDocument/2006/relationships/image" Target="media/image31.wmf"/><Relationship Id="rId85" Type="http://schemas.openxmlformats.org/officeDocument/2006/relationships/image" Target="media/image33.wmf"/><Relationship Id="rId93" Type="http://schemas.openxmlformats.org/officeDocument/2006/relationships/image" Target="media/image36.wmf"/><Relationship Id="rId98" Type="http://schemas.openxmlformats.org/officeDocument/2006/relationships/control" Target="activeX/activeX50.xml"/><Relationship Id="rId121" Type="http://schemas.openxmlformats.org/officeDocument/2006/relationships/image" Target="media/image50.wmf"/><Relationship Id="rId3" Type="http://schemas.openxmlformats.org/officeDocument/2006/relationships/customXml" Target="../customXml/item3.xml"/><Relationship Id="rId12" Type="http://schemas.openxmlformats.org/officeDocument/2006/relationships/control" Target="activeX/activeX1.xml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control" Target="activeX/activeX12.xml"/><Relationship Id="rId38" Type="http://schemas.openxmlformats.org/officeDocument/2006/relationships/image" Target="media/image14.wmf"/><Relationship Id="rId46" Type="http://schemas.openxmlformats.org/officeDocument/2006/relationships/image" Target="media/image18.wmf"/><Relationship Id="rId59" Type="http://schemas.openxmlformats.org/officeDocument/2006/relationships/control" Target="activeX/activeX28.xml"/><Relationship Id="rId67" Type="http://schemas.openxmlformats.org/officeDocument/2006/relationships/image" Target="media/image25.wmf"/><Relationship Id="rId103" Type="http://schemas.openxmlformats.org/officeDocument/2006/relationships/image" Target="media/image41.wmf"/><Relationship Id="rId108" Type="http://schemas.openxmlformats.org/officeDocument/2006/relationships/control" Target="activeX/activeX55.xml"/><Relationship Id="rId116" Type="http://schemas.openxmlformats.org/officeDocument/2006/relationships/control" Target="activeX/activeX59.xml"/><Relationship Id="rId124" Type="http://schemas.openxmlformats.org/officeDocument/2006/relationships/control" Target="activeX/activeX63.xml"/><Relationship Id="rId129" Type="http://schemas.openxmlformats.org/officeDocument/2006/relationships/image" Target="media/image54.wmf"/><Relationship Id="rId137" Type="http://schemas.openxmlformats.org/officeDocument/2006/relationships/footer" Target="footer1.xml"/><Relationship Id="rId20" Type="http://schemas.openxmlformats.org/officeDocument/2006/relationships/control" Target="activeX/activeX5.xml"/><Relationship Id="rId41" Type="http://schemas.openxmlformats.org/officeDocument/2006/relationships/control" Target="activeX/activeX16.xml"/><Relationship Id="rId54" Type="http://schemas.openxmlformats.org/officeDocument/2006/relationships/control" Target="activeX/activeX25.xml"/><Relationship Id="rId62" Type="http://schemas.openxmlformats.org/officeDocument/2006/relationships/control" Target="activeX/activeX30.xml"/><Relationship Id="rId70" Type="http://schemas.openxmlformats.org/officeDocument/2006/relationships/control" Target="activeX/activeX34.xml"/><Relationship Id="rId75" Type="http://schemas.openxmlformats.org/officeDocument/2006/relationships/image" Target="media/image29.wmf"/><Relationship Id="rId83" Type="http://schemas.openxmlformats.org/officeDocument/2006/relationships/image" Target="media/image32.wmf"/><Relationship Id="rId88" Type="http://schemas.openxmlformats.org/officeDocument/2006/relationships/control" Target="activeX/activeX44.xml"/><Relationship Id="rId91" Type="http://schemas.openxmlformats.org/officeDocument/2006/relationships/control" Target="activeX/activeX46.xml"/><Relationship Id="rId96" Type="http://schemas.openxmlformats.org/officeDocument/2006/relationships/control" Target="activeX/activeX49.xml"/><Relationship Id="rId111" Type="http://schemas.openxmlformats.org/officeDocument/2006/relationships/image" Target="media/image45.wmf"/><Relationship Id="rId132" Type="http://schemas.openxmlformats.org/officeDocument/2006/relationships/control" Target="activeX/activeX68.xml"/><Relationship Id="rId14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image" Target="media/image9.wmf"/><Relationship Id="rId36" Type="http://schemas.openxmlformats.org/officeDocument/2006/relationships/image" Target="media/image13.wmf"/><Relationship Id="rId49" Type="http://schemas.openxmlformats.org/officeDocument/2006/relationships/control" Target="activeX/activeX21.xml"/><Relationship Id="rId57" Type="http://schemas.openxmlformats.org/officeDocument/2006/relationships/control" Target="activeX/activeX27.xml"/><Relationship Id="rId106" Type="http://schemas.openxmlformats.org/officeDocument/2006/relationships/control" Target="activeX/activeX54.xml"/><Relationship Id="rId114" Type="http://schemas.openxmlformats.org/officeDocument/2006/relationships/control" Target="activeX/activeX58.xml"/><Relationship Id="rId119" Type="http://schemas.openxmlformats.org/officeDocument/2006/relationships/image" Target="media/image49.wmf"/><Relationship Id="rId127" Type="http://schemas.openxmlformats.org/officeDocument/2006/relationships/image" Target="media/image53.wmf"/><Relationship Id="rId10" Type="http://schemas.openxmlformats.org/officeDocument/2006/relationships/endnotes" Target="endnotes.xml"/><Relationship Id="rId31" Type="http://schemas.openxmlformats.org/officeDocument/2006/relationships/control" Target="activeX/activeX11.xml"/><Relationship Id="rId44" Type="http://schemas.openxmlformats.org/officeDocument/2006/relationships/image" Target="media/image17.wmf"/><Relationship Id="rId52" Type="http://schemas.openxmlformats.org/officeDocument/2006/relationships/image" Target="media/image19.wmf"/><Relationship Id="rId60" Type="http://schemas.openxmlformats.org/officeDocument/2006/relationships/control" Target="activeX/activeX29.xml"/><Relationship Id="rId65" Type="http://schemas.openxmlformats.org/officeDocument/2006/relationships/image" Target="media/image24.wmf"/><Relationship Id="rId73" Type="http://schemas.openxmlformats.org/officeDocument/2006/relationships/image" Target="media/image28.wmf"/><Relationship Id="rId78" Type="http://schemas.openxmlformats.org/officeDocument/2006/relationships/control" Target="activeX/activeX38.xml"/><Relationship Id="rId81" Type="http://schemas.openxmlformats.org/officeDocument/2006/relationships/control" Target="activeX/activeX40.xml"/><Relationship Id="rId86" Type="http://schemas.openxmlformats.org/officeDocument/2006/relationships/control" Target="activeX/activeX43.xml"/><Relationship Id="rId94" Type="http://schemas.openxmlformats.org/officeDocument/2006/relationships/control" Target="activeX/activeX48.xml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control" Target="activeX/activeX62.xml"/><Relationship Id="rId130" Type="http://schemas.openxmlformats.org/officeDocument/2006/relationships/control" Target="activeX/activeX66.xml"/><Relationship Id="rId135" Type="http://schemas.openxmlformats.org/officeDocument/2006/relationships/control" Target="activeX/activeX70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39" Type="http://schemas.openxmlformats.org/officeDocument/2006/relationships/control" Target="activeX/activeX15.xml"/><Relationship Id="rId109" Type="http://schemas.openxmlformats.org/officeDocument/2006/relationships/image" Target="media/image44.wmf"/><Relationship Id="rId34" Type="http://schemas.openxmlformats.org/officeDocument/2006/relationships/image" Target="media/image12.wmf"/><Relationship Id="rId50" Type="http://schemas.openxmlformats.org/officeDocument/2006/relationships/control" Target="activeX/activeX22.xml"/><Relationship Id="rId55" Type="http://schemas.openxmlformats.org/officeDocument/2006/relationships/image" Target="media/image20.wmf"/><Relationship Id="rId76" Type="http://schemas.openxmlformats.org/officeDocument/2006/relationships/control" Target="activeX/activeX37.xml"/><Relationship Id="rId97" Type="http://schemas.openxmlformats.org/officeDocument/2006/relationships/image" Target="media/image38.wmf"/><Relationship Id="rId104" Type="http://schemas.openxmlformats.org/officeDocument/2006/relationships/control" Target="activeX/activeX53.xml"/><Relationship Id="rId120" Type="http://schemas.openxmlformats.org/officeDocument/2006/relationships/control" Target="activeX/activeX61.xml"/><Relationship Id="rId125" Type="http://schemas.openxmlformats.org/officeDocument/2006/relationships/image" Target="media/image52.wmf"/><Relationship Id="rId7" Type="http://schemas.openxmlformats.org/officeDocument/2006/relationships/settings" Target="settings.xml"/><Relationship Id="rId71" Type="http://schemas.openxmlformats.org/officeDocument/2006/relationships/image" Target="media/image27.wmf"/><Relationship Id="rId92" Type="http://schemas.openxmlformats.org/officeDocument/2006/relationships/control" Target="activeX/activeX47.xml"/><Relationship Id="rId2" Type="http://schemas.openxmlformats.org/officeDocument/2006/relationships/customXml" Target="../customXml/item2.xml"/><Relationship Id="rId29" Type="http://schemas.openxmlformats.org/officeDocument/2006/relationships/control" Target="activeX/activeX10.xml"/><Relationship Id="rId24" Type="http://schemas.openxmlformats.org/officeDocument/2006/relationships/control" Target="activeX/activeX7.xml"/><Relationship Id="rId40" Type="http://schemas.openxmlformats.org/officeDocument/2006/relationships/image" Target="media/image15.wmf"/><Relationship Id="rId45" Type="http://schemas.openxmlformats.org/officeDocument/2006/relationships/control" Target="activeX/activeX18.xml"/><Relationship Id="rId66" Type="http://schemas.openxmlformats.org/officeDocument/2006/relationships/control" Target="activeX/activeX32.xml"/><Relationship Id="rId87" Type="http://schemas.openxmlformats.org/officeDocument/2006/relationships/image" Target="media/image34.wmf"/><Relationship Id="rId110" Type="http://schemas.openxmlformats.org/officeDocument/2006/relationships/control" Target="activeX/activeX56.xml"/><Relationship Id="rId115" Type="http://schemas.openxmlformats.org/officeDocument/2006/relationships/image" Target="media/image47.wmf"/><Relationship Id="rId131" Type="http://schemas.openxmlformats.org/officeDocument/2006/relationships/control" Target="activeX/activeX67.xml"/><Relationship Id="rId136" Type="http://schemas.openxmlformats.org/officeDocument/2006/relationships/header" Target="header1.xml"/><Relationship Id="rId61" Type="http://schemas.openxmlformats.org/officeDocument/2006/relationships/image" Target="media/image22.wmf"/><Relationship Id="rId82" Type="http://schemas.openxmlformats.org/officeDocument/2006/relationships/control" Target="activeX/activeX41.xml"/><Relationship Id="rId19" Type="http://schemas.openxmlformats.org/officeDocument/2006/relationships/image" Target="media/image5.wmf"/><Relationship Id="rId14" Type="http://schemas.openxmlformats.org/officeDocument/2006/relationships/control" Target="activeX/activeX2.xml"/><Relationship Id="rId30" Type="http://schemas.openxmlformats.org/officeDocument/2006/relationships/image" Target="media/image10.wmf"/><Relationship Id="rId35" Type="http://schemas.openxmlformats.org/officeDocument/2006/relationships/control" Target="activeX/activeX13.xml"/><Relationship Id="rId56" Type="http://schemas.openxmlformats.org/officeDocument/2006/relationships/control" Target="activeX/activeX26.xml"/><Relationship Id="rId77" Type="http://schemas.openxmlformats.org/officeDocument/2006/relationships/image" Target="media/image30.wmf"/><Relationship Id="rId100" Type="http://schemas.openxmlformats.org/officeDocument/2006/relationships/control" Target="activeX/activeX51.xml"/><Relationship Id="rId105" Type="http://schemas.openxmlformats.org/officeDocument/2006/relationships/image" Target="media/image42.wmf"/><Relationship Id="rId126" Type="http://schemas.openxmlformats.org/officeDocument/2006/relationships/control" Target="activeX/activeX6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6.jf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clp123893\Desktop\CARTAS%20MODELOS\NOVOS%20FORMUL&#193;RIOS%20-%20EM%20DESENVOLVIMENTO\PEDIDO%20DE%20INSPE&#199;&#195;O%20E%20LIGA&#199;&#195;O%20E%20SOLICITA&#199;&#195;O%20DO%20CONTRATO%20DE.dot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A920F43F8D9405088AE629E0DDF605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CEAD6B-4EE1-44EF-89B1-3798F544532B}"/>
      </w:docPartPr>
      <w:docPartBody>
        <w:bookmarkStart w:id="0" w:name="Texto1"/>
        <w:p w:rsidR="00436237" w:rsidRDefault="00735BBC" w:rsidP="00735BBC">
          <w:pPr>
            <w:pStyle w:val="7A920F43F8D9405088AE629E0DDF605A"/>
          </w:pPr>
          <w:r w:rsidRPr="00CD476A">
            <w:rPr>
              <w:color w:val="525252" w:themeColor="accent3" w:themeShade="80"/>
            </w:rPr>
            <w:fldChar w:fldCharType="begin">
              <w:ffData>
                <w:name w:val="Texto1"/>
                <w:enabled/>
                <w:calcOnExit w:val="0"/>
                <w:textInput/>
              </w:ffData>
            </w:fldChar>
          </w:r>
          <w:r w:rsidRPr="00CD476A">
            <w:rPr>
              <w:color w:val="525252" w:themeColor="accent3" w:themeShade="80"/>
            </w:rPr>
            <w:instrText xml:space="preserve"> FORMTEXT </w:instrText>
          </w:r>
          <w:r w:rsidRPr="00CD476A">
            <w:rPr>
              <w:color w:val="525252" w:themeColor="accent3" w:themeShade="80"/>
            </w:rPr>
          </w:r>
          <w:r w:rsidRPr="00CD476A">
            <w:rPr>
              <w:color w:val="525252" w:themeColor="accent3" w:themeShade="80"/>
            </w:rPr>
            <w:fldChar w:fldCharType="separate"/>
          </w:r>
          <w:r w:rsidRPr="00CD476A">
            <w:rPr>
              <w:color w:val="525252" w:themeColor="accent3" w:themeShade="80"/>
            </w:rPr>
            <w:t> </w:t>
          </w:r>
          <w:r w:rsidRPr="00CD476A">
            <w:rPr>
              <w:color w:val="525252" w:themeColor="accent3" w:themeShade="80"/>
            </w:rPr>
            <w:t> </w:t>
          </w:r>
          <w:r w:rsidRPr="00CD476A">
            <w:rPr>
              <w:color w:val="525252" w:themeColor="accent3" w:themeShade="80"/>
            </w:rPr>
            <w:t> </w:t>
          </w:r>
          <w:r w:rsidRPr="00CD476A">
            <w:rPr>
              <w:color w:val="525252" w:themeColor="accent3" w:themeShade="80"/>
            </w:rPr>
            <w:t> </w:t>
          </w:r>
          <w:r w:rsidRPr="00CD476A">
            <w:rPr>
              <w:color w:val="525252" w:themeColor="accent3" w:themeShade="80"/>
            </w:rPr>
            <w:t> </w:t>
          </w:r>
          <w:r w:rsidRPr="00CD476A">
            <w:rPr>
              <w:color w:val="525252" w:themeColor="accent3" w:themeShade="80"/>
            </w:rPr>
            <w:fldChar w:fldCharType="end"/>
          </w:r>
          <w:bookmarkEnd w:id="0"/>
        </w:p>
      </w:docPartBody>
    </w:docPart>
    <w:docPart>
      <w:docPartPr>
        <w:name w:val="644C6BD07014407586F2181E11F5D4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2714E2-2956-451B-90DE-DDCFC483ADA2}"/>
      </w:docPartPr>
      <w:docPartBody>
        <w:p w:rsidR="00BF521D" w:rsidRDefault="00735BBC" w:rsidP="00735BBC">
          <w:pPr>
            <w:pStyle w:val="644C6BD07014407586F2181E11F5D48E"/>
          </w:pPr>
          <w:r w:rsidRPr="00154E50">
            <w:fldChar w:fldCharType="begin">
              <w:ffData>
                <w:name w:val="Texto1"/>
                <w:enabled/>
                <w:calcOnExit w:val="0"/>
                <w:textInput/>
              </w:ffData>
            </w:fldChar>
          </w:r>
          <w:r w:rsidRPr="00154E50">
            <w:instrText xml:space="preserve"> FORMTEXT </w:instrText>
          </w:r>
          <w:r w:rsidRPr="00154E50">
            <w:fldChar w:fldCharType="separate"/>
          </w:r>
          <w:r w:rsidRPr="00154E50">
            <w:t> </w:t>
          </w:r>
          <w:r w:rsidRPr="00154E50">
            <w:t> </w:t>
          </w:r>
          <w:r w:rsidRPr="00154E50">
            <w:t> </w:t>
          </w:r>
          <w:r w:rsidRPr="00154E50">
            <w:t> </w:t>
          </w:r>
          <w:r w:rsidRPr="00154E50">
            <w:t> </w:t>
          </w:r>
          <w:r w:rsidRPr="00154E50">
            <w:fldChar w:fldCharType="end"/>
          </w:r>
        </w:p>
      </w:docPartBody>
    </w:docPart>
    <w:docPart>
      <w:docPartPr>
        <w:name w:val="88697BD028FC42B9B60718D3A5AB8F1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A3B703D-E596-4E2E-BAEE-76693C79B680}"/>
      </w:docPartPr>
      <w:docPartBody>
        <w:p w:rsidR="00367425" w:rsidRDefault="00735BBC" w:rsidP="00735BBC">
          <w:pPr>
            <w:pStyle w:val="88697BD028FC42B9B60718D3A5AB8F12"/>
          </w:pPr>
          <w:r w:rsidRPr="00CD476A">
            <w:rPr>
              <w:rStyle w:val="TextodoEspaoReservado"/>
              <w:color w:val="525252" w:themeColor="accent3" w:themeShade="80"/>
              <w:shd w:val="clear" w:color="auto" w:fill="D9D9D9" w:themeFill="background1" w:themeFillShade="D9"/>
            </w:rPr>
            <w:fldChar w:fldCharType="begin">
              <w:ffData>
                <w:name w:val="Texto2"/>
                <w:enabled/>
                <w:calcOnExit w:val="0"/>
                <w:textInput/>
              </w:ffData>
            </w:fldChar>
          </w:r>
          <w:r w:rsidRPr="00CD476A">
            <w:rPr>
              <w:rStyle w:val="TextodoEspaoReservado"/>
              <w:color w:val="525252" w:themeColor="accent3" w:themeShade="80"/>
              <w:shd w:val="clear" w:color="auto" w:fill="D9D9D9" w:themeFill="background1" w:themeFillShade="D9"/>
            </w:rPr>
            <w:instrText xml:space="preserve"> FORMTEXT </w:instrText>
          </w:r>
          <w:r w:rsidRPr="00CD476A">
            <w:rPr>
              <w:rStyle w:val="TextodoEspaoReservado"/>
              <w:color w:val="525252" w:themeColor="accent3" w:themeShade="80"/>
              <w:shd w:val="clear" w:color="auto" w:fill="D9D9D9" w:themeFill="background1" w:themeFillShade="D9"/>
            </w:rPr>
          </w:r>
          <w:r w:rsidRPr="00CD476A">
            <w:rPr>
              <w:rStyle w:val="TextodoEspaoReservado"/>
              <w:color w:val="525252" w:themeColor="accent3" w:themeShade="80"/>
              <w:shd w:val="clear" w:color="auto" w:fill="D9D9D9" w:themeFill="background1" w:themeFillShade="D9"/>
            </w:rPr>
            <w:fldChar w:fldCharType="separate"/>
          </w:r>
          <w:r w:rsidRPr="00CD476A">
            <w:rPr>
              <w:rStyle w:val="TextodoEspaoReservado"/>
              <w:noProof/>
              <w:color w:val="525252" w:themeColor="accent3" w:themeShade="80"/>
              <w:shd w:val="clear" w:color="auto" w:fill="D9D9D9" w:themeFill="background1" w:themeFillShade="D9"/>
            </w:rPr>
            <w:t> </w:t>
          </w:r>
          <w:r w:rsidRPr="00CD476A">
            <w:rPr>
              <w:rStyle w:val="TextodoEspaoReservado"/>
              <w:noProof/>
              <w:color w:val="525252" w:themeColor="accent3" w:themeShade="80"/>
              <w:shd w:val="clear" w:color="auto" w:fill="D9D9D9" w:themeFill="background1" w:themeFillShade="D9"/>
            </w:rPr>
            <w:t> </w:t>
          </w:r>
          <w:r w:rsidRPr="00CD476A">
            <w:rPr>
              <w:rStyle w:val="TextodoEspaoReservado"/>
              <w:noProof/>
              <w:color w:val="525252" w:themeColor="accent3" w:themeShade="80"/>
              <w:shd w:val="clear" w:color="auto" w:fill="D9D9D9" w:themeFill="background1" w:themeFillShade="D9"/>
            </w:rPr>
            <w:t> </w:t>
          </w:r>
          <w:r w:rsidRPr="00CD476A">
            <w:rPr>
              <w:rStyle w:val="TextodoEspaoReservado"/>
              <w:noProof/>
              <w:color w:val="525252" w:themeColor="accent3" w:themeShade="80"/>
              <w:shd w:val="clear" w:color="auto" w:fill="D9D9D9" w:themeFill="background1" w:themeFillShade="D9"/>
            </w:rPr>
            <w:t> </w:t>
          </w:r>
          <w:r w:rsidRPr="00CD476A">
            <w:rPr>
              <w:rStyle w:val="TextodoEspaoReservado"/>
              <w:noProof/>
              <w:color w:val="525252" w:themeColor="accent3" w:themeShade="80"/>
              <w:shd w:val="clear" w:color="auto" w:fill="D9D9D9" w:themeFill="background1" w:themeFillShade="D9"/>
            </w:rPr>
            <w:t> </w:t>
          </w:r>
          <w:r w:rsidRPr="00CD476A">
            <w:rPr>
              <w:rStyle w:val="TextodoEspaoReservado"/>
              <w:color w:val="525252" w:themeColor="accent3" w:themeShade="80"/>
              <w:shd w:val="clear" w:color="auto" w:fill="D9D9D9" w:themeFill="background1" w:themeFillShade="D9"/>
            </w:rPr>
            <w:fldChar w:fldCharType="end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berPangea">
    <w:panose1 w:val="020B0504000000000000"/>
    <w:charset w:val="00"/>
    <w:family w:val="swiss"/>
    <w:pitch w:val="variable"/>
    <w:sig w:usb0="A10002FF" w:usb1="5201E0FB" w:usb2="0000000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6237"/>
    <w:rsid w:val="00164F2F"/>
    <w:rsid w:val="001B430A"/>
    <w:rsid w:val="002A14AF"/>
    <w:rsid w:val="00367425"/>
    <w:rsid w:val="00436237"/>
    <w:rsid w:val="004C1D66"/>
    <w:rsid w:val="0060582E"/>
    <w:rsid w:val="006E0EF8"/>
    <w:rsid w:val="00735BBC"/>
    <w:rsid w:val="00816190"/>
    <w:rsid w:val="0087721E"/>
    <w:rsid w:val="0092016E"/>
    <w:rsid w:val="0096235C"/>
    <w:rsid w:val="00A862C6"/>
    <w:rsid w:val="00AE59A5"/>
    <w:rsid w:val="00B06B70"/>
    <w:rsid w:val="00B75C85"/>
    <w:rsid w:val="00BF521D"/>
    <w:rsid w:val="00D96436"/>
    <w:rsid w:val="00E9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35BBC"/>
    <w:rPr>
      <w:color w:val="808080"/>
    </w:rPr>
  </w:style>
  <w:style w:type="paragraph" w:customStyle="1" w:styleId="7A920F43F8D9405088AE629E0DDF605A">
    <w:name w:val="7A920F43F8D9405088AE629E0DDF605A"/>
    <w:rsid w:val="00735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697BD028FC42B9B60718D3A5AB8F12">
    <w:name w:val="88697BD028FC42B9B60718D3A5AB8F12"/>
    <w:rsid w:val="00735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4C6BD07014407586F2181E11F5D48E">
    <w:name w:val="644C6BD07014407586F2181E11F5D48E"/>
    <w:rsid w:val="00735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ff9efe2-2bdb-4a63-90a9-8367bfe2d896">
      <Terms xmlns="http://schemas.microsoft.com/office/infopath/2007/PartnerControls"/>
    </lcf76f155ced4ddcb4097134ff3c332f>
    <TaxCatchAll xmlns="963c460e-3510-4621-abd6-b94d9d6d969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AA60C4178ECB342B52BF6ECD7C4BBB5" ma:contentTypeVersion="17" ma:contentTypeDescription="Crie um novo documento." ma:contentTypeScope="" ma:versionID="56d6b85ad02db303d8de064cfdd7a39e">
  <xsd:schema xmlns:xsd="http://www.w3.org/2001/XMLSchema" xmlns:xs="http://www.w3.org/2001/XMLSchema" xmlns:p="http://schemas.microsoft.com/office/2006/metadata/properties" xmlns:ns2="2ff9efe2-2bdb-4a63-90a9-8367bfe2d896" xmlns:ns3="963c460e-3510-4621-abd6-b94d9d6d9698" targetNamespace="http://schemas.microsoft.com/office/2006/metadata/properties" ma:root="true" ma:fieldsID="341d27c4fad6e4381c19e14768b47a9f" ns2:_="" ns3:_="">
    <xsd:import namespace="2ff9efe2-2bdb-4a63-90a9-8367bfe2d896"/>
    <xsd:import namespace="963c460e-3510-4621-abd6-b94d9d6d96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9efe2-2bdb-4a63-90a9-8367bfe2d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e84e374b-9a04-4d73-a251-4ce1ae2c83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c460e-3510-4621-abd6-b94d9d6d969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ed3fd15-ef61-40dc-be66-be4acb585e89}" ma:internalName="TaxCatchAll" ma:showField="CatchAllData" ma:web="963c460e-3510-4621-abd6-b94d9d6d96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C1E211-7D61-45D7-8462-D7D6844CCF0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ff9efe2-2bdb-4a63-90a9-8367bfe2d896"/>
    <ds:schemaRef ds:uri="963c460e-3510-4621-abd6-b94d9d6d9698"/>
  </ds:schemaRefs>
</ds:datastoreItem>
</file>

<file path=customXml/itemProps2.xml><?xml version="1.0" encoding="utf-8"?>
<ds:datastoreItem xmlns:ds="http://schemas.openxmlformats.org/officeDocument/2006/customXml" ds:itemID="{63DCE4EA-5B60-423F-A1A7-29BCD65B8A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97A47B7-2083-4DED-9826-98C93BB634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f9efe2-2bdb-4a63-90a9-8367bfe2d896"/>
    <ds:schemaRef ds:uri="963c460e-3510-4621-abd6-b94d9d6d96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47F8EE-A94B-4595-ACEC-1005707840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PEDIDO DE INSPEÇÃO E LIGAÇÃO E SOLICITAÇÃO DO CONTRATO DE</Template>
  <TotalTime>1</TotalTime>
  <Pages>3</Pages>
  <Words>885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CAMILA PADILHA VIANNA MODESTO</dc:creator>
  <cp:lastModifiedBy>GUARABIRA GRACA DIAS</cp:lastModifiedBy>
  <cp:revision>2</cp:revision>
  <cp:lastPrinted>2016-07-22T19:42:00Z</cp:lastPrinted>
  <dcterms:created xsi:type="dcterms:W3CDTF">2024-12-13T14:20:00Z</dcterms:created>
  <dcterms:modified xsi:type="dcterms:W3CDTF">2024-12-13T14:20:00Z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0x0101002AA60C4178ECB342B52BF6ECD7C4BBB5</vt:lpwstr>
  </property>
  <property fmtid="{D5CDD505-2E9C-101B-9397-08002B2CF9AE}" pid="3" name="MSIP_Label_019c027e-33b7-45fc-a572-8ffa5d09ec36_Enabled">
    <vt:lpwstr>true</vt:lpwstr>
  </property>
  <property fmtid="{D5CDD505-2E9C-101B-9397-08002B2CF9AE}" pid="4" name="MSIP_Label_019c027e-33b7-45fc-a572-8ffa5d09ec36_SetDate">
    <vt:lpwstr>2023-02-07T19:41:14Z</vt:lpwstr>
  </property>
  <property fmtid="{D5CDD505-2E9C-101B-9397-08002B2CF9AE}" pid="5" name="MSIP_Label_019c027e-33b7-45fc-a572-8ffa5d09ec36_Method">
    <vt:lpwstr>Standard</vt:lpwstr>
  </property>
  <property fmtid="{D5CDD505-2E9C-101B-9397-08002B2CF9AE}" pid="6" name="MSIP_Label_019c027e-33b7-45fc-a572-8ffa5d09ec36_Name">
    <vt:lpwstr>Internal Use</vt:lpwstr>
  </property>
  <property fmtid="{D5CDD505-2E9C-101B-9397-08002B2CF9AE}" pid="7" name="MSIP_Label_019c027e-33b7-45fc-a572-8ffa5d09ec36_SiteId">
    <vt:lpwstr>031a09bc-a2bf-44df-888e-4e09355b7a24</vt:lpwstr>
  </property>
  <property fmtid="{D5CDD505-2E9C-101B-9397-08002B2CF9AE}" pid="8" name="MSIP_Label_019c027e-33b7-45fc-a572-8ffa5d09ec36_ActionId">
    <vt:lpwstr>e60848e2-817b-43f8-86d6-6105ee392acf</vt:lpwstr>
  </property>
  <property fmtid="{D5CDD505-2E9C-101B-9397-08002B2CF9AE}" pid="9" name="MSIP_Label_019c027e-33b7-45fc-a572-8ffa5d09ec36_ContentBits">
    <vt:lpwstr>2</vt:lpwstr>
  </property>
  <property fmtid="{D5CDD505-2E9C-101B-9397-08002B2CF9AE}" pid="10" name="MediaServiceImageTags">
    <vt:lpwstr/>
  </property>
</Properties>
</file>